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3A67A" w14:textId="77777777" w:rsidR="00D645FC" w:rsidRPr="00E874DC" w:rsidRDefault="00D645FC" w:rsidP="00D645FC">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46681FE" w14:textId="77777777" w:rsidR="00D645FC" w:rsidRDefault="00D645FC" w:rsidP="00D645FC">
      <w:pPr>
        <w:spacing w:before="48" w:line="240" w:lineRule="atLeast"/>
        <w:jc w:val="right"/>
        <w:rPr>
          <w:b/>
          <w:sz w:val="24"/>
          <w:szCs w:val="24"/>
          <w:lang w:val="pl-PL"/>
        </w:rPr>
      </w:pPr>
    </w:p>
    <w:p w14:paraId="5B95C7C9" w14:textId="77777777" w:rsidR="00D645FC" w:rsidRDefault="00D645FC" w:rsidP="00D645FC">
      <w:pPr>
        <w:spacing w:before="48" w:line="240" w:lineRule="atLeast"/>
        <w:jc w:val="center"/>
        <w:rPr>
          <w:b/>
          <w:sz w:val="24"/>
          <w:szCs w:val="24"/>
          <w:lang w:val="pl-PL"/>
        </w:rPr>
      </w:pPr>
      <w:r>
        <w:rPr>
          <w:b/>
          <w:sz w:val="24"/>
          <w:szCs w:val="24"/>
          <w:lang w:val="pl-PL"/>
        </w:rPr>
        <w:t>WZÓR UMOWY</w:t>
      </w:r>
    </w:p>
    <w:p w14:paraId="1C1E540C" w14:textId="77777777" w:rsidR="00D645FC" w:rsidRDefault="00D645FC" w:rsidP="00D645F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528B04A9" w14:textId="77777777" w:rsidR="00D645FC" w:rsidRDefault="00D645FC" w:rsidP="00D645FC">
      <w:pPr>
        <w:spacing w:before="48" w:line="240" w:lineRule="atLeast"/>
        <w:jc w:val="center"/>
        <w:rPr>
          <w:b/>
          <w:sz w:val="28"/>
          <w:lang w:val="pl-PL"/>
        </w:rPr>
      </w:pPr>
    </w:p>
    <w:p w14:paraId="3A3E98FE" w14:textId="6168EDEF" w:rsidR="00D645FC" w:rsidRPr="00AA2A22" w:rsidRDefault="00D645FC" w:rsidP="00D645F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w:t>
      </w:r>
      <w:r>
        <w:rPr>
          <w:rFonts w:ascii="Times New Roman" w:hAnsi="Times New Roman"/>
        </w:rPr>
        <w:t>, nr sprawy: KC-DE-zp.25.</w:t>
      </w:r>
      <w:r>
        <w:rPr>
          <w:rFonts w:ascii="Times New Roman" w:hAnsi="Times New Roman"/>
        </w:rPr>
        <w:t>329</w:t>
      </w:r>
      <w:r>
        <w:rPr>
          <w:rFonts w:ascii="Times New Roman" w:hAnsi="Times New Roman"/>
        </w:rPr>
        <w:t>.2026</w:t>
      </w:r>
      <w:r w:rsidRPr="00AA2A22">
        <w:rPr>
          <w:rFonts w:ascii="Times New Roman" w:hAnsi="Times New Roman"/>
        </w:rPr>
        <w:t xml:space="preserve"> </w:t>
      </w:r>
    </w:p>
    <w:p w14:paraId="0E801AB3" w14:textId="77777777" w:rsidR="00D645FC" w:rsidRDefault="00D645FC" w:rsidP="00D645FC">
      <w:pPr>
        <w:pStyle w:val="Tekstpodstawowy"/>
        <w:ind w:right="-47"/>
        <w:jc w:val="both"/>
        <w:rPr>
          <w:rFonts w:ascii="Times New Roman" w:hAnsi="Times New Roman"/>
        </w:rPr>
      </w:pPr>
      <w:r w:rsidRPr="00AA2A22">
        <w:rPr>
          <w:rFonts w:ascii="Times New Roman" w:hAnsi="Times New Roman"/>
        </w:rPr>
        <w:t>pomiędzy</w:t>
      </w:r>
    </w:p>
    <w:p w14:paraId="638CF102" w14:textId="77777777" w:rsidR="00D645FC" w:rsidRDefault="00D645FC" w:rsidP="00D645FC">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106CB78" w14:textId="77777777" w:rsidR="00D645FC" w:rsidRDefault="00D645FC" w:rsidP="00D645FC">
      <w:pPr>
        <w:pStyle w:val="Tekstpodstawowy"/>
        <w:ind w:right="-47"/>
        <w:jc w:val="both"/>
        <w:rPr>
          <w:rFonts w:ascii="Times New Roman" w:hAnsi="Times New Roman"/>
        </w:rPr>
      </w:pPr>
      <w:r>
        <w:rPr>
          <w:rFonts w:ascii="Times New Roman" w:hAnsi="Times New Roman"/>
        </w:rPr>
        <w:t>reprezentowana przez:</w:t>
      </w:r>
    </w:p>
    <w:p w14:paraId="6CB88A17" w14:textId="77777777" w:rsidR="00D645FC" w:rsidRDefault="00D645FC" w:rsidP="00D645FC">
      <w:pPr>
        <w:pStyle w:val="Tekstpodstawowy"/>
        <w:ind w:right="-47"/>
        <w:jc w:val="both"/>
        <w:rPr>
          <w:rFonts w:ascii="Times New Roman" w:hAnsi="Times New Roman"/>
        </w:rPr>
      </w:pPr>
      <w:r>
        <w:rPr>
          <w:rFonts w:ascii="Times New Roman" w:hAnsi="Times New Roman"/>
        </w:rPr>
        <w:t xml:space="preserve">1.Dziekana Wydziału /Kierownika Jednostki/............................................................................. </w:t>
      </w:r>
    </w:p>
    <w:p w14:paraId="7E9689D7" w14:textId="77777777" w:rsidR="00D645FC" w:rsidRDefault="00D645FC" w:rsidP="00D645F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032F61D" w14:textId="77777777" w:rsidR="00D645FC" w:rsidRDefault="00D645FC" w:rsidP="00D645FC">
      <w:pPr>
        <w:pStyle w:val="Tekstpodstawowy"/>
        <w:ind w:right="-47"/>
        <w:jc w:val="both"/>
        <w:rPr>
          <w:rFonts w:ascii="Times New Roman" w:hAnsi="Times New Roman"/>
        </w:rPr>
      </w:pPr>
      <w:r>
        <w:rPr>
          <w:rFonts w:ascii="Times New Roman" w:hAnsi="Times New Roman"/>
        </w:rPr>
        <w:t>zwaną dalej KUPUJĄCYM</w:t>
      </w:r>
    </w:p>
    <w:p w14:paraId="6E189DDC" w14:textId="77777777" w:rsidR="00D645FC" w:rsidRDefault="00D645FC" w:rsidP="00D645FC">
      <w:pPr>
        <w:pStyle w:val="Tekstpodstawowy"/>
        <w:ind w:right="-47"/>
        <w:jc w:val="both"/>
        <w:rPr>
          <w:rFonts w:ascii="Times New Roman" w:hAnsi="Times New Roman"/>
        </w:rPr>
      </w:pPr>
      <w:r>
        <w:rPr>
          <w:rFonts w:ascii="Times New Roman" w:hAnsi="Times New Roman"/>
        </w:rPr>
        <w:t xml:space="preserve">a </w:t>
      </w:r>
    </w:p>
    <w:p w14:paraId="416CED58" w14:textId="77777777" w:rsidR="00D645FC" w:rsidRDefault="00D645FC" w:rsidP="00D645FC">
      <w:pPr>
        <w:pStyle w:val="Tekstpodstawowy"/>
        <w:ind w:right="-47"/>
        <w:jc w:val="both"/>
        <w:rPr>
          <w:rFonts w:ascii="Times New Roman" w:hAnsi="Times New Roman"/>
        </w:rPr>
      </w:pPr>
      <w:r>
        <w:rPr>
          <w:rFonts w:ascii="Times New Roman" w:hAnsi="Times New Roman"/>
        </w:rPr>
        <w:t>......................................................................................................................................................</w:t>
      </w:r>
    </w:p>
    <w:p w14:paraId="0ADA1C84" w14:textId="77777777" w:rsidR="00D645FC" w:rsidRDefault="00D645FC" w:rsidP="00D645FC">
      <w:pPr>
        <w:pStyle w:val="Tekstpodstawowy"/>
        <w:ind w:right="-47"/>
        <w:jc w:val="both"/>
        <w:rPr>
          <w:rFonts w:ascii="Times New Roman" w:hAnsi="Times New Roman"/>
        </w:rPr>
      </w:pPr>
      <w:r>
        <w:rPr>
          <w:rFonts w:ascii="Times New Roman" w:hAnsi="Times New Roman"/>
        </w:rPr>
        <w:t>......................................................................................................................................................</w:t>
      </w:r>
    </w:p>
    <w:p w14:paraId="6C84BBBB" w14:textId="77777777" w:rsidR="00D645FC" w:rsidRDefault="00D645FC" w:rsidP="00D645F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3B22F596" w14:textId="77777777" w:rsidR="00D645FC" w:rsidRDefault="00D645FC" w:rsidP="00D645FC">
      <w:pPr>
        <w:pStyle w:val="Tekstpodstawowy"/>
        <w:ind w:right="-47"/>
        <w:jc w:val="both"/>
        <w:rPr>
          <w:rFonts w:ascii="Times New Roman" w:hAnsi="Times New Roman"/>
        </w:rPr>
      </w:pPr>
      <w:r>
        <w:rPr>
          <w:rFonts w:ascii="Times New Roman" w:hAnsi="Times New Roman"/>
        </w:rPr>
        <w:t>reprezentowanym przez:</w:t>
      </w:r>
    </w:p>
    <w:p w14:paraId="473450AF" w14:textId="77777777" w:rsidR="00D645FC" w:rsidRDefault="00D645FC" w:rsidP="00D645FC">
      <w:pPr>
        <w:pStyle w:val="Tekstpodstawowy"/>
        <w:ind w:right="-47"/>
        <w:jc w:val="both"/>
        <w:rPr>
          <w:rFonts w:ascii="Times New Roman" w:hAnsi="Times New Roman"/>
        </w:rPr>
      </w:pPr>
      <w:r>
        <w:rPr>
          <w:rFonts w:ascii="Times New Roman" w:hAnsi="Times New Roman"/>
        </w:rPr>
        <w:t>1...................................................................................................................................................</w:t>
      </w:r>
    </w:p>
    <w:p w14:paraId="3D083792" w14:textId="77777777" w:rsidR="00D645FC" w:rsidRDefault="00D645FC" w:rsidP="00D645FC">
      <w:pPr>
        <w:pStyle w:val="Tekstpodstawowy"/>
        <w:ind w:right="-47"/>
        <w:jc w:val="both"/>
        <w:rPr>
          <w:rFonts w:ascii="Times New Roman" w:hAnsi="Times New Roman"/>
        </w:rPr>
      </w:pPr>
      <w:r>
        <w:rPr>
          <w:rFonts w:ascii="Times New Roman" w:hAnsi="Times New Roman"/>
        </w:rPr>
        <w:t xml:space="preserve">2................................................................................................................................................... </w:t>
      </w:r>
    </w:p>
    <w:p w14:paraId="7F48A863" w14:textId="77777777" w:rsidR="00D645FC" w:rsidRDefault="00D645FC" w:rsidP="00D645FC">
      <w:pPr>
        <w:pStyle w:val="Tekstpodstawowy"/>
        <w:ind w:right="-47"/>
        <w:jc w:val="both"/>
        <w:rPr>
          <w:rFonts w:ascii="Times New Roman" w:hAnsi="Times New Roman"/>
        </w:rPr>
      </w:pPr>
      <w:r>
        <w:rPr>
          <w:rFonts w:ascii="Times New Roman" w:hAnsi="Times New Roman"/>
        </w:rPr>
        <w:t>zwanym dalej SPRZEDAWCĄ</w:t>
      </w:r>
    </w:p>
    <w:p w14:paraId="2170E1B1" w14:textId="77777777" w:rsidR="00D645FC" w:rsidRDefault="00D645FC" w:rsidP="00D645FC">
      <w:pPr>
        <w:pStyle w:val="Tekstpodstawowy"/>
        <w:ind w:right="-47"/>
        <w:jc w:val="center"/>
        <w:rPr>
          <w:rFonts w:ascii="Times New Roman" w:hAnsi="Times New Roman"/>
        </w:rPr>
      </w:pPr>
    </w:p>
    <w:p w14:paraId="028F035E" w14:textId="77777777" w:rsidR="00D645FC" w:rsidRPr="00877B92" w:rsidRDefault="00D645FC" w:rsidP="00D645FC">
      <w:pPr>
        <w:pStyle w:val="Tekstpodstawowy"/>
        <w:ind w:right="-47"/>
        <w:jc w:val="center"/>
        <w:rPr>
          <w:rFonts w:ascii="Times New Roman" w:hAnsi="Times New Roman"/>
          <w:b/>
        </w:rPr>
      </w:pPr>
      <w:r w:rsidRPr="00877B92">
        <w:rPr>
          <w:rFonts w:ascii="Times New Roman" w:hAnsi="Times New Roman"/>
          <w:b/>
        </w:rPr>
        <w:t>§ 1</w:t>
      </w:r>
    </w:p>
    <w:p w14:paraId="4380EC3D" w14:textId="77777777" w:rsidR="00D645FC" w:rsidRPr="009D242F" w:rsidRDefault="00D645FC" w:rsidP="00F36230">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391863">
        <w:rPr>
          <w:rFonts w:ascii="Times New Roman" w:hAnsi="Times New Roman"/>
          <w:b/>
        </w:rPr>
        <w:t xml:space="preserve">ostawa </w:t>
      </w:r>
      <w:r>
        <w:rPr>
          <w:rFonts w:ascii="Times New Roman" w:hAnsi="Times New Roman"/>
          <w:b/>
        </w:rPr>
        <w:t>1 szt. laptopa</w:t>
      </w:r>
      <w:r w:rsidRPr="00391863">
        <w:rPr>
          <w:rFonts w:ascii="Times New Roman" w:hAnsi="Times New Roman"/>
          <w:b/>
        </w:rPr>
        <w:t xml:space="preserve"> na potrzeby </w:t>
      </w:r>
      <w:proofErr w:type="spellStart"/>
      <w:r>
        <w:rPr>
          <w:rFonts w:ascii="Times New Roman" w:hAnsi="Times New Roman"/>
          <w:b/>
        </w:rPr>
        <w:t>WEiP</w:t>
      </w:r>
      <w:proofErr w:type="spellEnd"/>
    </w:p>
    <w:p w14:paraId="43F3B7C1" w14:textId="77777777" w:rsidR="00D645FC" w:rsidRDefault="00D645FC" w:rsidP="00F36230">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77DD3E8D" w14:textId="77777777" w:rsidR="00D645FC" w:rsidRPr="0043435F" w:rsidRDefault="00D645FC" w:rsidP="00F36230">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DB5A673" w14:textId="77777777" w:rsidR="00D645FC" w:rsidRDefault="00D645FC" w:rsidP="00D645FC">
      <w:pPr>
        <w:pStyle w:val="Tekstpodstawowy"/>
        <w:ind w:right="-47"/>
        <w:jc w:val="both"/>
        <w:rPr>
          <w:rFonts w:ascii="Times New Roman" w:hAnsi="Times New Roman"/>
        </w:rPr>
      </w:pPr>
    </w:p>
    <w:p w14:paraId="3CBF741A" w14:textId="77777777" w:rsidR="00D645FC" w:rsidRPr="00877B92" w:rsidRDefault="00D645FC" w:rsidP="00D645FC">
      <w:pPr>
        <w:pStyle w:val="Tekstpodstawowy"/>
        <w:ind w:right="-47"/>
        <w:jc w:val="center"/>
        <w:rPr>
          <w:rFonts w:ascii="Times New Roman" w:hAnsi="Times New Roman"/>
          <w:b/>
        </w:rPr>
      </w:pPr>
      <w:r w:rsidRPr="00877B92">
        <w:rPr>
          <w:rFonts w:ascii="Times New Roman" w:hAnsi="Times New Roman"/>
          <w:b/>
        </w:rPr>
        <w:t>§ 2</w:t>
      </w:r>
    </w:p>
    <w:p w14:paraId="17D5D9B2" w14:textId="77777777" w:rsidR="00D645FC" w:rsidRPr="0043435F" w:rsidRDefault="00D645FC" w:rsidP="00F36230">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14</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020D49C0" w14:textId="77777777" w:rsidR="00D645FC" w:rsidRPr="0043435F" w:rsidRDefault="00D645FC" w:rsidP="00F36230">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2D2F42F" w14:textId="77777777" w:rsidR="00D645FC" w:rsidRPr="0043435F" w:rsidRDefault="00D645FC" w:rsidP="00F36230">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1EE9A14" w14:textId="77777777" w:rsidR="00D645FC" w:rsidRDefault="00D645FC" w:rsidP="00D645FC">
      <w:pPr>
        <w:pStyle w:val="Tekstpodstawowy"/>
        <w:ind w:right="-47"/>
        <w:jc w:val="both"/>
        <w:rPr>
          <w:rFonts w:ascii="Times New Roman" w:hAnsi="Times New Roman"/>
        </w:rPr>
      </w:pPr>
    </w:p>
    <w:p w14:paraId="3999A411" w14:textId="77777777" w:rsidR="00D645FC" w:rsidRDefault="00D645FC" w:rsidP="00D645FC">
      <w:pPr>
        <w:pStyle w:val="Tekstpodstawowy"/>
        <w:ind w:right="-47"/>
        <w:jc w:val="center"/>
        <w:rPr>
          <w:rFonts w:ascii="Times New Roman" w:hAnsi="Times New Roman"/>
          <w:b/>
        </w:rPr>
      </w:pPr>
    </w:p>
    <w:p w14:paraId="5637FFDC" w14:textId="77777777" w:rsidR="00D645FC" w:rsidRDefault="00D645FC" w:rsidP="00D645FC">
      <w:pPr>
        <w:pStyle w:val="Tekstpodstawowy"/>
        <w:ind w:right="-47"/>
        <w:jc w:val="center"/>
        <w:rPr>
          <w:rFonts w:ascii="Times New Roman" w:hAnsi="Times New Roman"/>
          <w:b/>
        </w:rPr>
      </w:pPr>
    </w:p>
    <w:p w14:paraId="3D5F8A0B" w14:textId="77777777" w:rsidR="00D645FC" w:rsidRPr="00877B92" w:rsidRDefault="00D645FC" w:rsidP="00D645FC">
      <w:pPr>
        <w:pStyle w:val="Tekstpodstawowy"/>
        <w:ind w:right="-47"/>
        <w:jc w:val="center"/>
        <w:rPr>
          <w:rFonts w:ascii="Times New Roman" w:hAnsi="Times New Roman"/>
          <w:b/>
        </w:rPr>
      </w:pPr>
      <w:r w:rsidRPr="00877B92">
        <w:rPr>
          <w:rFonts w:ascii="Times New Roman" w:hAnsi="Times New Roman"/>
          <w:b/>
        </w:rPr>
        <w:t>§ 3</w:t>
      </w:r>
    </w:p>
    <w:p w14:paraId="153F89C9" w14:textId="77777777" w:rsidR="00D645FC" w:rsidRPr="0043435F" w:rsidRDefault="00D645FC" w:rsidP="00F36230">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195A9EE" w14:textId="77777777" w:rsidR="00D645FC" w:rsidRPr="0043435F" w:rsidRDefault="00D645FC" w:rsidP="00F36230">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25A4D4FF" w14:textId="77777777" w:rsidR="00D645FC" w:rsidRPr="0043435F" w:rsidRDefault="00D645FC" w:rsidP="00F36230">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3F8C03B1" w14:textId="77777777" w:rsidR="00D645FC" w:rsidRPr="0043435F" w:rsidRDefault="00D645FC" w:rsidP="00F36230">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9767AF5" w14:textId="77777777" w:rsidR="00D645FC" w:rsidRDefault="00D645FC" w:rsidP="00D645FC">
      <w:pPr>
        <w:pStyle w:val="Tekstpodstawowy"/>
        <w:ind w:right="-47"/>
        <w:jc w:val="both"/>
        <w:rPr>
          <w:rFonts w:ascii="Times New Roman" w:hAnsi="Times New Roman"/>
        </w:rPr>
      </w:pPr>
    </w:p>
    <w:p w14:paraId="51580B27" w14:textId="77777777" w:rsidR="00D645FC" w:rsidRPr="00877B92" w:rsidRDefault="00D645FC" w:rsidP="00D645FC">
      <w:pPr>
        <w:pStyle w:val="Tekstpodstawowy"/>
        <w:ind w:right="-47"/>
        <w:jc w:val="center"/>
        <w:rPr>
          <w:rFonts w:ascii="Times New Roman" w:hAnsi="Times New Roman"/>
          <w:b/>
        </w:rPr>
      </w:pPr>
      <w:r w:rsidRPr="00877B92">
        <w:rPr>
          <w:rFonts w:ascii="Times New Roman" w:hAnsi="Times New Roman"/>
          <w:b/>
        </w:rPr>
        <w:t>§ 4</w:t>
      </w:r>
    </w:p>
    <w:p w14:paraId="39B0C4A4" w14:textId="77777777" w:rsidR="00D645FC" w:rsidRPr="00391863" w:rsidRDefault="00D645FC" w:rsidP="00D645FC">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4D748984" w14:textId="77777777" w:rsidR="00D645FC" w:rsidRPr="00391863" w:rsidRDefault="00D645FC" w:rsidP="00D645FC">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0ACC60CD" w14:textId="77777777" w:rsidR="00D645FC" w:rsidRPr="00391863" w:rsidRDefault="00D645FC" w:rsidP="00D645FC">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5DAA55C3" w14:textId="77777777" w:rsidR="00D645FC" w:rsidRPr="00391863" w:rsidRDefault="00D645FC" w:rsidP="00D645FC">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6AA90A01" w14:textId="77777777" w:rsidR="00D645FC" w:rsidRPr="00391863" w:rsidRDefault="00D645FC" w:rsidP="00D645FC">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71F1C557" w14:textId="77777777" w:rsidR="00D645FC" w:rsidRPr="00391863" w:rsidRDefault="00D645FC" w:rsidP="00D645FC">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632C99E8" w14:textId="77777777" w:rsidR="00D645FC" w:rsidRPr="00391863" w:rsidRDefault="00D645FC" w:rsidP="00D645FC">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41194A80" w14:textId="77777777" w:rsidR="00D645FC" w:rsidRDefault="00D645FC" w:rsidP="00D645FC">
      <w:pPr>
        <w:pStyle w:val="Tekstpodstawowy"/>
        <w:ind w:right="-47"/>
        <w:jc w:val="center"/>
        <w:rPr>
          <w:rFonts w:ascii="Times New Roman" w:hAnsi="Times New Roman"/>
        </w:rPr>
      </w:pPr>
    </w:p>
    <w:p w14:paraId="024BD597" w14:textId="77777777" w:rsidR="00D645FC" w:rsidRPr="00877B92" w:rsidRDefault="00D645FC" w:rsidP="00D645FC">
      <w:pPr>
        <w:pStyle w:val="Tekstpodstawowy"/>
        <w:ind w:right="-47"/>
        <w:jc w:val="center"/>
        <w:rPr>
          <w:rFonts w:ascii="Times New Roman" w:hAnsi="Times New Roman"/>
          <w:b/>
        </w:rPr>
      </w:pPr>
      <w:r w:rsidRPr="00877B92">
        <w:rPr>
          <w:rFonts w:ascii="Times New Roman" w:hAnsi="Times New Roman"/>
          <w:b/>
        </w:rPr>
        <w:t>§ 5</w:t>
      </w:r>
    </w:p>
    <w:p w14:paraId="324DA11A" w14:textId="77777777" w:rsidR="00D645FC" w:rsidRPr="00C53B52" w:rsidRDefault="00D645FC" w:rsidP="00F36230">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72A3278" w14:textId="77777777" w:rsidR="00D645FC" w:rsidRPr="00C53B52" w:rsidRDefault="00D645FC" w:rsidP="00F36230">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8DF1623" w14:textId="77777777" w:rsidR="00D645FC" w:rsidRPr="00C53B52" w:rsidRDefault="00D645FC" w:rsidP="00D645FC">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1610FD1" w14:textId="77777777" w:rsidR="00D645FC" w:rsidRPr="00C53B52" w:rsidRDefault="00D645FC" w:rsidP="00D645F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3A862E7" w14:textId="77777777" w:rsidR="00D645FC" w:rsidRPr="00C53B52" w:rsidRDefault="00D645FC" w:rsidP="00D645F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6DE6DE34" w14:textId="77777777" w:rsidR="00D645FC" w:rsidRPr="00C53B52" w:rsidRDefault="00D645FC" w:rsidP="00D645FC">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4CE7759F" w14:textId="77777777" w:rsidR="00D645FC" w:rsidRPr="00C53B52" w:rsidRDefault="00D645FC" w:rsidP="00F36230">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66983199" w14:textId="77777777" w:rsidR="00D645FC" w:rsidRPr="00C53B52" w:rsidRDefault="00D645FC" w:rsidP="00F36230">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77B39671" w14:textId="77777777" w:rsidR="00D645FC" w:rsidRPr="00C53B52" w:rsidRDefault="00D645FC" w:rsidP="00F36230">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3F9F616A" w14:textId="77777777" w:rsidR="00D645FC" w:rsidRPr="006B2CAA" w:rsidRDefault="00D645FC" w:rsidP="00F36230">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6068FCCB" w14:textId="77777777" w:rsidR="00D645FC" w:rsidRDefault="00D645FC" w:rsidP="00F36230">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6B6D70E" w14:textId="77777777" w:rsidR="00D645FC" w:rsidRDefault="00D645FC" w:rsidP="00D645FC">
      <w:pPr>
        <w:pStyle w:val="Tekstpodstawowy"/>
        <w:ind w:right="-47"/>
        <w:jc w:val="center"/>
        <w:rPr>
          <w:rFonts w:ascii="Times New Roman" w:hAnsi="Times New Roman"/>
          <w:b/>
        </w:rPr>
      </w:pPr>
    </w:p>
    <w:p w14:paraId="1F650FBA" w14:textId="77777777" w:rsidR="00D645FC" w:rsidRDefault="00D645FC" w:rsidP="00D645FC">
      <w:pPr>
        <w:pStyle w:val="Tekstpodstawowy"/>
        <w:ind w:right="-47"/>
        <w:jc w:val="center"/>
        <w:rPr>
          <w:rFonts w:ascii="Times New Roman" w:hAnsi="Times New Roman"/>
          <w:b/>
        </w:rPr>
      </w:pPr>
      <w:r w:rsidRPr="00877B92">
        <w:rPr>
          <w:rFonts w:ascii="Times New Roman" w:hAnsi="Times New Roman"/>
          <w:b/>
        </w:rPr>
        <w:t>§ 6</w:t>
      </w:r>
    </w:p>
    <w:p w14:paraId="03190BAB" w14:textId="77777777" w:rsidR="00D645FC" w:rsidRDefault="00D645FC" w:rsidP="00D645FC">
      <w:pPr>
        <w:pStyle w:val="Tekstpodstawowy"/>
        <w:ind w:right="-47"/>
        <w:jc w:val="center"/>
        <w:rPr>
          <w:rFonts w:ascii="Times New Roman" w:hAnsi="Times New Roman"/>
          <w:b/>
        </w:rPr>
      </w:pPr>
    </w:p>
    <w:p w14:paraId="72E16254" w14:textId="77777777" w:rsidR="00D645FC" w:rsidRDefault="00D645FC" w:rsidP="00F36230">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B862E19" w14:textId="77777777" w:rsidR="00D645FC" w:rsidRDefault="00D645FC" w:rsidP="00F36230">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5A3501E" w14:textId="77777777" w:rsidR="00D645FC" w:rsidRDefault="00D645FC" w:rsidP="00F36230">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5458357" w14:textId="77777777" w:rsidR="00D645FC" w:rsidRDefault="00D645FC" w:rsidP="00F36230">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6CC5E93" w14:textId="77777777" w:rsidR="00D645FC" w:rsidRDefault="00D645FC" w:rsidP="00F36230">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954E933" w14:textId="77777777" w:rsidR="00D645FC" w:rsidRPr="00877B92" w:rsidRDefault="00D645FC" w:rsidP="00D645F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982FB0F" w14:textId="77777777" w:rsidR="00D645FC" w:rsidRPr="003F1749" w:rsidRDefault="00D645FC" w:rsidP="00D645FC">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0E62466" w14:textId="77777777" w:rsidR="00D645FC" w:rsidRDefault="00D645FC" w:rsidP="00D645FC">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80F2E81" w14:textId="77777777" w:rsidR="00D645FC" w:rsidRDefault="00D645FC" w:rsidP="00D645FC">
      <w:pPr>
        <w:pStyle w:val="Tekstpodstawowy"/>
        <w:ind w:right="-47"/>
        <w:jc w:val="center"/>
        <w:rPr>
          <w:rFonts w:ascii="Times New Roman" w:hAnsi="Times New Roman"/>
        </w:rPr>
      </w:pPr>
    </w:p>
    <w:p w14:paraId="6977CF58" w14:textId="77777777" w:rsidR="00D645FC" w:rsidRDefault="00D645FC" w:rsidP="00D645FC">
      <w:pPr>
        <w:pStyle w:val="Tekstpodstawowy"/>
        <w:ind w:right="-47"/>
        <w:jc w:val="center"/>
        <w:rPr>
          <w:rFonts w:ascii="Times New Roman" w:hAnsi="Times New Roman"/>
          <w:b/>
        </w:rPr>
      </w:pPr>
    </w:p>
    <w:p w14:paraId="345A63EC" w14:textId="77777777" w:rsidR="00D645FC" w:rsidRPr="00877B92" w:rsidRDefault="00D645FC" w:rsidP="00D645FC">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0AB81F5E" w14:textId="77777777" w:rsidR="00D645FC" w:rsidRPr="0043435F" w:rsidRDefault="00D645FC" w:rsidP="00F36230">
      <w:pPr>
        <w:numPr>
          <w:ilvl w:val="0"/>
          <w:numId w:val="6"/>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54980954" w14:textId="77777777" w:rsidR="00D645FC" w:rsidRPr="0043435F" w:rsidRDefault="00D645FC" w:rsidP="00F36230">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67AAAD7C" w14:textId="77777777" w:rsidR="00D645FC" w:rsidRPr="0043435F" w:rsidRDefault="00D645FC" w:rsidP="00F36230">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9CE6350" w14:textId="77777777" w:rsidR="00D645FC" w:rsidRPr="0043435F" w:rsidRDefault="00D645FC" w:rsidP="00F36230">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DC4B1CE" w14:textId="77777777" w:rsidR="00D645FC" w:rsidRPr="0043435F" w:rsidRDefault="00D645FC" w:rsidP="00F36230">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he</w:t>
      </w:r>
      <w:r w:rsidRPr="0043435F">
        <w:rPr>
          <w:bCs/>
          <w:sz w:val="24"/>
          <w:szCs w:val="24"/>
          <w:lang w:val="pl-PL" w:eastAsia="en-US"/>
        </w:rPr>
        <w:t xml:space="preserve"> od momentu zgłoszenia.. </w:t>
      </w:r>
    </w:p>
    <w:p w14:paraId="1DE5F917" w14:textId="77777777" w:rsidR="00D645FC" w:rsidRPr="0043435F" w:rsidRDefault="00D645FC" w:rsidP="00F36230">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1A91A540" w14:textId="77777777" w:rsidR="00D645FC" w:rsidRPr="0043435F" w:rsidRDefault="00D645FC" w:rsidP="00F36230">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607D3D13" w14:textId="77777777" w:rsidR="00D645FC" w:rsidRPr="0043435F" w:rsidRDefault="00D645FC" w:rsidP="00F36230">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3F9CDDEA" w14:textId="77777777" w:rsidR="00D645FC" w:rsidRPr="0043435F" w:rsidRDefault="00D645FC" w:rsidP="00F36230">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FFA35F1" w14:textId="77777777" w:rsidR="00D645FC" w:rsidRPr="0043435F" w:rsidRDefault="00D645FC" w:rsidP="00F36230">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CF459E2" w14:textId="77777777" w:rsidR="00D645FC" w:rsidRPr="0043435F" w:rsidRDefault="00D645FC" w:rsidP="00F36230">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5290C58" w14:textId="77777777" w:rsidR="00D645FC" w:rsidRPr="0043435F" w:rsidRDefault="00D645FC" w:rsidP="00F36230">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2CB4C43" w14:textId="77777777" w:rsidR="00D645FC" w:rsidRDefault="00D645FC" w:rsidP="00D645FC">
      <w:pPr>
        <w:pStyle w:val="Tekstpodstawowy"/>
        <w:ind w:left="284" w:right="-47"/>
        <w:jc w:val="both"/>
        <w:rPr>
          <w:rFonts w:ascii="Times New Roman" w:hAnsi="Times New Roman"/>
        </w:rPr>
      </w:pPr>
    </w:p>
    <w:p w14:paraId="1C3953F9" w14:textId="77777777" w:rsidR="00D645FC" w:rsidRDefault="00D645FC" w:rsidP="00D645FC">
      <w:pPr>
        <w:pStyle w:val="Tekstpodstawowy"/>
        <w:ind w:right="-47"/>
        <w:jc w:val="center"/>
        <w:rPr>
          <w:rFonts w:ascii="Times New Roman" w:hAnsi="Times New Roman"/>
          <w:b/>
        </w:rPr>
      </w:pPr>
    </w:p>
    <w:p w14:paraId="5E5742AF" w14:textId="77777777" w:rsidR="00D645FC" w:rsidRPr="00877B92" w:rsidRDefault="00D645FC" w:rsidP="00D645FC">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4A61B80" w14:textId="77777777" w:rsidR="00D645FC" w:rsidRPr="009B2595" w:rsidRDefault="00D645FC" w:rsidP="00F36230">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0379D4DF" w14:textId="77777777" w:rsidR="00D645FC" w:rsidRPr="009B2595" w:rsidRDefault="00D645FC" w:rsidP="00F36230">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3E81A8B" w14:textId="77777777" w:rsidR="00D645FC" w:rsidRPr="009B2595" w:rsidRDefault="00D645FC" w:rsidP="00F36230">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2A4F34CB" w14:textId="77777777" w:rsidR="00D645FC" w:rsidRPr="009B2595" w:rsidRDefault="00D645FC" w:rsidP="00F36230">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BA9119C" w14:textId="77777777" w:rsidR="00D645FC" w:rsidRPr="009B2595" w:rsidRDefault="00D645FC" w:rsidP="00F36230">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60155A8C" w14:textId="77777777" w:rsidR="00D645FC" w:rsidRPr="009B2595" w:rsidRDefault="00D645FC" w:rsidP="00F36230">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2E3F94A3" w14:textId="77777777" w:rsidR="00D645FC" w:rsidRPr="009B2595" w:rsidRDefault="00D645FC" w:rsidP="00F36230">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835FAA5" w14:textId="77777777" w:rsidR="00D645FC" w:rsidRPr="009B2595" w:rsidRDefault="00D645FC" w:rsidP="00F36230">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9DD6615" w14:textId="77777777" w:rsidR="00D645FC" w:rsidRPr="009B2595" w:rsidRDefault="00D645FC" w:rsidP="00F36230">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2DA1FAD0" w14:textId="77777777" w:rsidR="00D645FC" w:rsidRPr="00042F5C" w:rsidRDefault="00D645FC" w:rsidP="00D645FC">
      <w:pPr>
        <w:widowControl w:val="0"/>
        <w:suppressAutoHyphens/>
        <w:autoSpaceDN w:val="0"/>
        <w:ind w:left="360"/>
        <w:jc w:val="center"/>
        <w:textAlignment w:val="baseline"/>
        <w:rPr>
          <w:rFonts w:eastAsia="SimSun"/>
          <w:b/>
          <w:bCs/>
          <w:color w:val="000000"/>
          <w:kern w:val="2"/>
          <w:sz w:val="24"/>
          <w:szCs w:val="24"/>
          <w:lang w:val="pl-PL"/>
        </w:rPr>
      </w:pPr>
    </w:p>
    <w:p w14:paraId="3A1FC678" w14:textId="77777777" w:rsidR="00D645FC" w:rsidRPr="009B2595" w:rsidRDefault="00D645FC" w:rsidP="00D645FC">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00DB951" w14:textId="77777777" w:rsidR="00D645FC" w:rsidRPr="009B2595" w:rsidRDefault="00D645FC" w:rsidP="00F36230">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98B3C74" w14:textId="77777777" w:rsidR="00D645FC" w:rsidRPr="009B2595" w:rsidRDefault="00D645FC" w:rsidP="00F36230">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4D9B1ADC" w14:textId="77777777" w:rsidR="00D645FC" w:rsidRPr="009B2595" w:rsidRDefault="00D645FC" w:rsidP="00F36230">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2625944" w14:textId="77777777" w:rsidR="00D645FC" w:rsidRPr="009B2595" w:rsidRDefault="00D645FC" w:rsidP="00F36230">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2075C66" w14:textId="77777777" w:rsidR="00D645FC" w:rsidRDefault="00D645FC" w:rsidP="00D645FC">
      <w:pPr>
        <w:pStyle w:val="Tekstpodstawowy"/>
        <w:ind w:right="-47"/>
        <w:jc w:val="center"/>
        <w:rPr>
          <w:rFonts w:ascii="Times New Roman" w:hAnsi="Times New Roman"/>
          <w:b/>
        </w:rPr>
      </w:pPr>
    </w:p>
    <w:p w14:paraId="0F706E9A" w14:textId="77777777" w:rsidR="00D645FC" w:rsidRDefault="00D645FC" w:rsidP="00D645FC">
      <w:pPr>
        <w:pStyle w:val="Tekstpodstawowy"/>
        <w:ind w:right="-47"/>
        <w:jc w:val="center"/>
        <w:rPr>
          <w:rFonts w:ascii="Times New Roman" w:hAnsi="Times New Roman"/>
          <w:b/>
        </w:rPr>
      </w:pPr>
    </w:p>
    <w:p w14:paraId="674FD09A" w14:textId="77777777" w:rsidR="00D645FC" w:rsidRPr="00877B92" w:rsidRDefault="00D645FC" w:rsidP="00D645FC">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7C0288CC" w14:textId="77777777" w:rsidR="00D645FC" w:rsidRDefault="00D645FC" w:rsidP="00D645FC">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846E6AF" w14:textId="77777777" w:rsidR="00D645FC" w:rsidRDefault="00D645FC" w:rsidP="00D645FC">
      <w:pPr>
        <w:pStyle w:val="Tekstpodstawowy"/>
        <w:ind w:right="-47"/>
        <w:jc w:val="center"/>
        <w:rPr>
          <w:rFonts w:ascii="Times New Roman" w:hAnsi="Times New Roman"/>
        </w:rPr>
      </w:pPr>
    </w:p>
    <w:p w14:paraId="230C82B2" w14:textId="77777777" w:rsidR="00D645FC" w:rsidRPr="00877B92" w:rsidRDefault="00D645FC" w:rsidP="00D645F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31FEA634" w14:textId="77777777" w:rsidR="00D645FC" w:rsidRDefault="00D645FC" w:rsidP="00D645FC">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13AF3EF" w14:textId="77777777" w:rsidR="00D645FC" w:rsidRDefault="00D645FC" w:rsidP="00D645FC">
      <w:pPr>
        <w:pStyle w:val="Tekstpodstawowy"/>
        <w:ind w:right="-47"/>
        <w:jc w:val="both"/>
        <w:rPr>
          <w:rFonts w:ascii="Times New Roman" w:hAnsi="Times New Roman"/>
        </w:rPr>
      </w:pPr>
    </w:p>
    <w:p w14:paraId="1DACBF8A" w14:textId="77777777" w:rsidR="00D645FC" w:rsidRPr="00877B92" w:rsidRDefault="00D645FC" w:rsidP="00D645F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073CCEF4" w14:textId="77777777" w:rsidR="00D645FC" w:rsidRDefault="00D645FC" w:rsidP="00D645FC">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2DC147F" w14:textId="77777777" w:rsidR="00D645FC" w:rsidRDefault="00D645FC" w:rsidP="00D645FC">
      <w:pPr>
        <w:pStyle w:val="Tekstpodstawowy"/>
        <w:ind w:right="-47"/>
        <w:jc w:val="both"/>
        <w:rPr>
          <w:rFonts w:ascii="Times New Roman" w:hAnsi="Times New Roman"/>
        </w:rPr>
      </w:pPr>
    </w:p>
    <w:p w14:paraId="100B2C46" w14:textId="77777777" w:rsidR="00D645FC" w:rsidRDefault="00D645FC" w:rsidP="00D645FC">
      <w:pPr>
        <w:pStyle w:val="Tekstpodstawowy"/>
        <w:ind w:right="-47"/>
        <w:jc w:val="center"/>
        <w:rPr>
          <w:rFonts w:ascii="Times New Roman" w:hAnsi="Times New Roman"/>
          <w:b/>
        </w:rPr>
      </w:pPr>
    </w:p>
    <w:p w14:paraId="17AE2EA2" w14:textId="77777777" w:rsidR="00D645FC" w:rsidRPr="00877B92" w:rsidRDefault="00D645FC" w:rsidP="00D645FC">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03FAEFB" w14:textId="77777777" w:rsidR="00D645FC" w:rsidRPr="004F0507" w:rsidRDefault="00D645FC" w:rsidP="00D645F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6289A83" w14:textId="77777777" w:rsidR="00D645FC" w:rsidRDefault="00D645FC" w:rsidP="00D645FC">
      <w:pPr>
        <w:pStyle w:val="Tekstpodstawowy2"/>
        <w:spacing w:line="240" w:lineRule="auto"/>
        <w:ind w:right="-47"/>
      </w:pPr>
    </w:p>
    <w:p w14:paraId="0EBC90CC" w14:textId="77777777" w:rsidR="00D645FC" w:rsidRDefault="00D645FC" w:rsidP="00D645FC">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730BA9AA" w14:textId="77777777" w:rsidR="00D645FC" w:rsidRDefault="00D645FC" w:rsidP="00D645FC">
      <w:pPr>
        <w:rPr>
          <w:sz w:val="22"/>
          <w:szCs w:val="22"/>
          <w:lang w:val="pl-PL"/>
        </w:rPr>
      </w:pPr>
    </w:p>
    <w:p w14:paraId="2178CA82" w14:textId="77777777" w:rsidR="00D645FC" w:rsidRDefault="00D645FC" w:rsidP="00D645FC">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31FD987F" w14:textId="77777777" w:rsidR="00D645FC" w:rsidRDefault="00D645FC" w:rsidP="00D645FC">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68D00D9C" w14:textId="77777777" w:rsidR="00D645FC" w:rsidRDefault="00D645FC" w:rsidP="00D645FC">
      <w:pPr>
        <w:pStyle w:val="Zwykytekst"/>
        <w:rPr>
          <w:rFonts w:ascii="Times New Roman" w:hAnsi="Times New Roman" w:cs="Times New Roman"/>
          <w:sz w:val="22"/>
          <w:szCs w:val="22"/>
          <w:lang w:val="pl-PL"/>
        </w:rPr>
      </w:pPr>
    </w:p>
    <w:p w14:paraId="10A712D6" w14:textId="77777777" w:rsidR="00D645FC" w:rsidRDefault="00D645FC" w:rsidP="00D645FC">
      <w:pPr>
        <w:pStyle w:val="Zwykytekst"/>
        <w:ind w:left="4956" w:firstLine="708"/>
        <w:rPr>
          <w:rFonts w:ascii="Times New Roman" w:hAnsi="Times New Roman" w:cs="Times New Roman"/>
          <w:sz w:val="22"/>
          <w:szCs w:val="22"/>
          <w:lang w:val="pl-PL"/>
        </w:rPr>
      </w:pPr>
    </w:p>
    <w:p w14:paraId="748A4433" w14:textId="77777777" w:rsidR="00D645FC" w:rsidRDefault="00D645FC" w:rsidP="00D645FC">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77675C06" w14:textId="77777777" w:rsidR="00D645FC" w:rsidRDefault="00D645FC" w:rsidP="00D645FC">
      <w:pPr>
        <w:pStyle w:val="Zwykytekst"/>
        <w:ind w:left="4956" w:firstLine="708"/>
        <w:rPr>
          <w:rFonts w:ascii="Times New Roman" w:hAnsi="Times New Roman" w:cs="Times New Roman"/>
          <w:b/>
          <w:bCs/>
          <w:sz w:val="22"/>
          <w:szCs w:val="22"/>
          <w:lang w:val="pl-PL"/>
        </w:rPr>
      </w:pPr>
    </w:p>
    <w:p w14:paraId="534249FD" w14:textId="77777777" w:rsidR="00D645FC" w:rsidRDefault="00D645FC" w:rsidP="00D645FC">
      <w:pPr>
        <w:pStyle w:val="Zwykytekst"/>
        <w:ind w:left="4956" w:firstLine="708"/>
        <w:rPr>
          <w:rFonts w:ascii="Times New Roman" w:hAnsi="Times New Roman" w:cs="Times New Roman"/>
          <w:b/>
          <w:bCs/>
          <w:sz w:val="22"/>
          <w:szCs w:val="22"/>
          <w:lang w:val="pl-PL"/>
        </w:rPr>
      </w:pPr>
    </w:p>
    <w:p w14:paraId="311D59D6" w14:textId="77777777" w:rsidR="00D645FC" w:rsidRDefault="00D645FC" w:rsidP="00D645FC">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4E0C21EF" w14:textId="77777777" w:rsidR="00D645FC" w:rsidRDefault="00D645FC" w:rsidP="00D645FC">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427EBAB2"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12CD1595"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60C1C394"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0478E56D"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2D064637"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64C0679F"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44542F14"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6C9EF6D1"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296FA6FD"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3B660383"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53A19CFE"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7A10A565"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6BA60DD2"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5C6D347D"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64837B58"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231FDA4E"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18069511"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4F915F87"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170A9A48"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0CCD86A3"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43B2E3D2"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40DAC981"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24712804"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2418E63D" w14:textId="77777777" w:rsidR="00D645FC" w:rsidRDefault="00D645FC" w:rsidP="00D645FC">
      <w:pPr>
        <w:pStyle w:val="Zwykytekst"/>
        <w:tabs>
          <w:tab w:val="left" w:pos="7050"/>
        </w:tabs>
        <w:rPr>
          <w:rFonts w:ascii="Times New Roman" w:hAnsi="Times New Roman" w:cs="Times New Roman"/>
          <w:i/>
          <w:iCs/>
          <w:sz w:val="22"/>
          <w:szCs w:val="22"/>
          <w:lang w:val="pl-PL"/>
        </w:rPr>
      </w:pPr>
    </w:p>
    <w:p w14:paraId="6A458242" w14:textId="77777777" w:rsidR="00D645FC" w:rsidRPr="00515AFA" w:rsidRDefault="00D645FC" w:rsidP="00D645F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7A2FE7D" w14:textId="77777777" w:rsidR="00D645FC" w:rsidRPr="00515AFA" w:rsidRDefault="00D645FC" w:rsidP="00D645FC">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309B317" w14:textId="77777777" w:rsidR="00D645FC" w:rsidRDefault="00D645FC" w:rsidP="00D645FC">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76283D3D" w14:textId="77777777" w:rsidR="00D645FC" w:rsidRDefault="00D645FC" w:rsidP="00D645FC">
      <w:pPr>
        <w:widowControl w:val="0"/>
        <w:autoSpaceDE w:val="0"/>
        <w:autoSpaceDN w:val="0"/>
        <w:jc w:val="right"/>
        <w:textAlignment w:val="baseline"/>
        <w:rPr>
          <w:sz w:val="22"/>
          <w:szCs w:val="22"/>
          <w:lang w:val="pl-PL"/>
        </w:rPr>
      </w:pPr>
    </w:p>
    <w:p w14:paraId="00C23CBC" w14:textId="77777777" w:rsidR="00D645FC" w:rsidRPr="00515AFA" w:rsidRDefault="00D645FC" w:rsidP="00D645FC">
      <w:pPr>
        <w:widowControl w:val="0"/>
        <w:autoSpaceDE w:val="0"/>
        <w:autoSpaceDN w:val="0"/>
        <w:jc w:val="right"/>
        <w:textAlignment w:val="baseline"/>
        <w:rPr>
          <w:sz w:val="22"/>
          <w:szCs w:val="22"/>
          <w:lang w:val="pl-PL"/>
        </w:rPr>
      </w:pPr>
      <w:r w:rsidRPr="00515AFA">
        <w:rPr>
          <w:sz w:val="22"/>
          <w:szCs w:val="22"/>
          <w:lang w:val="pl-PL"/>
        </w:rPr>
        <w:t>Załącznik nr 2 do umowy</w:t>
      </w:r>
    </w:p>
    <w:p w14:paraId="36A0973E" w14:textId="77777777" w:rsidR="00D645FC" w:rsidRPr="00515AFA" w:rsidRDefault="00D645FC" w:rsidP="00D645FC">
      <w:pPr>
        <w:widowControl w:val="0"/>
        <w:autoSpaceDE w:val="0"/>
        <w:autoSpaceDN w:val="0"/>
        <w:jc w:val="both"/>
        <w:textAlignment w:val="baseline"/>
        <w:rPr>
          <w:sz w:val="22"/>
          <w:szCs w:val="22"/>
          <w:lang w:val="pl-PL"/>
        </w:rPr>
      </w:pPr>
    </w:p>
    <w:p w14:paraId="49D7000A" w14:textId="77777777" w:rsidR="00D645FC" w:rsidRPr="00515AFA" w:rsidRDefault="00D645FC" w:rsidP="00D645FC">
      <w:pPr>
        <w:widowControl w:val="0"/>
        <w:autoSpaceDE w:val="0"/>
        <w:autoSpaceDN w:val="0"/>
        <w:jc w:val="both"/>
        <w:textAlignment w:val="baseline"/>
        <w:rPr>
          <w:sz w:val="22"/>
          <w:szCs w:val="22"/>
          <w:lang w:val="pl-PL"/>
        </w:rPr>
      </w:pPr>
    </w:p>
    <w:p w14:paraId="58294EC2" w14:textId="77777777" w:rsidR="00D645FC" w:rsidRPr="00515AFA" w:rsidRDefault="00D645FC" w:rsidP="00D645FC">
      <w:pPr>
        <w:widowControl w:val="0"/>
        <w:autoSpaceDE w:val="0"/>
        <w:autoSpaceDN w:val="0"/>
        <w:jc w:val="both"/>
        <w:textAlignment w:val="baseline"/>
        <w:rPr>
          <w:sz w:val="22"/>
          <w:szCs w:val="22"/>
          <w:lang w:val="pl-PL"/>
        </w:rPr>
      </w:pPr>
      <w:r w:rsidRPr="00515AFA">
        <w:rPr>
          <w:sz w:val="22"/>
          <w:szCs w:val="22"/>
          <w:lang w:val="pl-PL"/>
        </w:rPr>
        <w:t>.....................................… </w:t>
      </w:r>
    </w:p>
    <w:p w14:paraId="43BF3B1F" w14:textId="77777777" w:rsidR="00D645FC" w:rsidRPr="00515AFA" w:rsidRDefault="00D645FC" w:rsidP="00D645FC">
      <w:pPr>
        <w:widowControl w:val="0"/>
        <w:autoSpaceDE w:val="0"/>
        <w:autoSpaceDN w:val="0"/>
        <w:ind w:firstLine="555"/>
        <w:textAlignment w:val="baseline"/>
        <w:rPr>
          <w:sz w:val="22"/>
          <w:szCs w:val="22"/>
          <w:lang w:val="pl-PL"/>
        </w:rPr>
      </w:pPr>
      <w:r w:rsidRPr="00515AFA">
        <w:rPr>
          <w:sz w:val="22"/>
          <w:szCs w:val="22"/>
          <w:lang w:val="pl-PL"/>
        </w:rPr>
        <w:t>Nazwa Wykonawcy</w:t>
      </w:r>
    </w:p>
    <w:p w14:paraId="1A4BFB84" w14:textId="77777777" w:rsidR="00D645FC" w:rsidRPr="00515AFA" w:rsidRDefault="00D645FC" w:rsidP="00D645FC">
      <w:pPr>
        <w:widowControl w:val="0"/>
        <w:autoSpaceDE w:val="0"/>
        <w:autoSpaceDN w:val="0"/>
        <w:textAlignment w:val="baseline"/>
        <w:rPr>
          <w:sz w:val="22"/>
          <w:szCs w:val="22"/>
          <w:lang w:val="pl-PL"/>
        </w:rPr>
      </w:pPr>
    </w:p>
    <w:p w14:paraId="6FFCB5F7" w14:textId="77777777" w:rsidR="00D645FC" w:rsidRPr="00515AFA" w:rsidRDefault="00D645FC" w:rsidP="00D645FC">
      <w:pPr>
        <w:widowControl w:val="0"/>
        <w:autoSpaceDE w:val="0"/>
        <w:autoSpaceDN w:val="0"/>
        <w:jc w:val="both"/>
        <w:textAlignment w:val="baseline"/>
        <w:rPr>
          <w:sz w:val="22"/>
          <w:szCs w:val="22"/>
          <w:lang w:val="pl-PL"/>
        </w:rPr>
      </w:pPr>
      <w:r w:rsidRPr="00515AFA">
        <w:rPr>
          <w:sz w:val="22"/>
          <w:szCs w:val="22"/>
          <w:lang w:val="pl-PL"/>
        </w:rPr>
        <w:t>.....................................…</w:t>
      </w:r>
    </w:p>
    <w:p w14:paraId="4CDDBBB7" w14:textId="77777777" w:rsidR="00D645FC" w:rsidRPr="00515AFA" w:rsidRDefault="00D645FC" w:rsidP="00D645FC">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71774667" w14:textId="77777777" w:rsidR="00D645FC" w:rsidRPr="00515AFA" w:rsidRDefault="00D645FC" w:rsidP="00D645FC">
      <w:pPr>
        <w:widowControl w:val="0"/>
        <w:autoSpaceDE w:val="0"/>
        <w:autoSpaceDN w:val="0"/>
        <w:spacing w:before="90"/>
        <w:ind w:left="115" w:right="110"/>
        <w:jc w:val="both"/>
        <w:outlineLvl w:val="0"/>
        <w:rPr>
          <w:rFonts w:eastAsia="Verdana"/>
          <w:b/>
          <w:bCs/>
          <w:sz w:val="22"/>
          <w:szCs w:val="22"/>
          <w:lang w:val="pl-PL" w:eastAsia="en-US"/>
        </w:rPr>
      </w:pPr>
    </w:p>
    <w:p w14:paraId="07D4BEFA" w14:textId="77777777" w:rsidR="00D645FC" w:rsidRPr="00515AFA" w:rsidRDefault="00D645FC" w:rsidP="00D645FC">
      <w:pPr>
        <w:widowControl w:val="0"/>
        <w:autoSpaceDE w:val="0"/>
        <w:autoSpaceDN w:val="0"/>
        <w:spacing w:before="90"/>
        <w:ind w:right="110"/>
        <w:jc w:val="both"/>
        <w:outlineLvl w:val="0"/>
        <w:rPr>
          <w:rFonts w:eastAsia="Verdana"/>
          <w:b/>
          <w:bCs/>
          <w:sz w:val="22"/>
          <w:szCs w:val="22"/>
          <w:lang w:val="pl-PL" w:eastAsia="en-US"/>
        </w:rPr>
      </w:pPr>
    </w:p>
    <w:p w14:paraId="07AF437B" w14:textId="77777777" w:rsidR="00D645FC" w:rsidRPr="00515AFA" w:rsidRDefault="00D645FC" w:rsidP="00D645FC">
      <w:pPr>
        <w:widowControl w:val="0"/>
        <w:autoSpaceDE w:val="0"/>
        <w:autoSpaceDN w:val="0"/>
        <w:jc w:val="center"/>
        <w:textAlignment w:val="baseline"/>
        <w:rPr>
          <w:b/>
          <w:bCs/>
          <w:sz w:val="22"/>
          <w:szCs w:val="22"/>
          <w:lang w:val="pl-PL"/>
        </w:rPr>
      </w:pPr>
    </w:p>
    <w:p w14:paraId="69BC842C" w14:textId="77777777" w:rsidR="00D645FC" w:rsidRPr="00515AFA" w:rsidRDefault="00D645FC" w:rsidP="00D645FC">
      <w:pPr>
        <w:widowControl w:val="0"/>
        <w:autoSpaceDE w:val="0"/>
        <w:autoSpaceDN w:val="0"/>
        <w:jc w:val="center"/>
        <w:textAlignment w:val="baseline"/>
        <w:rPr>
          <w:b/>
          <w:bCs/>
          <w:sz w:val="22"/>
          <w:szCs w:val="22"/>
          <w:lang w:val="pl-PL"/>
        </w:rPr>
      </w:pPr>
    </w:p>
    <w:p w14:paraId="0027788F" w14:textId="77777777" w:rsidR="00D645FC" w:rsidRPr="00515AFA" w:rsidRDefault="00D645FC" w:rsidP="00D645FC">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548C0FF" w14:textId="77777777" w:rsidR="00D645FC" w:rsidRPr="00515AFA" w:rsidRDefault="00D645FC" w:rsidP="00D645FC">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320AF35" w14:textId="77777777" w:rsidR="00D645FC" w:rsidRPr="00515AFA" w:rsidRDefault="00D645FC" w:rsidP="00D645FC">
      <w:pPr>
        <w:widowControl w:val="0"/>
        <w:autoSpaceDE w:val="0"/>
        <w:autoSpaceDN w:val="0"/>
        <w:jc w:val="center"/>
        <w:textAlignment w:val="baseline"/>
        <w:rPr>
          <w:b/>
          <w:bCs/>
          <w:sz w:val="22"/>
          <w:szCs w:val="22"/>
          <w:lang w:val="pl-PL"/>
        </w:rPr>
      </w:pPr>
    </w:p>
    <w:p w14:paraId="27EE71C9" w14:textId="77777777" w:rsidR="00D645FC" w:rsidRPr="00515AFA" w:rsidRDefault="00D645FC" w:rsidP="00D645FC">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1900470" w14:textId="77777777" w:rsidR="00D645FC" w:rsidRPr="00515AFA" w:rsidRDefault="00D645FC" w:rsidP="00F36230">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0D06FD0E" w14:textId="77777777" w:rsidR="00D645FC" w:rsidRPr="00515AFA" w:rsidRDefault="00D645FC" w:rsidP="00F36230">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026B6AF" w14:textId="77777777" w:rsidR="00D645FC" w:rsidRPr="00515AFA" w:rsidRDefault="00D645FC" w:rsidP="00F36230">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83B508C" w14:textId="77777777" w:rsidR="00D645FC" w:rsidRPr="00515AFA" w:rsidRDefault="00D645FC" w:rsidP="00F36230">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68DDB7C" w14:textId="77777777" w:rsidR="00D645FC" w:rsidRPr="00515AFA" w:rsidRDefault="00D645FC" w:rsidP="00D645FC">
      <w:pPr>
        <w:spacing w:after="200" w:line="276" w:lineRule="auto"/>
        <w:ind w:left="780"/>
        <w:contextualSpacing/>
        <w:textAlignment w:val="baseline"/>
        <w:rPr>
          <w:sz w:val="22"/>
          <w:szCs w:val="22"/>
          <w:lang w:val="pl-PL"/>
        </w:rPr>
      </w:pPr>
    </w:p>
    <w:p w14:paraId="2B29E89C" w14:textId="77777777" w:rsidR="00D645FC" w:rsidRPr="00515AFA" w:rsidRDefault="00D645FC" w:rsidP="00D645FC">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01CD63DF" w14:textId="77777777" w:rsidR="00D645FC" w:rsidRPr="00515AFA" w:rsidRDefault="00D645FC" w:rsidP="00D645FC">
      <w:pPr>
        <w:widowControl w:val="0"/>
        <w:autoSpaceDE w:val="0"/>
        <w:autoSpaceDN w:val="0"/>
        <w:spacing w:before="90"/>
        <w:ind w:right="110"/>
        <w:jc w:val="both"/>
        <w:outlineLvl w:val="0"/>
        <w:rPr>
          <w:rFonts w:eastAsia="Verdana"/>
          <w:b/>
          <w:bCs/>
          <w:sz w:val="22"/>
          <w:szCs w:val="22"/>
          <w:lang w:val="pl-PL" w:eastAsia="en-US"/>
        </w:rPr>
      </w:pPr>
    </w:p>
    <w:p w14:paraId="3F7D0228" w14:textId="77777777" w:rsidR="00D645FC" w:rsidRPr="00515AFA" w:rsidRDefault="00D645FC" w:rsidP="00D645FC">
      <w:pPr>
        <w:widowControl w:val="0"/>
        <w:autoSpaceDE w:val="0"/>
        <w:autoSpaceDN w:val="0"/>
        <w:spacing w:before="90"/>
        <w:ind w:right="110"/>
        <w:jc w:val="both"/>
        <w:outlineLvl w:val="0"/>
        <w:rPr>
          <w:rFonts w:eastAsia="Verdana"/>
          <w:b/>
          <w:bCs/>
          <w:sz w:val="22"/>
          <w:szCs w:val="22"/>
          <w:lang w:val="pl-PL" w:eastAsia="en-US"/>
        </w:rPr>
      </w:pPr>
    </w:p>
    <w:p w14:paraId="39C88F73" w14:textId="77777777" w:rsidR="00D645FC" w:rsidRPr="00515AFA" w:rsidRDefault="00D645FC" w:rsidP="00D645FC">
      <w:pPr>
        <w:widowControl w:val="0"/>
        <w:autoSpaceDE w:val="0"/>
        <w:autoSpaceDN w:val="0"/>
        <w:spacing w:before="90"/>
        <w:ind w:right="110"/>
        <w:jc w:val="both"/>
        <w:outlineLvl w:val="0"/>
        <w:rPr>
          <w:rFonts w:eastAsia="Verdana"/>
          <w:b/>
          <w:bCs/>
          <w:sz w:val="22"/>
          <w:szCs w:val="22"/>
          <w:lang w:val="pl-PL" w:eastAsia="en-US"/>
        </w:rPr>
      </w:pPr>
    </w:p>
    <w:p w14:paraId="5E34143B" w14:textId="77777777" w:rsidR="00D645FC" w:rsidRPr="00515AFA" w:rsidRDefault="00D645FC" w:rsidP="00D645FC">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D645FC" w:rsidRPr="00D645FC" w14:paraId="555B661D" w14:textId="77777777" w:rsidTr="006401E9">
        <w:tc>
          <w:tcPr>
            <w:tcW w:w="4105" w:type="dxa"/>
            <w:hideMark/>
          </w:tcPr>
          <w:p w14:paraId="0EF8F307" w14:textId="77777777" w:rsidR="00D645FC" w:rsidRPr="00515AFA" w:rsidRDefault="00D645FC" w:rsidP="006401E9">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F9013FA" w14:textId="77777777" w:rsidR="00D645FC" w:rsidRPr="00515AFA" w:rsidRDefault="00D645FC" w:rsidP="006401E9">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694FF6" w14:textId="77777777" w:rsidR="00D645FC" w:rsidRPr="00515AFA" w:rsidRDefault="00D645FC" w:rsidP="00D645FC">
      <w:pPr>
        <w:spacing w:line="360" w:lineRule="auto"/>
        <w:jc w:val="both"/>
        <w:rPr>
          <w:rFonts w:eastAsia="Calibri"/>
          <w:color w:val="222A35"/>
          <w:sz w:val="22"/>
          <w:szCs w:val="22"/>
          <w:lang w:val="pl-PL" w:eastAsia="x-none"/>
        </w:rPr>
      </w:pPr>
    </w:p>
    <w:p w14:paraId="192D59A6" w14:textId="77777777" w:rsidR="00D645FC" w:rsidRPr="002E3AF9" w:rsidRDefault="00D645FC" w:rsidP="00D645FC">
      <w:pPr>
        <w:rPr>
          <w:lang w:val="pl-PL"/>
        </w:rPr>
      </w:pPr>
    </w:p>
    <w:p w14:paraId="7BD50181" w14:textId="77777777" w:rsidR="00D645FC" w:rsidRPr="007775F0" w:rsidRDefault="00D645FC" w:rsidP="00D645FC">
      <w:pPr>
        <w:rPr>
          <w:lang w:val="pl-PL"/>
        </w:rPr>
      </w:pPr>
    </w:p>
    <w:p w14:paraId="35A7A7A7" w14:textId="77777777" w:rsidR="00D645FC" w:rsidRPr="009A2FD4" w:rsidRDefault="00D645FC" w:rsidP="00D645FC">
      <w:pPr>
        <w:rPr>
          <w:lang w:val="pl-PL"/>
        </w:rPr>
      </w:pPr>
    </w:p>
    <w:p w14:paraId="7BD779D2" w14:textId="77777777" w:rsidR="00D645FC" w:rsidRPr="004830B6" w:rsidRDefault="00D645FC" w:rsidP="00D645FC">
      <w:pPr>
        <w:rPr>
          <w:lang w:val="pl-PL"/>
        </w:rPr>
      </w:pPr>
    </w:p>
    <w:p w14:paraId="14696A6C" w14:textId="77777777" w:rsidR="00D645FC" w:rsidRPr="00291156" w:rsidRDefault="00D645FC" w:rsidP="00D645FC">
      <w:pPr>
        <w:rPr>
          <w:lang w:val="pl-PL"/>
        </w:rPr>
      </w:pPr>
    </w:p>
    <w:p w14:paraId="2B2471E6" w14:textId="77777777" w:rsidR="00D645FC" w:rsidRPr="006B6179" w:rsidRDefault="00D645FC" w:rsidP="00D645FC">
      <w:pPr>
        <w:rPr>
          <w:lang w:val="pl-PL"/>
        </w:rPr>
      </w:pPr>
    </w:p>
    <w:p w14:paraId="30325507" w14:textId="77777777" w:rsidR="00D645FC" w:rsidRPr="00063BD0" w:rsidRDefault="00D645FC" w:rsidP="00D645FC">
      <w:pPr>
        <w:rPr>
          <w:lang w:val="pl-PL"/>
        </w:rPr>
      </w:pPr>
    </w:p>
    <w:p w14:paraId="15F4CA88" w14:textId="77777777" w:rsidR="00D645FC" w:rsidRPr="00011CE8" w:rsidRDefault="00D645FC" w:rsidP="00D645FC">
      <w:pPr>
        <w:rPr>
          <w:lang w:val="pl-PL"/>
        </w:rPr>
      </w:pPr>
    </w:p>
    <w:p w14:paraId="15418DE0" w14:textId="77777777" w:rsidR="00496551" w:rsidRPr="00D645FC" w:rsidRDefault="00496551" w:rsidP="00D645FC">
      <w:pPr>
        <w:rPr>
          <w:lang w:val="pl-PL"/>
        </w:rPr>
      </w:pPr>
    </w:p>
    <w:sectPr w:rsidR="00496551" w:rsidRPr="00D645FC">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1C93E" w14:textId="77777777" w:rsidR="00F36230" w:rsidRDefault="00F36230">
      <w:r>
        <w:separator/>
      </w:r>
    </w:p>
  </w:endnote>
  <w:endnote w:type="continuationSeparator" w:id="0">
    <w:p w14:paraId="21DF5BCC" w14:textId="77777777" w:rsidR="00F36230" w:rsidRDefault="00F36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AB8E5" w14:textId="77777777" w:rsidR="009B799D" w:rsidRDefault="009B799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6B07A" w14:textId="77777777" w:rsidR="00D645FC" w:rsidRDefault="00D645FC">
    <w:pPr>
      <w:pStyle w:val="Stopka"/>
      <w:jc w:val="right"/>
    </w:pPr>
    <w:r>
      <w:fldChar w:fldCharType="begin"/>
    </w:r>
    <w:r>
      <w:instrText>PAGE   \* MERGEFORMAT</w:instrText>
    </w:r>
    <w:r>
      <w:fldChar w:fldCharType="separate"/>
    </w:r>
    <w:r>
      <w:rPr>
        <w:lang w:val="pl-PL"/>
      </w:rPr>
      <w:t>2</w:t>
    </w:r>
    <w:r>
      <w:fldChar w:fldCharType="end"/>
    </w:r>
  </w:p>
  <w:p w14:paraId="17CB8776" w14:textId="77777777" w:rsidR="009B799D" w:rsidRDefault="009B799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AD695" w14:textId="77777777" w:rsidR="009B799D" w:rsidRDefault="009B79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5C896" w14:textId="77777777" w:rsidR="00F36230" w:rsidRDefault="00F36230">
      <w:r>
        <w:separator/>
      </w:r>
    </w:p>
  </w:footnote>
  <w:footnote w:type="continuationSeparator" w:id="0">
    <w:p w14:paraId="7EE5BA0C" w14:textId="77777777" w:rsidR="00F36230" w:rsidRDefault="00F36230">
      <w:r>
        <w:continuationSeparator/>
      </w:r>
    </w:p>
  </w:footnote>
  <w:footnote w:id="1">
    <w:p w14:paraId="6B0A86D7" w14:textId="77777777" w:rsidR="00D645FC" w:rsidRDefault="00D645FC" w:rsidP="00D645F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E3D23B" w14:textId="77777777" w:rsidR="00D645FC" w:rsidRDefault="00D645FC" w:rsidP="00D645F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804D91A" w14:textId="77777777" w:rsidR="00D645FC" w:rsidRDefault="00D645FC" w:rsidP="00F36230">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D09B912" w14:textId="77777777" w:rsidR="00D645FC" w:rsidRDefault="00D645FC" w:rsidP="00F36230">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90DE6D8" w14:textId="77777777" w:rsidR="00D645FC" w:rsidRDefault="00D645FC" w:rsidP="00F36230">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55DB753" w14:textId="77777777" w:rsidR="00D645FC" w:rsidRDefault="00D645FC" w:rsidP="00F36230">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74EB03C" w14:textId="77777777" w:rsidR="00D645FC" w:rsidRDefault="00D645FC" w:rsidP="00D645F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0CBD9C5" w14:textId="77777777" w:rsidR="00D645FC" w:rsidRDefault="00D645FC" w:rsidP="00F36230">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76E2A98" w14:textId="77777777" w:rsidR="00D645FC" w:rsidRDefault="00D645FC" w:rsidP="00F36230">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864BC64" w14:textId="77777777" w:rsidR="00D645FC" w:rsidRDefault="00D645FC" w:rsidP="00F36230">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B9C4ADA" w14:textId="77777777" w:rsidR="00D645FC" w:rsidRDefault="00D645FC" w:rsidP="00F36230">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5F07738" w14:textId="77777777" w:rsidR="00D645FC" w:rsidRDefault="00D645FC" w:rsidP="00F36230">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51A7A02" w14:textId="77777777" w:rsidR="00D645FC" w:rsidRDefault="00D645FC" w:rsidP="00D645F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3C77053" w14:textId="77777777" w:rsidR="00D645FC" w:rsidRDefault="00D645FC" w:rsidP="00D645F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52CF293" w14:textId="77777777" w:rsidR="00D645FC" w:rsidRDefault="00D645FC" w:rsidP="00D645FC">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862C3C0" w14:textId="77777777" w:rsidR="00D645FC" w:rsidRDefault="00D645FC" w:rsidP="00D645F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FFC6822" w14:textId="77777777" w:rsidR="00D645FC" w:rsidRDefault="00D645FC" w:rsidP="00F36230">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133897C" w14:textId="77777777" w:rsidR="00D645FC" w:rsidRDefault="00D645FC" w:rsidP="00F36230">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12E4F8A" w14:textId="77777777" w:rsidR="00D645FC" w:rsidRDefault="00D645FC" w:rsidP="00F36230">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8AE0D6B" w14:textId="77777777" w:rsidR="00D645FC" w:rsidRDefault="00D645FC" w:rsidP="00D645F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84582C3" w14:textId="77777777" w:rsidR="00D645FC" w:rsidRDefault="00D645FC" w:rsidP="00D645F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DB631DA" w14:textId="77777777" w:rsidR="00D645FC" w:rsidRDefault="00D645FC" w:rsidP="00D645FC">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1A36F30" w14:textId="77777777" w:rsidR="00D645FC" w:rsidRDefault="00D645FC" w:rsidP="00D645FC">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5ED22A1" w14:textId="77777777" w:rsidR="00D645FC" w:rsidRDefault="00D645FC" w:rsidP="00D645FC">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5568269" w14:textId="77777777" w:rsidR="00D645FC" w:rsidRDefault="00D645FC" w:rsidP="00D645FC">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2D5C832" w14:textId="77777777" w:rsidR="00D645FC" w:rsidRDefault="00D645FC" w:rsidP="00D645FC">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E6DD5AB" w14:textId="77777777" w:rsidR="00D645FC" w:rsidRDefault="00D645FC" w:rsidP="00D645FC">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6AAE11C" w14:textId="77777777" w:rsidR="00D645FC" w:rsidRDefault="00D645FC" w:rsidP="00D645FC">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48AAD70" w14:textId="77777777" w:rsidR="00D645FC" w:rsidRDefault="00D645FC" w:rsidP="00D645FC">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72C795A" w14:textId="77777777" w:rsidR="00D645FC" w:rsidRDefault="00D645FC" w:rsidP="00D645FC">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3F4D0" w14:textId="77777777" w:rsidR="009B799D" w:rsidRDefault="009B79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FC215" w14:textId="77777777" w:rsidR="009B799D" w:rsidRDefault="009B79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9CC79" w14:textId="77777777" w:rsidR="009B799D" w:rsidRDefault="009B79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873153260">
    <w:abstractNumId w:val="10"/>
  </w:num>
  <w:num w:numId="2" w16cid:durableId="238251292">
    <w:abstractNumId w:val="15"/>
  </w:num>
  <w:num w:numId="3" w16cid:durableId="1099521720">
    <w:abstractNumId w:val="3"/>
  </w:num>
  <w:num w:numId="4" w16cid:durableId="1247686087">
    <w:abstractNumId w:val="6"/>
  </w:num>
  <w:num w:numId="5" w16cid:durableId="296226859">
    <w:abstractNumId w:val="13"/>
  </w:num>
  <w:num w:numId="6" w16cid:durableId="2049596941">
    <w:abstractNumId w:val="12"/>
  </w:num>
  <w:num w:numId="7" w16cid:durableId="1260286528">
    <w:abstractNumId w:val="14"/>
  </w:num>
  <w:num w:numId="8" w16cid:durableId="9686345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207194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456398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974384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876573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6"/>
  </w:num>
  <w:num w:numId="15" w16cid:durableId="178739045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3890"/>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799D"/>
    <w:rsid w:val="009F7ECA"/>
    <w:rsid w:val="00A57131"/>
    <w:rsid w:val="00A601F8"/>
    <w:rsid w:val="00A701A7"/>
    <w:rsid w:val="00A70EA7"/>
    <w:rsid w:val="00AA7F39"/>
    <w:rsid w:val="00AF7449"/>
    <w:rsid w:val="00BA1B11"/>
    <w:rsid w:val="00BA3890"/>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645FC"/>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3623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71CF78"/>
  <w15:chartTrackingRefBased/>
  <w15:docId w15:val="{3853A1BE-1330-4225-BEBF-70FA39962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45F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D645FC"/>
    <w:rPr>
      <w:b/>
      <w:bCs/>
    </w:rPr>
  </w:style>
  <w:style w:type="character" w:customStyle="1" w:styleId="StopkaZnak">
    <w:name w:val="Stopka Znak"/>
    <w:link w:val="Stopka"/>
    <w:uiPriority w:val="99"/>
    <w:rsid w:val="00D645F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2435</Words>
  <Characters>14614</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2026-07-08T08:53:00Z</cp:lastPrinted>
  <dcterms:created xsi:type="dcterms:W3CDTF">2026-07-08T08:51:00Z</dcterms:created>
  <dcterms:modified xsi:type="dcterms:W3CDTF">2026-07-08T08:54:00Z</dcterms:modified>
</cp:coreProperties>
</file>