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D4E9D" w14:textId="77777777" w:rsidR="0014207C" w:rsidRPr="002A16E2" w:rsidRDefault="0014207C" w:rsidP="0014207C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556D9D06" w14:textId="77777777" w:rsidR="0014207C" w:rsidRPr="002A16E2" w:rsidRDefault="0014207C" w:rsidP="0014207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92DCDA9" w14:textId="77777777" w:rsidR="0014207C" w:rsidRPr="002A16E2" w:rsidRDefault="0014207C" w:rsidP="0014207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D37CE79" w14:textId="77777777" w:rsidR="0014207C" w:rsidRPr="002A16E2" w:rsidRDefault="0014207C" w:rsidP="0014207C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0F8B806" w14:textId="77777777" w:rsidR="0014207C" w:rsidRPr="002A16E2" w:rsidRDefault="0014207C" w:rsidP="0014207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60B87D45" w14:textId="77777777" w:rsidR="0014207C" w:rsidRPr="00FA50AF" w:rsidRDefault="0014207C" w:rsidP="0014207C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0AA97A9" w14:textId="77777777" w:rsidR="0014207C" w:rsidRPr="002A16E2" w:rsidRDefault="0014207C" w:rsidP="0014207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B88FA4C" w14:textId="77777777" w:rsidR="0014207C" w:rsidRPr="002A16E2" w:rsidRDefault="0014207C" w:rsidP="0014207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60F70F86" w14:textId="77777777" w:rsidR="0014207C" w:rsidRPr="002A16E2" w:rsidRDefault="0014207C" w:rsidP="0014207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011B6053" w14:textId="77777777" w:rsidR="0014207C" w:rsidRPr="002A16E2" w:rsidRDefault="0014207C" w:rsidP="0014207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24AFF10" w14:textId="77777777" w:rsidR="0014207C" w:rsidRPr="002A16E2" w:rsidRDefault="0014207C" w:rsidP="0014207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227B10C" w14:textId="77777777" w:rsidR="0014207C" w:rsidRPr="002A16E2" w:rsidRDefault="0014207C" w:rsidP="0014207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27C01375" w14:textId="77777777" w:rsidR="0014207C" w:rsidRPr="002A16E2" w:rsidRDefault="0014207C" w:rsidP="0014207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0EB7357E" w14:textId="77777777" w:rsidR="0014207C" w:rsidRPr="002A16E2" w:rsidRDefault="0014207C" w:rsidP="0014207C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58BC8EA" w14:textId="77777777" w:rsidR="0014207C" w:rsidRPr="002A16E2" w:rsidRDefault="0014207C" w:rsidP="0014207C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7EA77DF0" w14:textId="77777777" w:rsidR="0014207C" w:rsidRPr="002A16E2" w:rsidRDefault="0014207C" w:rsidP="0014207C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A976495" w14:textId="77777777" w:rsidR="0014207C" w:rsidRPr="002A16E2" w:rsidRDefault="0014207C" w:rsidP="0014207C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1CFAA6D6" w14:textId="77777777" w:rsidR="0014207C" w:rsidRPr="002A16E2" w:rsidRDefault="0014207C" w:rsidP="0014207C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56DF1936" w14:textId="77777777" w:rsidR="0014207C" w:rsidRPr="002A16E2" w:rsidRDefault="0014207C" w:rsidP="0014207C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47D712AB" w14:textId="77777777" w:rsidR="0014207C" w:rsidRPr="002A16E2" w:rsidRDefault="0014207C" w:rsidP="0014207C">
      <w:pPr>
        <w:ind w:firstLine="3969"/>
        <w:rPr>
          <w:b/>
          <w:sz w:val="22"/>
          <w:szCs w:val="22"/>
        </w:rPr>
      </w:pPr>
    </w:p>
    <w:p w14:paraId="20F41319" w14:textId="3D3F50BF" w:rsidR="0014207C" w:rsidRDefault="0014207C" w:rsidP="0014207C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5114EF">
        <w:rPr>
          <w:b/>
        </w:rPr>
        <w:t xml:space="preserve">Dostawa </w:t>
      </w:r>
      <w:r>
        <w:rPr>
          <w:b/>
        </w:rPr>
        <w:t>1 szt. laptopa</w:t>
      </w:r>
      <w:r w:rsidRPr="005114EF">
        <w:rPr>
          <w:b/>
        </w:rPr>
        <w:t xml:space="preserve"> na potrzeby </w:t>
      </w:r>
      <w:proofErr w:type="spellStart"/>
      <w:r>
        <w:rPr>
          <w:b/>
        </w:rPr>
        <w:t>WEiP</w:t>
      </w:r>
      <w:proofErr w:type="spellEnd"/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KC-DE</w:t>
      </w:r>
      <w:r w:rsidRPr="002A16E2">
        <w:rPr>
          <w:b/>
          <w:sz w:val="22"/>
          <w:szCs w:val="22"/>
        </w:rPr>
        <w:t>-zp.2</w:t>
      </w:r>
      <w:r>
        <w:rPr>
          <w:b/>
          <w:sz w:val="22"/>
          <w:szCs w:val="22"/>
        </w:rPr>
        <w:t>5.</w:t>
      </w:r>
      <w:r>
        <w:rPr>
          <w:b/>
          <w:sz w:val="22"/>
          <w:szCs w:val="22"/>
        </w:rPr>
        <w:t>32</w:t>
      </w:r>
      <w:r>
        <w:rPr>
          <w:b/>
          <w:sz w:val="22"/>
          <w:szCs w:val="22"/>
        </w:rPr>
        <w:t>9.2026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 xml:space="preserve">oferuję realizację przedmiotu zamówienia, zgodnie z zasadami określonymi </w:t>
      </w:r>
      <w:r>
        <w:rPr>
          <w:sz w:val="22"/>
          <w:szCs w:val="22"/>
        </w:rPr>
        <w:br/>
      </w:r>
      <w:r w:rsidRPr="002A16E2">
        <w:rPr>
          <w:sz w:val="22"/>
          <w:szCs w:val="22"/>
        </w:rPr>
        <w:t>w specyfikacji warunków zamówienia.</w:t>
      </w:r>
    </w:p>
    <w:p w14:paraId="4E8D6BEA" w14:textId="77777777" w:rsidR="0014207C" w:rsidRDefault="0014207C" w:rsidP="0014207C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73FB157" w14:textId="77777777" w:rsidR="0014207C" w:rsidRPr="0080057B" w:rsidRDefault="0014207C" w:rsidP="0014207C">
      <w:pPr>
        <w:rPr>
          <w:b/>
          <w:bCs/>
        </w:rPr>
      </w:pPr>
      <w:r w:rsidRPr="0080057B">
        <w:rPr>
          <w:b/>
          <w:bCs/>
        </w:rPr>
        <w:t>Cena netto:   ........................................................... PLN</w:t>
      </w:r>
    </w:p>
    <w:p w14:paraId="31830609" w14:textId="77777777" w:rsidR="0014207C" w:rsidRPr="0080057B" w:rsidRDefault="0014207C" w:rsidP="0014207C">
      <w:pPr>
        <w:rPr>
          <w:b/>
          <w:bCs/>
        </w:rPr>
      </w:pPr>
      <w:r w:rsidRPr="0080057B">
        <w:rPr>
          <w:b/>
          <w:bCs/>
        </w:rPr>
        <w:t>Cena brutto:...............................................................PLN</w:t>
      </w:r>
    </w:p>
    <w:p w14:paraId="0A8B604A" w14:textId="77777777" w:rsidR="0014207C" w:rsidRPr="0080057B" w:rsidRDefault="0014207C" w:rsidP="0014207C">
      <w:pPr>
        <w:rPr>
          <w:b/>
          <w:bCs/>
        </w:rPr>
      </w:pPr>
      <w:r w:rsidRPr="0080057B">
        <w:rPr>
          <w:b/>
          <w:bCs/>
        </w:rPr>
        <w:t>Słownie brutto: .......................................................................................................................</w:t>
      </w:r>
    </w:p>
    <w:p w14:paraId="1FF9A245" w14:textId="77777777" w:rsidR="0014207C" w:rsidRPr="0080057B" w:rsidRDefault="0014207C" w:rsidP="0014207C">
      <w:pPr>
        <w:rPr>
          <w:b/>
          <w:bCs/>
        </w:rPr>
      </w:pPr>
      <w:r w:rsidRPr="0080057B">
        <w:rPr>
          <w:b/>
          <w:bCs/>
        </w:rPr>
        <w:t>Powyższa cena zawiera podatek VAT w wysokości 23% tj. ……………………. PLN</w:t>
      </w:r>
    </w:p>
    <w:p w14:paraId="46D2EB10" w14:textId="77777777" w:rsidR="0014207C" w:rsidRPr="0080057B" w:rsidRDefault="0014207C" w:rsidP="0014207C">
      <w:pPr>
        <w:rPr>
          <w:b/>
          <w:bCs/>
        </w:rPr>
      </w:pPr>
    </w:p>
    <w:p w14:paraId="24908EEB" w14:textId="77777777" w:rsidR="0014207C" w:rsidRPr="0014207C" w:rsidRDefault="0014207C" w:rsidP="0014207C">
      <w:pPr>
        <w:rPr>
          <w:b/>
          <w:bCs/>
          <w:sz w:val="22"/>
          <w:szCs w:val="22"/>
        </w:rPr>
      </w:pPr>
      <w:r w:rsidRPr="0014207C">
        <w:rPr>
          <w:b/>
          <w:bCs/>
          <w:sz w:val="22"/>
          <w:szCs w:val="22"/>
        </w:rPr>
        <w:t>Producent/model zaoferowanego komputera przenośnego: ………………………….</w:t>
      </w:r>
    </w:p>
    <w:p w14:paraId="58C7997F" w14:textId="77777777" w:rsidR="0014207C" w:rsidRPr="0014207C" w:rsidRDefault="0014207C" w:rsidP="0014207C">
      <w:pPr>
        <w:rPr>
          <w:b/>
          <w:bCs/>
          <w:sz w:val="22"/>
          <w:szCs w:val="22"/>
        </w:rPr>
      </w:pPr>
    </w:p>
    <w:p w14:paraId="7C588BF4" w14:textId="77777777" w:rsidR="0014207C" w:rsidRPr="0014207C" w:rsidRDefault="0014207C" w:rsidP="0014207C">
      <w:pPr>
        <w:rPr>
          <w:b/>
          <w:bCs/>
          <w:sz w:val="22"/>
          <w:szCs w:val="22"/>
        </w:rPr>
      </w:pPr>
      <w:r w:rsidRPr="0014207C">
        <w:rPr>
          <w:b/>
          <w:bCs/>
          <w:sz w:val="22"/>
          <w:szCs w:val="22"/>
        </w:rPr>
        <w:t xml:space="preserve">Okres udzielonej gwarancji  wynosi: 24 miesiące </w:t>
      </w:r>
    </w:p>
    <w:p w14:paraId="6BFE0247" w14:textId="77777777" w:rsidR="0014207C" w:rsidRPr="0014207C" w:rsidRDefault="0014207C" w:rsidP="0014207C">
      <w:pPr>
        <w:rPr>
          <w:b/>
          <w:bCs/>
          <w:sz w:val="22"/>
          <w:szCs w:val="22"/>
        </w:rPr>
      </w:pPr>
    </w:p>
    <w:p w14:paraId="0AAA5AB4" w14:textId="77777777" w:rsidR="0014207C" w:rsidRPr="0014207C" w:rsidRDefault="0014207C" w:rsidP="0014207C">
      <w:pPr>
        <w:rPr>
          <w:b/>
          <w:bCs/>
          <w:sz w:val="22"/>
          <w:szCs w:val="22"/>
        </w:rPr>
      </w:pPr>
      <w:r w:rsidRPr="0014207C">
        <w:rPr>
          <w:b/>
          <w:bCs/>
          <w:sz w:val="22"/>
          <w:szCs w:val="22"/>
        </w:rPr>
        <w:t>Termin realizacji umowy: do 7 dni od daty podpisania umowy.</w:t>
      </w:r>
    </w:p>
    <w:p w14:paraId="44665713" w14:textId="77777777" w:rsidR="0014207C" w:rsidRPr="0014207C" w:rsidRDefault="0014207C" w:rsidP="0014207C">
      <w:pPr>
        <w:rPr>
          <w:b/>
          <w:bCs/>
          <w:sz w:val="22"/>
          <w:szCs w:val="22"/>
        </w:rPr>
      </w:pPr>
    </w:p>
    <w:p w14:paraId="252749C6" w14:textId="77777777" w:rsidR="0014207C" w:rsidRPr="0014207C" w:rsidRDefault="0014207C" w:rsidP="0014207C">
      <w:pPr>
        <w:rPr>
          <w:b/>
          <w:bCs/>
          <w:sz w:val="22"/>
          <w:szCs w:val="22"/>
        </w:rPr>
      </w:pPr>
      <w:r w:rsidRPr="0014207C">
        <w:rPr>
          <w:b/>
          <w:bCs/>
          <w:sz w:val="22"/>
          <w:szCs w:val="22"/>
        </w:rPr>
        <w:t xml:space="preserve">Pojemność pamięci karty graficznej*: ……….. GB GDDR7 </w:t>
      </w:r>
      <w:r w:rsidRPr="0014207C">
        <w:rPr>
          <w:b/>
          <w:bCs/>
          <w:i/>
          <w:iCs/>
          <w:sz w:val="22"/>
          <w:szCs w:val="22"/>
          <w:highlight w:val="yellow"/>
        </w:rPr>
        <w:t>/kryterium oceny ofert/</w:t>
      </w:r>
    </w:p>
    <w:p w14:paraId="6F45EA8C" w14:textId="77777777" w:rsidR="0014207C" w:rsidRPr="0014207C" w:rsidRDefault="0014207C" w:rsidP="0014207C">
      <w:pPr>
        <w:rPr>
          <w:sz w:val="22"/>
          <w:szCs w:val="22"/>
        </w:rPr>
      </w:pPr>
      <w:r w:rsidRPr="0014207C">
        <w:rPr>
          <w:sz w:val="22"/>
          <w:szCs w:val="22"/>
        </w:rPr>
        <w:t>(* należy uzupełnić w celu otrzymania punktacji zgodnie z zasadami określonymi w pkt   22.2.2 SWZ)</w:t>
      </w:r>
    </w:p>
    <w:p w14:paraId="6843F0D9" w14:textId="77777777" w:rsidR="0014207C" w:rsidRPr="0014207C" w:rsidRDefault="0014207C" w:rsidP="0014207C">
      <w:pPr>
        <w:rPr>
          <w:bCs/>
          <w:sz w:val="22"/>
          <w:szCs w:val="22"/>
        </w:rPr>
      </w:pPr>
    </w:p>
    <w:p w14:paraId="117B9591" w14:textId="77777777" w:rsidR="0014207C" w:rsidRPr="0014207C" w:rsidRDefault="0014207C" w:rsidP="0014207C">
      <w:pPr>
        <w:rPr>
          <w:b/>
          <w:bCs/>
          <w:sz w:val="22"/>
          <w:szCs w:val="22"/>
        </w:rPr>
      </w:pPr>
      <w:r w:rsidRPr="0014207C">
        <w:rPr>
          <w:bCs/>
          <w:sz w:val="22"/>
          <w:szCs w:val="22"/>
        </w:rPr>
        <w:t>Oświadczamy, że zgodnie z ustawą z dnia 6 marca 2018 r. Prawo przedsiębiorców, należymy do małych lub średnich przedsiębiorców:</w:t>
      </w:r>
      <w:r w:rsidRPr="0014207C">
        <w:rPr>
          <w:b/>
          <w:bCs/>
          <w:sz w:val="22"/>
          <w:szCs w:val="22"/>
        </w:rPr>
        <w:t xml:space="preserve"> TAK/NIE</w:t>
      </w:r>
    </w:p>
    <w:p w14:paraId="4D25A242" w14:textId="77777777" w:rsidR="0014207C" w:rsidRPr="0014207C" w:rsidRDefault="0014207C" w:rsidP="0014207C">
      <w:pPr>
        <w:rPr>
          <w:b/>
          <w:bCs/>
          <w:sz w:val="22"/>
          <w:szCs w:val="22"/>
        </w:rPr>
      </w:pPr>
    </w:p>
    <w:p w14:paraId="37CE9BDD" w14:textId="77777777" w:rsidR="0014207C" w:rsidRPr="0014207C" w:rsidRDefault="0014207C" w:rsidP="0014207C">
      <w:pPr>
        <w:rPr>
          <w:bCs/>
          <w:sz w:val="22"/>
          <w:szCs w:val="22"/>
        </w:rPr>
      </w:pPr>
      <w:r w:rsidRPr="0014207C">
        <w:rPr>
          <w:b/>
          <w:bCs/>
          <w:sz w:val="22"/>
          <w:szCs w:val="22"/>
        </w:rPr>
        <w:t xml:space="preserve">Termin płatności: </w:t>
      </w:r>
      <w:r w:rsidRPr="0014207C"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5FAFA9C" w14:textId="77777777" w:rsidR="0014207C" w:rsidRPr="0014207C" w:rsidRDefault="0014207C" w:rsidP="0014207C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BF307F1" w14:textId="77777777" w:rsidR="0014207C" w:rsidRDefault="0014207C" w:rsidP="0014207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5846CD0" w14:textId="77777777" w:rsidR="0014207C" w:rsidRDefault="0014207C" w:rsidP="0014207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444F2D3F" w14:textId="77777777" w:rsidR="0014207C" w:rsidRDefault="0014207C" w:rsidP="0014207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C87A0E1" w14:textId="77777777" w:rsidR="0014207C" w:rsidRDefault="0014207C" w:rsidP="0014207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A33AD27" w14:textId="77777777" w:rsidR="0014207C" w:rsidRDefault="0014207C" w:rsidP="0014207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86B411" w14:textId="77777777" w:rsidR="0014207C" w:rsidRDefault="0014207C" w:rsidP="0014207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B6D687" w14:textId="77777777" w:rsidR="0014207C" w:rsidRDefault="0014207C" w:rsidP="0014207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4207C" w14:paraId="35606FF4" w14:textId="77777777" w:rsidTr="005E4AC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50D787" w14:textId="77777777" w:rsidR="0014207C" w:rsidRDefault="0014207C" w:rsidP="005E4AC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931C1" w14:textId="77777777" w:rsidR="0014207C" w:rsidRDefault="0014207C" w:rsidP="005E4AC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3CA69F8A" w14:textId="77777777" w:rsidR="0014207C" w:rsidRDefault="0014207C" w:rsidP="005E4AC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4356A9" w14:textId="77777777" w:rsidR="0014207C" w:rsidRDefault="0014207C" w:rsidP="005E4AC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14207C" w14:paraId="4645FEEE" w14:textId="77777777" w:rsidTr="005E4A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3C652" w14:textId="77777777" w:rsidR="0014207C" w:rsidRDefault="0014207C" w:rsidP="005E4AC4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C1A18" w14:textId="77777777" w:rsidR="0014207C" w:rsidRDefault="0014207C" w:rsidP="005E4AC4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1F08C" w14:textId="77777777" w:rsidR="0014207C" w:rsidRDefault="0014207C" w:rsidP="005E4AC4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14207C" w14:paraId="64E1626C" w14:textId="77777777" w:rsidTr="005E4A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1C2A9" w14:textId="77777777" w:rsidR="0014207C" w:rsidRDefault="0014207C" w:rsidP="005E4AC4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58AD7" w14:textId="77777777" w:rsidR="0014207C" w:rsidRDefault="0014207C" w:rsidP="005E4AC4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C0B7C" w14:textId="77777777" w:rsidR="0014207C" w:rsidRDefault="0014207C" w:rsidP="005E4AC4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3589A2ED" w14:textId="77777777" w:rsidR="0014207C" w:rsidRDefault="0014207C" w:rsidP="0014207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C3C21D4" w14:textId="77777777" w:rsidR="0014207C" w:rsidRDefault="0014207C" w:rsidP="0014207C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29EACA03" w14:textId="77777777" w:rsidR="0014207C" w:rsidRDefault="0014207C" w:rsidP="0014207C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2F54A2A4" w14:textId="77777777" w:rsidR="0014207C" w:rsidRDefault="0014207C" w:rsidP="0014207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5CF04757" w14:textId="77777777" w:rsidR="0014207C" w:rsidRDefault="0014207C" w:rsidP="0014207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08EDC5AD" w14:textId="77777777" w:rsidR="0014207C" w:rsidRDefault="0014207C" w:rsidP="0014207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24C534FF" w14:textId="77777777" w:rsidR="0014207C" w:rsidRDefault="0014207C" w:rsidP="0014207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3C8EE87D" w14:textId="77777777" w:rsidR="0014207C" w:rsidRDefault="0014207C" w:rsidP="0014207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179D2AF" w14:textId="77777777" w:rsidR="0014207C" w:rsidRDefault="0014207C" w:rsidP="0014207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9946428" w14:textId="77777777" w:rsidR="0014207C" w:rsidRDefault="0014207C" w:rsidP="0014207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CD3318A" w14:textId="77777777" w:rsidR="0014207C" w:rsidRDefault="0014207C" w:rsidP="0014207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D206143" w14:textId="77777777" w:rsidR="0014207C" w:rsidRDefault="0014207C" w:rsidP="0014207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E4010EB" w14:textId="77777777" w:rsidR="0014207C" w:rsidRDefault="0014207C" w:rsidP="0014207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AD5EF73" w14:textId="77777777" w:rsidR="0014207C" w:rsidRDefault="0014207C" w:rsidP="0014207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C4FCDB7" w14:textId="77777777" w:rsidR="0014207C" w:rsidRDefault="0014207C" w:rsidP="0014207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2C93D580" w14:textId="77777777" w:rsidR="0014207C" w:rsidRPr="00FB3F21" w:rsidRDefault="0014207C" w:rsidP="0014207C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60FC7C6F" w14:textId="77777777" w:rsidR="00FE545C" w:rsidRPr="0014207C" w:rsidRDefault="00FE545C" w:rsidP="0014207C"/>
    <w:sectPr w:rsidR="00FE545C" w:rsidRPr="001420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B43E4" w14:textId="77777777" w:rsidR="006B7059" w:rsidRDefault="006B7059">
      <w:r>
        <w:separator/>
      </w:r>
    </w:p>
  </w:endnote>
  <w:endnote w:type="continuationSeparator" w:id="0">
    <w:p w14:paraId="6D893660" w14:textId="77777777" w:rsidR="006B7059" w:rsidRDefault="006B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8A00D" w14:textId="77777777" w:rsidR="009A3306" w:rsidRDefault="009A33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ACA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71DC0" w14:textId="77777777" w:rsidR="009A3306" w:rsidRDefault="009A33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DDD8E" w14:textId="77777777" w:rsidR="006B7059" w:rsidRDefault="006B7059">
      <w:r>
        <w:separator/>
      </w:r>
    </w:p>
  </w:footnote>
  <w:footnote w:type="continuationSeparator" w:id="0">
    <w:p w14:paraId="53312182" w14:textId="77777777" w:rsidR="006B7059" w:rsidRDefault="006B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74FAF" w14:textId="77777777" w:rsidR="009A3306" w:rsidRDefault="009A33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3CAF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D8CD4" w14:textId="77777777" w:rsidR="009A3306" w:rsidRDefault="009A33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594943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28139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9178156">
    <w:abstractNumId w:val="0"/>
  </w:num>
  <w:num w:numId="4" w16cid:durableId="331108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2E0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4207C"/>
    <w:rsid w:val="001801DD"/>
    <w:rsid w:val="001D4612"/>
    <w:rsid w:val="00207E98"/>
    <w:rsid w:val="00212E06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B7059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3306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742B58"/>
  <w15:chartTrackingRefBased/>
  <w15:docId w15:val="{AFCF3C6E-810A-4AAF-BC75-334A729F3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207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698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2026-07-08T08:48:00Z</cp:lastPrinted>
  <dcterms:created xsi:type="dcterms:W3CDTF">2026-07-08T08:45:00Z</dcterms:created>
  <dcterms:modified xsi:type="dcterms:W3CDTF">2026-07-08T08:49:00Z</dcterms:modified>
</cp:coreProperties>
</file>