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EF3A" w14:textId="2D84813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6183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F1258E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DE8EDF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BFE972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0F91B9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FA35B3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8EE7EF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08A454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390129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7927648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749931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C9CF52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C74E51C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B8608C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00BE7E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3CC5D83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2C4734" w14:textId="61C779C6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47345" w:rsidRPr="00047345">
        <w:rPr>
          <w:rFonts w:eastAsia="Times New Roman" w:cs="Calibri"/>
          <w:b/>
          <w:lang w:eastAsia="pl-PL"/>
        </w:rPr>
        <w:t>Dostawa 1 szt. laptopa na potrzeby WEiP</w:t>
      </w:r>
      <w:r w:rsidRPr="00432E10">
        <w:rPr>
          <w:rFonts w:eastAsia="Times New Roman" w:cs="Calibri"/>
          <w:lang w:eastAsia="pl-PL"/>
        </w:rPr>
        <w:t xml:space="preserve">, </w:t>
      </w:r>
      <w:r w:rsidR="00161837">
        <w:rPr>
          <w:rFonts w:eastAsia="Times New Roman" w:cs="Calibri"/>
          <w:lang w:eastAsia="pl-PL"/>
        </w:rPr>
        <w:t xml:space="preserve">nr sprawy: </w:t>
      </w:r>
      <w:r w:rsidR="00161837" w:rsidRPr="00161837">
        <w:rPr>
          <w:rFonts w:eastAsia="Times New Roman" w:cs="Calibri"/>
          <w:b/>
          <w:bCs/>
          <w:lang w:eastAsia="pl-PL"/>
        </w:rPr>
        <w:t>KC-DE-zp.25.329.2026</w:t>
      </w:r>
      <w:r w:rsidR="00161837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7B45CD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D5ACB3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4F321940" w14:textId="2FC23B61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161837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4FFF8F3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A26A24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72B469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400AC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DEAAB7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EC1DEE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E90635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43FAEE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A260439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7F7CE7E7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DEE6A" w14:textId="77777777" w:rsidR="00845A15" w:rsidRDefault="00845A15" w:rsidP="0038231F">
      <w:pPr>
        <w:spacing w:after="0" w:line="240" w:lineRule="auto"/>
      </w:pPr>
      <w:r>
        <w:separator/>
      </w:r>
    </w:p>
  </w:endnote>
  <w:endnote w:type="continuationSeparator" w:id="0">
    <w:p w14:paraId="64818F1A" w14:textId="77777777" w:rsidR="00845A15" w:rsidRDefault="00845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90B0A" w14:textId="77777777" w:rsidR="00047345" w:rsidRDefault="000473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599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9D87A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50B0" w14:textId="77777777" w:rsidR="00047345" w:rsidRDefault="000473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136B0" w14:textId="77777777" w:rsidR="00845A15" w:rsidRDefault="00845A15" w:rsidP="0038231F">
      <w:pPr>
        <w:spacing w:after="0" w:line="240" w:lineRule="auto"/>
      </w:pPr>
      <w:r>
        <w:separator/>
      </w:r>
    </w:p>
  </w:footnote>
  <w:footnote w:type="continuationSeparator" w:id="0">
    <w:p w14:paraId="43C5A3E5" w14:textId="77777777" w:rsidR="00845A15" w:rsidRDefault="00845A15" w:rsidP="0038231F">
      <w:pPr>
        <w:spacing w:after="0" w:line="240" w:lineRule="auto"/>
      </w:pPr>
      <w:r>
        <w:continuationSeparator/>
      </w:r>
    </w:p>
  </w:footnote>
  <w:footnote w:id="1">
    <w:p w14:paraId="7C97CA6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663D44B5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0EB30" w14:textId="77777777" w:rsidR="00047345" w:rsidRDefault="000473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74E0" w14:textId="77777777" w:rsidR="00047345" w:rsidRDefault="000473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8B6DE" w14:textId="77777777" w:rsidR="00047345" w:rsidRDefault="000473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967730">
    <w:abstractNumId w:val="7"/>
  </w:num>
  <w:num w:numId="2" w16cid:durableId="1798134666">
    <w:abstractNumId w:val="0"/>
  </w:num>
  <w:num w:numId="3" w16cid:durableId="397441666">
    <w:abstractNumId w:val="6"/>
  </w:num>
  <w:num w:numId="4" w16cid:durableId="383215293">
    <w:abstractNumId w:val="9"/>
  </w:num>
  <w:num w:numId="5" w16cid:durableId="750397401">
    <w:abstractNumId w:val="8"/>
  </w:num>
  <w:num w:numId="6" w16cid:durableId="2050297317">
    <w:abstractNumId w:val="5"/>
  </w:num>
  <w:num w:numId="7" w16cid:durableId="890919029">
    <w:abstractNumId w:val="1"/>
  </w:num>
  <w:num w:numId="8" w16cid:durableId="1130783533">
    <w:abstractNumId w:val="3"/>
  </w:num>
  <w:num w:numId="9" w16cid:durableId="107355533">
    <w:abstractNumId w:val="2"/>
  </w:num>
  <w:num w:numId="10" w16cid:durableId="1444493153">
    <w:abstractNumId w:val="4"/>
  </w:num>
  <w:num w:numId="11" w16cid:durableId="9079620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2BE"/>
    <w:rsid w:val="00023477"/>
    <w:rsid w:val="000247FF"/>
    <w:rsid w:val="00025C8D"/>
    <w:rsid w:val="000303EE"/>
    <w:rsid w:val="00047345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42BE"/>
    <w:rsid w:val="001618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45A15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62D0C"/>
  <w15:chartTrackingRefBased/>
  <w15:docId w15:val="{6B2C5EF2-6F7E-4395-9AFF-A1CD146CE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2026-07-08T08:50:00Z</dcterms:created>
  <dcterms:modified xsi:type="dcterms:W3CDTF">2026-07-08T08:51:00Z</dcterms:modified>
</cp:coreProperties>
</file>