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FD748" w14:textId="5B18AB81" w:rsidR="0029606A" w:rsidRPr="00D14BF7" w:rsidRDefault="00AC2F52" w:rsidP="00D14BF7">
      <w:pPr>
        <w:spacing w:after="240"/>
        <w:jc w:val="right"/>
        <w:rPr>
          <w:sz w:val="24"/>
          <w:szCs w:val="24"/>
        </w:rPr>
      </w:pPr>
      <w:r w:rsidRPr="00D14BF7">
        <w:rPr>
          <w:sz w:val="24"/>
          <w:szCs w:val="24"/>
        </w:rPr>
        <w:t>Kraków</w:t>
      </w:r>
      <w:r w:rsidR="006A5DF1" w:rsidRPr="00D14BF7">
        <w:rPr>
          <w:sz w:val="24"/>
          <w:szCs w:val="24"/>
        </w:rPr>
        <w:t xml:space="preserve"> dnia: </w:t>
      </w:r>
      <w:r w:rsidRPr="00D14BF7">
        <w:rPr>
          <w:sz w:val="24"/>
          <w:szCs w:val="24"/>
        </w:rPr>
        <w:t>2026-07-</w:t>
      </w:r>
      <w:r w:rsidR="00837C69">
        <w:rPr>
          <w:sz w:val="24"/>
          <w:szCs w:val="24"/>
        </w:rPr>
        <w:t>09</w:t>
      </w:r>
    </w:p>
    <w:p w14:paraId="6012A72B" w14:textId="77777777" w:rsidR="006A5DF1" w:rsidRPr="00D14BF7" w:rsidRDefault="00BE62A3" w:rsidP="006A5DF1">
      <w:pPr>
        <w:rPr>
          <w:b/>
          <w:bCs/>
          <w:sz w:val="24"/>
          <w:szCs w:val="24"/>
        </w:rPr>
      </w:pPr>
      <w:r w:rsidRPr="00D14BF7">
        <w:rPr>
          <w:b/>
          <w:bCs/>
          <w:sz w:val="24"/>
          <w:szCs w:val="24"/>
        </w:rPr>
        <w:t xml:space="preserve">Szpital Miejski Specjalistyczny </w:t>
      </w:r>
    </w:p>
    <w:p w14:paraId="46A3F76F" w14:textId="77777777" w:rsidR="00BE62A3" w:rsidRPr="00D14BF7" w:rsidRDefault="00BE62A3" w:rsidP="006A5DF1">
      <w:pPr>
        <w:rPr>
          <w:sz w:val="24"/>
          <w:szCs w:val="24"/>
        </w:rPr>
      </w:pPr>
      <w:r w:rsidRPr="00D14BF7">
        <w:rPr>
          <w:b/>
          <w:bCs/>
          <w:sz w:val="24"/>
          <w:szCs w:val="24"/>
        </w:rPr>
        <w:t>im. Gabriela Narutowicza w Krakowie</w:t>
      </w:r>
    </w:p>
    <w:p w14:paraId="1B583CDC" w14:textId="77777777" w:rsidR="006A5DF1" w:rsidRPr="00D14B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4BF7">
        <w:rPr>
          <w:sz w:val="24"/>
          <w:szCs w:val="24"/>
        </w:rPr>
        <w:t>ul. Prądnicka 35-37</w:t>
      </w:r>
    </w:p>
    <w:p w14:paraId="23238E1A" w14:textId="77777777" w:rsidR="00BE62A3" w:rsidRPr="00D14B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4BF7">
        <w:rPr>
          <w:sz w:val="24"/>
          <w:szCs w:val="24"/>
        </w:rPr>
        <w:t>31-202 Kraków</w:t>
      </w:r>
    </w:p>
    <w:p w14:paraId="260F4E8B" w14:textId="77777777" w:rsidR="006A5DF1" w:rsidRPr="00D14BF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14BF7">
        <w:rPr>
          <w:sz w:val="24"/>
          <w:szCs w:val="24"/>
        </w:rPr>
        <w:tab/>
        <w:t xml:space="preserve"> </w:t>
      </w:r>
    </w:p>
    <w:p w14:paraId="2680E851" w14:textId="6C5D6A23" w:rsidR="00632C3C" w:rsidRPr="00D14B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14BF7">
        <w:rPr>
          <w:rFonts w:ascii="Times New Roman" w:hAnsi="Times New Roman"/>
          <w:szCs w:val="28"/>
        </w:rPr>
        <w:t>WYJAŚNIENI</w:t>
      </w:r>
      <w:r w:rsidR="00520165" w:rsidRPr="00D14BF7">
        <w:rPr>
          <w:rFonts w:ascii="Times New Roman" w:hAnsi="Times New Roman"/>
          <w:szCs w:val="28"/>
        </w:rPr>
        <w:t>A</w:t>
      </w:r>
      <w:r w:rsidR="00632C3C" w:rsidRPr="00D14BF7">
        <w:rPr>
          <w:rFonts w:ascii="Times New Roman" w:hAnsi="Times New Roman"/>
          <w:szCs w:val="28"/>
        </w:rPr>
        <w:t xml:space="preserve"> TREŚCI</w:t>
      </w:r>
      <w:r w:rsidR="0029606A" w:rsidRPr="00D14BF7">
        <w:rPr>
          <w:rFonts w:ascii="Times New Roman" w:hAnsi="Times New Roman"/>
          <w:szCs w:val="28"/>
        </w:rPr>
        <w:t xml:space="preserve"> SWZ</w:t>
      </w:r>
      <w:r w:rsidR="00D14BF7">
        <w:rPr>
          <w:rFonts w:ascii="Times New Roman" w:hAnsi="Times New Roman"/>
          <w:szCs w:val="28"/>
        </w:rPr>
        <w:t xml:space="preserve"> - 14</w:t>
      </w:r>
    </w:p>
    <w:p w14:paraId="3A5D3588" w14:textId="20A82560" w:rsidR="006D4AB3" w:rsidRPr="00D14BF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14BF7">
        <w:rPr>
          <w:sz w:val="22"/>
          <w:szCs w:val="22"/>
        </w:rPr>
        <w:t xml:space="preserve">Dotyczy: </w:t>
      </w:r>
      <w:r w:rsidR="006A5DF1" w:rsidRPr="00D14BF7">
        <w:rPr>
          <w:sz w:val="22"/>
          <w:szCs w:val="22"/>
        </w:rPr>
        <w:t>p</w:t>
      </w:r>
      <w:r w:rsidRPr="00D14BF7">
        <w:rPr>
          <w:sz w:val="22"/>
          <w:szCs w:val="22"/>
        </w:rPr>
        <w:t>ostępowani</w:t>
      </w:r>
      <w:r w:rsidR="006A5DF1" w:rsidRPr="00D14BF7">
        <w:rPr>
          <w:sz w:val="22"/>
          <w:szCs w:val="22"/>
        </w:rPr>
        <w:t>a</w:t>
      </w:r>
      <w:r w:rsidRPr="00D14BF7">
        <w:rPr>
          <w:sz w:val="22"/>
          <w:szCs w:val="22"/>
        </w:rPr>
        <w:t xml:space="preserve"> o udzielenie zamówienia publicznego, prowadzone</w:t>
      </w:r>
      <w:r w:rsidR="006A5DF1" w:rsidRPr="00D14BF7">
        <w:rPr>
          <w:sz w:val="22"/>
          <w:szCs w:val="22"/>
        </w:rPr>
        <w:t>go</w:t>
      </w:r>
      <w:r w:rsidRPr="00D14BF7">
        <w:rPr>
          <w:sz w:val="22"/>
          <w:szCs w:val="22"/>
        </w:rPr>
        <w:t xml:space="preserve"> w</w:t>
      </w:r>
      <w:r w:rsidR="00BE62A3" w:rsidRPr="00D14BF7">
        <w:rPr>
          <w:sz w:val="22"/>
          <w:szCs w:val="22"/>
        </w:rPr>
        <w:t> </w:t>
      </w:r>
      <w:r w:rsidRPr="00D14BF7">
        <w:rPr>
          <w:sz w:val="22"/>
          <w:szCs w:val="22"/>
        </w:rPr>
        <w:t xml:space="preserve">trybie </w:t>
      </w:r>
      <w:r w:rsidR="00AC2F52" w:rsidRPr="00D14BF7">
        <w:rPr>
          <w:sz w:val="22"/>
          <w:szCs w:val="22"/>
        </w:rPr>
        <w:t>przetarg</w:t>
      </w:r>
      <w:r w:rsidR="00D14BF7" w:rsidRPr="00D14BF7">
        <w:rPr>
          <w:sz w:val="22"/>
          <w:szCs w:val="22"/>
        </w:rPr>
        <w:t>u</w:t>
      </w:r>
      <w:r w:rsidR="00AC2F52" w:rsidRPr="00D14BF7">
        <w:rPr>
          <w:sz w:val="22"/>
          <w:szCs w:val="22"/>
        </w:rPr>
        <w:t xml:space="preserve"> nieograniczon</w:t>
      </w:r>
      <w:r w:rsidR="00D14BF7" w:rsidRPr="00D14BF7">
        <w:rPr>
          <w:sz w:val="22"/>
          <w:szCs w:val="22"/>
        </w:rPr>
        <w:t>ego</w:t>
      </w:r>
      <w:r w:rsidRPr="00D14BF7">
        <w:rPr>
          <w:b/>
          <w:sz w:val="22"/>
          <w:szCs w:val="22"/>
        </w:rPr>
        <w:t xml:space="preserve"> </w:t>
      </w:r>
      <w:r w:rsidR="00E72428" w:rsidRPr="00D14BF7">
        <w:rPr>
          <w:bCs/>
          <w:sz w:val="22"/>
          <w:szCs w:val="22"/>
        </w:rPr>
        <w:t>”</w:t>
      </w:r>
      <w:r w:rsidR="00AC2F52" w:rsidRPr="00D14BF7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D14BF7">
        <w:rPr>
          <w:bCs/>
          <w:sz w:val="22"/>
          <w:szCs w:val="22"/>
        </w:rPr>
        <w:t>”</w:t>
      </w:r>
      <w:r w:rsidRPr="00D14BF7">
        <w:rPr>
          <w:b/>
          <w:sz w:val="22"/>
          <w:szCs w:val="22"/>
        </w:rPr>
        <w:t xml:space="preserve"> </w:t>
      </w:r>
      <w:r w:rsidRPr="00D14BF7">
        <w:rPr>
          <w:bCs/>
          <w:sz w:val="22"/>
          <w:szCs w:val="22"/>
        </w:rPr>
        <w:t>– znak sprawy</w:t>
      </w:r>
      <w:r w:rsidRPr="00D14BF7">
        <w:rPr>
          <w:b/>
          <w:sz w:val="22"/>
          <w:szCs w:val="22"/>
        </w:rPr>
        <w:t xml:space="preserve"> </w:t>
      </w:r>
      <w:r w:rsidR="00AC2F52" w:rsidRPr="00D14BF7">
        <w:rPr>
          <w:b/>
          <w:sz w:val="22"/>
          <w:szCs w:val="22"/>
        </w:rPr>
        <w:t>ZP/39/2026</w:t>
      </w:r>
      <w:r w:rsidRPr="00D14BF7">
        <w:rPr>
          <w:b/>
          <w:sz w:val="22"/>
          <w:szCs w:val="22"/>
        </w:rPr>
        <w:t>.</w:t>
      </w:r>
    </w:p>
    <w:p w14:paraId="24DB6E89" w14:textId="77777777" w:rsidR="0012774F" w:rsidRPr="00D14BF7" w:rsidRDefault="00520165" w:rsidP="00D8461B">
      <w:pPr>
        <w:spacing w:after="240" w:line="276" w:lineRule="auto"/>
        <w:jc w:val="both"/>
      </w:pPr>
      <w:r w:rsidRPr="00D14BF7">
        <w:rPr>
          <w:sz w:val="22"/>
          <w:szCs w:val="22"/>
        </w:rPr>
        <w:t xml:space="preserve">Zamawiający, działając na podstawie art. </w:t>
      </w:r>
      <w:r w:rsidR="0029606A" w:rsidRPr="00D14BF7">
        <w:rPr>
          <w:sz w:val="22"/>
          <w:szCs w:val="22"/>
        </w:rPr>
        <w:t>1</w:t>
      </w:r>
      <w:r w:rsidRPr="00D14BF7">
        <w:rPr>
          <w:sz w:val="22"/>
          <w:szCs w:val="22"/>
        </w:rPr>
        <w:t>3</w:t>
      </w:r>
      <w:r w:rsidR="0029606A" w:rsidRPr="00D14BF7">
        <w:rPr>
          <w:sz w:val="22"/>
          <w:szCs w:val="22"/>
        </w:rPr>
        <w:t>5</w:t>
      </w:r>
      <w:r w:rsidRPr="00D14BF7">
        <w:rPr>
          <w:sz w:val="22"/>
          <w:szCs w:val="22"/>
        </w:rPr>
        <w:t xml:space="preserve"> ust</w:t>
      </w:r>
      <w:r w:rsidR="00D9049C" w:rsidRPr="00D14BF7">
        <w:rPr>
          <w:sz w:val="22"/>
          <w:szCs w:val="22"/>
        </w:rPr>
        <w:t xml:space="preserve">. </w:t>
      </w:r>
      <w:r w:rsidR="0029606A" w:rsidRPr="00D14BF7">
        <w:rPr>
          <w:sz w:val="22"/>
          <w:szCs w:val="22"/>
        </w:rPr>
        <w:t>6</w:t>
      </w:r>
      <w:r w:rsidRPr="00D14BF7">
        <w:rPr>
          <w:sz w:val="22"/>
          <w:szCs w:val="22"/>
        </w:rPr>
        <w:t xml:space="preserve"> ustawy z dnia </w:t>
      </w:r>
      <w:r w:rsidR="0029606A" w:rsidRPr="00D14BF7">
        <w:rPr>
          <w:sz w:val="22"/>
          <w:szCs w:val="22"/>
        </w:rPr>
        <w:t>11</w:t>
      </w:r>
      <w:r w:rsidRPr="00D14BF7">
        <w:rPr>
          <w:sz w:val="22"/>
          <w:szCs w:val="22"/>
        </w:rPr>
        <w:t xml:space="preserve"> </w:t>
      </w:r>
      <w:r w:rsidR="0029606A" w:rsidRPr="00D14BF7">
        <w:rPr>
          <w:sz w:val="22"/>
          <w:szCs w:val="22"/>
        </w:rPr>
        <w:t xml:space="preserve">września </w:t>
      </w:r>
      <w:r w:rsidRPr="00D14BF7">
        <w:rPr>
          <w:sz w:val="22"/>
          <w:szCs w:val="22"/>
        </w:rPr>
        <w:t>20</w:t>
      </w:r>
      <w:r w:rsidR="0029606A" w:rsidRPr="00D14BF7">
        <w:rPr>
          <w:sz w:val="22"/>
          <w:szCs w:val="22"/>
        </w:rPr>
        <w:t>19</w:t>
      </w:r>
      <w:r w:rsidR="00BE62A3" w:rsidRPr="00D14BF7">
        <w:rPr>
          <w:sz w:val="22"/>
          <w:szCs w:val="22"/>
        </w:rPr>
        <w:t> </w:t>
      </w:r>
      <w:r w:rsidRPr="00D14BF7">
        <w:rPr>
          <w:sz w:val="22"/>
          <w:szCs w:val="22"/>
        </w:rPr>
        <w:t>r</w:t>
      </w:r>
      <w:r w:rsidR="0029606A" w:rsidRPr="00D14BF7">
        <w:rPr>
          <w:sz w:val="22"/>
          <w:szCs w:val="22"/>
        </w:rPr>
        <w:t>.</w:t>
      </w:r>
      <w:r w:rsidRPr="00D14BF7">
        <w:rPr>
          <w:sz w:val="22"/>
          <w:szCs w:val="22"/>
        </w:rPr>
        <w:t xml:space="preserve"> Prawo </w:t>
      </w:r>
      <w:r w:rsidR="0029606A" w:rsidRPr="00D14BF7">
        <w:rPr>
          <w:sz w:val="22"/>
          <w:szCs w:val="22"/>
        </w:rPr>
        <w:t>z</w:t>
      </w:r>
      <w:r w:rsidRPr="00D14BF7">
        <w:rPr>
          <w:sz w:val="22"/>
          <w:szCs w:val="22"/>
        </w:rPr>
        <w:t xml:space="preserve">amówień </w:t>
      </w:r>
      <w:r w:rsidR="0029606A" w:rsidRPr="00D14BF7">
        <w:rPr>
          <w:sz w:val="22"/>
          <w:szCs w:val="22"/>
        </w:rPr>
        <w:t>p</w:t>
      </w:r>
      <w:r w:rsidRPr="00D14BF7">
        <w:rPr>
          <w:sz w:val="22"/>
          <w:szCs w:val="22"/>
        </w:rPr>
        <w:t>ublicznych</w:t>
      </w:r>
      <w:r w:rsidR="00BE7BFD" w:rsidRPr="00D14BF7">
        <w:rPr>
          <w:sz w:val="22"/>
          <w:szCs w:val="22"/>
        </w:rPr>
        <w:t xml:space="preserve"> </w:t>
      </w:r>
      <w:r w:rsidR="00D9049C" w:rsidRPr="00D14BF7">
        <w:rPr>
          <w:sz w:val="22"/>
          <w:szCs w:val="22"/>
        </w:rPr>
        <w:t>udostępnia</w:t>
      </w:r>
      <w:r w:rsidR="00BE7BFD" w:rsidRPr="00D14BF7">
        <w:rPr>
          <w:sz w:val="22"/>
          <w:szCs w:val="22"/>
        </w:rPr>
        <w:t xml:space="preserve"> poniżej treść zapytań do S</w:t>
      </w:r>
      <w:r w:rsidR="0012774F" w:rsidRPr="00D14BF7">
        <w:rPr>
          <w:sz w:val="22"/>
          <w:szCs w:val="22"/>
        </w:rPr>
        <w:t>pecyfikacji Warunków Zamówienia (</w:t>
      </w:r>
      <w:r w:rsidR="0012774F" w:rsidRPr="00D14BF7">
        <w:rPr>
          <w:sz w:val="22"/>
          <w:szCs w:val="22"/>
          <w:lang w:eastAsia="ar-SA"/>
        </w:rPr>
        <w:t>zwanej dalej</w:t>
      </w:r>
      <w:r w:rsidR="0012774F" w:rsidRPr="00D14BF7">
        <w:rPr>
          <w:b/>
          <w:sz w:val="22"/>
          <w:szCs w:val="22"/>
          <w:lang w:eastAsia="ar-SA"/>
        </w:rPr>
        <w:t xml:space="preserve"> </w:t>
      </w:r>
      <w:r w:rsidR="0012774F" w:rsidRPr="00D14BF7">
        <w:rPr>
          <w:bCs/>
          <w:sz w:val="22"/>
          <w:szCs w:val="22"/>
          <w:lang w:eastAsia="ar-SA"/>
        </w:rPr>
        <w:t>”SWZ”)</w:t>
      </w:r>
      <w:r w:rsidR="00D9049C" w:rsidRPr="00D14BF7">
        <w:rPr>
          <w:bCs/>
          <w:sz w:val="22"/>
          <w:szCs w:val="22"/>
          <w:lang w:eastAsia="ar-SA"/>
        </w:rPr>
        <w:t xml:space="preserve"> </w:t>
      </w:r>
      <w:r w:rsidR="00D9049C" w:rsidRPr="00D14BF7">
        <w:rPr>
          <w:sz w:val="22"/>
          <w:szCs w:val="22"/>
        </w:rPr>
        <w:t>wraz z wyjaśnieniami</w:t>
      </w:r>
      <w:r w:rsidR="0012774F" w:rsidRPr="00D14BF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2F52" w:rsidRPr="00D14BF7" w14:paraId="0E120F1A" w14:textId="77777777" w:rsidTr="00C92C5D">
        <w:tc>
          <w:tcPr>
            <w:tcW w:w="9356" w:type="dxa"/>
          </w:tcPr>
          <w:p w14:paraId="07E78BBA" w14:textId="5DDE3287" w:rsidR="00AC2F52" w:rsidRPr="00D14BF7" w:rsidRDefault="00AC2F52" w:rsidP="00D14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1. Do §4 ust. 8 wzoru umowy:</w:t>
            </w:r>
            <w:r w:rsidRPr="00D14BF7">
              <w:rPr>
                <w:sz w:val="22"/>
                <w:szCs w:val="22"/>
              </w:rPr>
              <w:t xml:space="preserve"> </w:t>
            </w:r>
            <w:r w:rsidRPr="00D14BF7">
              <w:t>Wnosimy o modyfikację postanowień, które dopuszczają dowolne zmiany ilości w ramach wartości zadania, aby uszczegółowione zostały w postaci procentowej graniczne wartości dla poszczególnych pozycji asortymentowych, które Zamawiający zamierza zrealizować. Proponujemy, aby granica ta wynosiła np. 20%, co będzie oznaczać, że ilości poszczególnych towarów w formularzu asortymentowo-cenowym będą mogły ulec zmniejszeniu lub zwiększeniu w granicach +/- 20%. Zamawiający będzie miał wówczas możliwość zamówienia o 20% mniejszych lub o 20% większych ilości każdej pozycji asortymentowej. Aktualna treść tych zapisów może wskazywać na prawo Zamawiającego do zakupów dowolnych ilości jednego produktu, przy jednoczesnej rezygnacji z zakupu innych produktów, natomiast jedynym warunkiem tych swobodnych zmian ma być brak przekroczenia wartości zadania. Utrudnia to wykonawcom właściwe przygotowanie do wykonywania umowy, ponieważ nie znają oni faktycznej wielkości zamówienia.</w:t>
            </w:r>
          </w:p>
          <w:p w14:paraId="5C846B73" w14:textId="414FEE16" w:rsidR="00AC2F52" w:rsidRPr="00D14BF7" w:rsidRDefault="00AC2F52" w:rsidP="00D14BF7">
            <w:pPr>
              <w:spacing w:after="120"/>
              <w:ind w:left="30" w:right="-72"/>
              <w:jc w:val="both"/>
            </w:pPr>
            <w:r w:rsidRPr="00D14BF7">
              <w:t>Nasza prośba znajduje uzasadnienie w wyroku z dnia 17 listopada 2023 roku (sygn.: KIO 3212/23), w którym Krajowa Izba Odwoławcza uwzględniła odwołanie wniesione przez wykonawcę Urtica Sp. z o.o. z siedzibą we Wrocławiu, dotyczące analogicznych postanowień umownych, w postępowaniu zorganizowanym przez Szpital Specjalistyczny im. E. Biernackiego w Mielcu, którego przedmiotem były dostawy produktów leczniczych oraz wyrobów medycznych, uznając za uzasadnione zarzuty naruszenia art. 99 ust. 1, art. 433 pkt 4 oraz art. 441 ust. 1 ustawy z dnia 11 września 2019 r. Prawo Zamówień Publicznych (Dz. U. 2024 poz. 1320). W wyroku tym, KIO nie tylko stwierdziła, że Zamawiający jest bezwzględnie zobowiązany wskazać minimalną ilość każdego zamawianego produktu, zgodnie z art. 433 pkt 4 PZP, lecz przede wszystkim uznała, że Zamawiający ma bezwzględny obowiązek wskazać w zakresie każdego zamawianego produktu, jego ilość, do której zamierza zwiększyć zakres zamówienia w ramach korzystania z prawa opcji, co z kolei wynika z art. 441 ust. 1 PZP.</w:t>
            </w:r>
          </w:p>
          <w:p w14:paraId="299432A6" w14:textId="06619491" w:rsidR="00AC2F52" w:rsidRPr="00D14BF7" w:rsidRDefault="00AC2F52" w:rsidP="00D14BF7">
            <w:pPr>
              <w:spacing w:after="120"/>
              <w:ind w:left="30" w:right="-72"/>
              <w:jc w:val="both"/>
            </w:pPr>
            <w:r w:rsidRPr="00D14BF7">
              <w:t>Krajowa Izba Odwoławcza uznała, że opis przedmiotu zamówienia, który przewiduje dowolne zwiększanie lub zmniejszanie ilości produktów z wybranych pozycji asortymentu, w tym całkowitą rezygnację z niektórych pozycji, należy uznać za niejednoznaczny, niewyczerpujący, nieprecyzyjny, nieuwzględniający wszystkich wymagań i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Krajowa Izba Odwoławcza uznała, że Zamawiający ma możliwość zastrzeżenia w umowie „opcji w górę”, przewidującej zwiększenie zakresu zamówienia oraz „opcji w dół”, pozwalającej na ograniczenie zakresu zamówienia. Nie jest nieprawidłowe zawarcie obu tych możliwości w jednym postanowieniu umowy lub powiązanie ich ze sobą. Trzeba jednak mieć na uwadze, że zapisy umowy dotyczące zmian ilości muszą być zgodne z art. 433 pkt 4 PZP i art. 441 ust. 1 PZP, a będzie to możliwe wyłącznie w sytuacji, gdy w treści umowy zostaną dokładnie określone granice zmian ilościowych „w dół” oraz „w górę” w odniesieniu do poszczególnych pozycji asortymentowych.</w:t>
            </w:r>
          </w:p>
          <w:p w14:paraId="3567CB0B" w14:textId="77777777" w:rsidR="00AC2F52" w:rsidRPr="00D14BF7" w:rsidRDefault="00AC2F52" w:rsidP="00C92C5D">
            <w:pPr>
              <w:spacing w:after="120"/>
              <w:ind w:left="30" w:right="-72"/>
              <w:jc w:val="both"/>
            </w:pPr>
            <w:r w:rsidRPr="00D14BF7">
              <w:t>Wnosimy też o dodanie zastrzeżenia, że możliwość zwiększenia ilości poszczególnych pozycji asortymentu, przy jednoczesnym zmniejszeniu ilości innych pozycji asortymentu w ramach wartości zadania, wymaga pisemnej zgody wykonawcy.</w:t>
            </w:r>
          </w:p>
          <w:p w14:paraId="69E53C6F" w14:textId="2443C856" w:rsidR="00AC2F52" w:rsidRPr="00D14BF7" w:rsidRDefault="00D14BF7" w:rsidP="00C92C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Odpowiedź:</w:t>
            </w:r>
            <w:r w:rsidR="00FA1ADA">
              <w:rPr>
                <w:b/>
                <w:bCs/>
                <w:sz w:val="22"/>
                <w:szCs w:val="22"/>
              </w:rPr>
              <w:t xml:space="preserve"> Zamawiający nie wyraża zgody. Obecne postanowienia umowne są zgodne </w:t>
            </w:r>
            <w:r w:rsidR="00FA1ADA">
              <w:rPr>
                <w:b/>
                <w:bCs/>
                <w:sz w:val="22"/>
                <w:szCs w:val="22"/>
              </w:rPr>
              <w:br/>
              <w:t xml:space="preserve">z powszechnie obowiązującymi przepisami. Ponadto Zamawiający zadeklarował wykonanie </w:t>
            </w:r>
            <w:r w:rsidR="00FA1ADA">
              <w:rPr>
                <w:b/>
                <w:bCs/>
                <w:sz w:val="22"/>
                <w:szCs w:val="22"/>
              </w:rPr>
              <w:lastRenderedPageBreak/>
              <w:t>umowy w minimalnej wartości wynoszącej 60% zgodnie z par. 4 ust. 3.</w:t>
            </w:r>
          </w:p>
          <w:p w14:paraId="1A4C6D8E" w14:textId="77777777" w:rsidR="00AC2F52" w:rsidRPr="00D14BF7" w:rsidRDefault="00AC2F52" w:rsidP="00C92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2. Do §11 ust. 7 w związku z §11 ust. 6 lit. a) wzoru umowy:</w:t>
            </w:r>
            <w:r w:rsidRPr="00D14BF7">
              <w:rPr>
                <w:sz w:val="22"/>
                <w:szCs w:val="22"/>
              </w:rPr>
              <w:t xml:space="preserve"> </w:t>
            </w:r>
            <w:r w:rsidRPr="00D14BF7">
              <w:t>Prosimy o wykreślenie §11 ust. 7, gdyż zapisy te w sposób rażący naruszają równowagę stron, dając Zamawiającemu uprawnienie do jednostronnego kształtowania zasad realizacji zamówienia, poprzez każdorazowe odgórne ustalanie cen jednostkowych, które obowiązywać będą w trakcie wykonywania umowy, a także umożliwiając mu dowolne ograniczenia wielkości zamówienia, z pominięciem zasady wyrażonej w art. 433 pkt 4) ustawy z dnia 11 września 2019 r. Prawo Zamówień Publicznych (tj. Dz. U. z 2024 poz. 1320 ze zm.). Niniejsza argumentacja znajduje potwierdzenie w orzecznictwie Krajowej Izby Odwoławczej, która w wyroku z dnia 8 listopada 2021 r. (KIO 3107/21) stwierdziła, że postanowienia zakładające możliwość odstąpienia od umowy w każdej chwili, bez gwarancji wykonania zamówienia w minimalnym zakresie, również w sytuacji, gdy Wykonawca nie obniży cen, stanowią nadużycie pozycji dominującej przez Zamawiającego i jako takie stanowią klauzulę abuzywną w świetle art. 433 pkt 4 ustawy PZP.</w:t>
            </w:r>
          </w:p>
          <w:p w14:paraId="0113A466" w14:textId="168B2F66" w:rsidR="00AC2F52" w:rsidRPr="00D14BF7" w:rsidRDefault="00D14BF7" w:rsidP="00C92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Odpowiedź:</w:t>
            </w:r>
            <w:r w:rsidR="00FA1ADA">
              <w:rPr>
                <w:b/>
                <w:bCs/>
                <w:sz w:val="22"/>
                <w:szCs w:val="22"/>
              </w:rPr>
              <w:t xml:space="preserve"> Zamawiający nie wyraża zgody. Aktualne postanowienia umowne są zgodne </w:t>
            </w:r>
            <w:r w:rsidR="00FA1ADA">
              <w:rPr>
                <w:b/>
                <w:bCs/>
                <w:sz w:val="22"/>
                <w:szCs w:val="22"/>
              </w:rPr>
              <w:br/>
              <w:t xml:space="preserve">z obecnie obowiązującymi przepisami. </w:t>
            </w:r>
          </w:p>
          <w:p w14:paraId="69969F4A" w14:textId="77777777" w:rsidR="00AC2F52" w:rsidRPr="00D14BF7" w:rsidRDefault="00AC2F52" w:rsidP="00C92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3. Do §12 wzoru umowy:</w:t>
            </w:r>
            <w:r w:rsidRPr="00D14BF7">
              <w:rPr>
                <w:sz w:val="22"/>
                <w:szCs w:val="22"/>
              </w:rPr>
              <w:t xml:space="preserve"> </w:t>
            </w:r>
            <w:r w:rsidRPr="00D14BF7">
              <w:t>Prosimy o dodanie zastrzeżenia, że w przypadku, gdy strony nie dojdą do porozumienia w zakresie zmiany wynagrodzenia wykonawcy w przypadku zmiany ceny materiałów lub kosztów związanych z realizacją zamówienia w oparciu o §12 wzoru umowy, zarówno Wykonawca jak i Zamawiający nabędą uprawnienie do rozwiązania w tej części umowy, za porozumieniem stron, z zachowaniem jednomiesięcznego okresu wypowiedzenia, bez obowiązku ponoszenia z tego tytułu kar umownych.</w:t>
            </w:r>
          </w:p>
          <w:p w14:paraId="5269C99A" w14:textId="74A620C3" w:rsidR="00AC2F52" w:rsidRPr="00D14BF7" w:rsidRDefault="00D14BF7" w:rsidP="00C92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Odpowiedź:</w:t>
            </w:r>
            <w:r w:rsidR="00FA1ADA">
              <w:rPr>
                <w:b/>
                <w:bCs/>
                <w:sz w:val="22"/>
                <w:szCs w:val="22"/>
              </w:rPr>
              <w:t xml:space="preserve"> Zamawiający nie wyraża zgody. Aktualne postanowienia umowne są zgodne </w:t>
            </w:r>
            <w:r w:rsidR="00FA1ADA">
              <w:rPr>
                <w:b/>
                <w:bCs/>
                <w:sz w:val="22"/>
                <w:szCs w:val="22"/>
              </w:rPr>
              <w:br/>
              <w:t>z obecnie obowiązującymi przepisami.</w:t>
            </w:r>
          </w:p>
          <w:p w14:paraId="3F67F795" w14:textId="77777777" w:rsidR="00AC2F52" w:rsidRPr="00D14BF7" w:rsidRDefault="00AC2F52" w:rsidP="00C92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4. Do §13 ust.1 lit. a) wzoru umowy.</w:t>
            </w:r>
            <w:r w:rsidRPr="00D14BF7">
              <w:rPr>
                <w:sz w:val="22"/>
                <w:szCs w:val="22"/>
              </w:rPr>
              <w:t xml:space="preserve"> </w:t>
            </w:r>
            <w:r w:rsidRPr="00D14BF7">
              <w:t>Czy Zamawiający wyrazi zgodę na zmianę kary za zwłokę w dostawie do wysokości 0,5% wartości niedostarczonego towaru za każdy dzień zwłoki oraz 0,05% wartości niedostarczonego towaru za każdą godzinę zwłoki?</w:t>
            </w:r>
          </w:p>
          <w:p w14:paraId="1291D26B" w14:textId="65A7DB6A" w:rsidR="00AC2F52" w:rsidRPr="00D14BF7" w:rsidRDefault="00D14BF7" w:rsidP="00C92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Odpowiedź:</w:t>
            </w:r>
            <w:r w:rsidR="00A64560">
              <w:rPr>
                <w:b/>
                <w:bCs/>
                <w:sz w:val="22"/>
                <w:szCs w:val="22"/>
              </w:rPr>
              <w:t xml:space="preserve"> </w:t>
            </w:r>
            <w:r w:rsidR="00A64560" w:rsidRPr="00A64560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7F420AB0" w14:textId="77777777" w:rsidR="00AC2F52" w:rsidRPr="00D14BF7" w:rsidRDefault="00AC2F52" w:rsidP="00C92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5. Do §13 ust. 1 lit. c) i d) wzoru umowy:</w:t>
            </w:r>
            <w:r w:rsidRPr="00D14BF7">
              <w:rPr>
                <w:sz w:val="22"/>
                <w:szCs w:val="22"/>
              </w:rPr>
              <w:t xml:space="preserve"> </w:t>
            </w:r>
            <w:r w:rsidRPr="00D14BF7">
              <w:t>Czy Zamawiający wyrazi zgodę na obniżenie wysokości kary umownej zastrzeżonej w §13 ust. 1 lit. c) oraz lit. d) wzoru umowy do wysokości 10% wartości niezrealizowanej części umowy?</w:t>
            </w:r>
          </w:p>
          <w:p w14:paraId="23A10E81" w14:textId="04AD9571" w:rsidR="00AC2F52" w:rsidRPr="00D14BF7" w:rsidRDefault="00AC2F52" w:rsidP="00C92C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14BF7">
              <w:rPr>
                <w:b/>
                <w:bCs/>
                <w:sz w:val="22"/>
                <w:szCs w:val="22"/>
              </w:rPr>
              <w:t>Odpowiedź:</w:t>
            </w:r>
            <w:r w:rsidR="00A64560">
              <w:rPr>
                <w:b/>
                <w:bCs/>
                <w:sz w:val="22"/>
                <w:szCs w:val="22"/>
              </w:rPr>
              <w:t xml:space="preserve"> </w:t>
            </w:r>
            <w:r w:rsidR="00A64560" w:rsidRPr="00A64560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74B63B69" w14:textId="44A4C5E2" w:rsidR="00AC2F52" w:rsidRPr="00D14BF7" w:rsidRDefault="00AC2F52" w:rsidP="00D14BF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5DA17E8" w14:textId="77777777" w:rsidR="00BE7BFD" w:rsidRPr="00D14BF7" w:rsidRDefault="00BE7BFD" w:rsidP="00520165">
      <w:pPr>
        <w:jc w:val="both"/>
        <w:rPr>
          <w:sz w:val="22"/>
          <w:szCs w:val="22"/>
        </w:rPr>
      </w:pPr>
    </w:p>
    <w:p w14:paraId="4A092130" w14:textId="77777777" w:rsidR="00D14BF7" w:rsidRDefault="00D14BF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5EB53AE" w14:textId="08E306DE" w:rsidR="006D4AB3" w:rsidRPr="00D14BF7" w:rsidRDefault="00BE62A3" w:rsidP="00D14BF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14BF7">
        <w:rPr>
          <w:i/>
          <w:iCs/>
          <w:sz w:val="24"/>
          <w:szCs w:val="24"/>
        </w:rPr>
        <w:t>Przewodniczący Komisji Przetargowej</w:t>
      </w:r>
      <w:r w:rsidR="00D14BF7" w:rsidRPr="00D14BF7">
        <w:rPr>
          <w:i/>
          <w:iCs/>
          <w:sz w:val="24"/>
          <w:szCs w:val="24"/>
        </w:rPr>
        <w:br/>
      </w:r>
      <w:r w:rsidR="00D14BF7" w:rsidRPr="00D14BF7">
        <w:rPr>
          <w:i/>
          <w:iCs/>
          <w:sz w:val="24"/>
          <w:szCs w:val="24"/>
        </w:rPr>
        <w:br/>
      </w:r>
      <w:r w:rsidR="00AC2F52" w:rsidRPr="00D14BF7">
        <w:rPr>
          <w:i/>
          <w:iCs/>
          <w:sz w:val="24"/>
          <w:szCs w:val="24"/>
        </w:rPr>
        <w:t>Barbara</w:t>
      </w:r>
      <w:r w:rsidR="006D4AB3" w:rsidRPr="00D14BF7">
        <w:rPr>
          <w:i/>
          <w:iCs/>
          <w:sz w:val="24"/>
          <w:szCs w:val="24"/>
        </w:rPr>
        <w:t xml:space="preserve"> </w:t>
      </w:r>
      <w:proofErr w:type="spellStart"/>
      <w:r w:rsidR="00AC2F52" w:rsidRPr="00D14BF7">
        <w:rPr>
          <w:i/>
          <w:iCs/>
          <w:sz w:val="24"/>
          <w:szCs w:val="24"/>
        </w:rPr>
        <w:t>Parcz</w:t>
      </w:r>
      <w:proofErr w:type="spellEnd"/>
    </w:p>
    <w:sectPr w:rsidR="006D4AB3" w:rsidRPr="00D14BF7" w:rsidSect="00D14B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F13B3" w14:textId="77777777" w:rsidR="006540CE" w:rsidRDefault="006540CE">
      <w:r>
        <w:separator/>
      </w:r>
    </w:p>
  </w:endnote>
  <w:endnote w:type="continuationSeparator" w:id="0">
    <w:p w14:paraId="296BCF5B" w14:textId="77777777" w:rsidR="006540CE" w:rsidRDefault="0065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E09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1B4F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A3D8D" w14:textId="77777777" w:rsidR="006D4AB3" w:rsidRDefault="00837C69">
    <w:pPr>
      <w:pStyle w:val="Stopka"/>
      <w:tabs>
        <w:tab w:val="clear" w:pos="4536"/>
      </w:tabs>
      <w:jc w:val="center"/>
    </w:pPr>
    <w:r>
      <w:rPr>
        <w:noProof/>
      </w:rPr>
      <w:pict w14:anchorId="0375423F">
        <v:line id="_x0000_s1025" style="position:absolute;left:0;text-align:left;z-index:251657728" from="-3.85pt,8.75pt" to="455.15pt,8.75pt"/>
      </w:pict>
    </w:r>
  </w:p>
  <w:p w14:paraId="70883A63" w14:textId="60831EA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99D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B821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EA5643" w14:textId="77777777" w:rsidR="006D4AB3" w:rsidRDefault="006D4AB3">
    <w:pPr>
      <w:pStyle w:val="Stopka"/>
      <w:tabs>
        <w:tab w:val="clear" w:pos="4536"/>
        <w:tab w:val="left" w:pos="6237"/>
      </w:tabs>
    </w:pPr>
  </w:p>
  <w:p w14:paraId="53FC20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328D5" w14:textId="77777777" w:rsidR="006540CE" w:rsidRDefault="006540CE">
      <w:r>
        <w:separator/>
      </w:r>
    </w:p>
  </w:footnote>
  <w:footnote w:type="continuationSeparator" w:id="0">
    <w:p w14:paraId="13899CBE" w14:textId="77777777" w:rsidR="006540CE" w:rsidRDefault="00654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48102" w14:textId="77777777" w:rsidR="00AC2F52" w:rsidRDefault="00AC2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CC397" w14:textId="77777777" w:rsidR="00AC2F52" w:rsidRDefault="00AC2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2D0CD" w14:textId="77777777" w:rsidR="00AC2F52" w:rsidRDefault="00AC2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068936">
    <w:abstractNumId w:val="3"/>
  </w:num>
  <w:num w:numId="2" w16cid:durableId="647441060">
    <w:abstractNumId w:val="6"/>
  </w:num>
  <w:num w:numId="3" w16cid:durableId="2129884821">
    <w:abstractNumId w:val="2"/>
  </w:num>
  <w:num w:numId="4" w16cid:durableId="301229330">
    <w:abstractNumId w:val="5"/>
  </w:num>
  <w:num w:numId="5" w16cid:durableId="898250918">
    <w:abstractNumId w:val="0"/>
  </w:num>
  <w:num w:numId="6" w16cid:durableId="101263069">
    <w:abstractNumId w:val="1"/>
  </w:num>
  <w:num w:numId="7" w16cid:durableId="425658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0CE"/>
    <w:rsid w:val="00031374"/>
    <w:rsid w:val="000A1097"/>
    <w:rsid w:val="000E2A8F"/>
    <w:rsid w:val="0012774F"/>
    <w:rsid w:val="00144B7A"/>
    <w:rsid w:val="00180C6E"/>
    <w:rsid w:val="0029606A"/>
    <w:rsid w:val="003516C7"/>
    <w:rsid w:val="0037109B"/>
    <w:rsid w:val="004848F3"/>
    <w:rsid w:val="004A75F2"/>
    <w:rsid w:val="005144A9"/>
    <w:rsid w:val="00520165"/>
    <w:rsid w:val="005B1B08"/>
    <w:rsid w:val="00632C3C"/>
    <w:rsid w:val="006540CE"/>
    <w:rsid w:val="00662BDB"/>
    <w:rsid w:val="006A5DF1"/>
    <w:rsid w:val="006B7198"/>
    <w:rsid w:val="006D4AB3"/>
    <w:rsid w:val="006F3B81"/>
    <w:rsid w:val="007D7198"/>
    <w:rsid w:val="00837C69"/>
    <w:rsid w:val="00870F9F"/>
    <w:rsid w:val="008804B6"/>
    <w:rsid w:val="00897AB0"/>
    <w:rsid w:val="008A3553"/>
    <w:rsid w:val="009003D1"/>
    <w:rsid w:val="00947A50"/>
    <w:rsid w:val="00A64560"/>
    <w:rsid w:val="00A905AC"/>
    <w:rsid w:val="00AC2F52"/>
    <w:rsid w:val="00B1255C"/>
    <w:rsid w:val="00B153F9"/>
    <w:rsid w:val="00BA6584"/>
    <w:rsid w:val="00BE62A3"/>
    <w:rsid w:val="00BE7BFD"/>
    <w:rsid w:val="00C370F2"/>
    <w:rsid w:val="00C44EEC"/>
    <w:rsid w:val="00D14BF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1A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1FDCB"/>
  <w15:chartTrackingRefBased/>
  <w15:docId w15:val="{CA33C8F7-22D9-4DAC-AF29-BE519330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945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2026-07-09T12:38:00Z</cp:lastPrinted>
  <dcterms:created xsi:type="dcterms:W3CDTF">2026-07-08T07:58:00Z</dcterms:created>
  <dcterms:modified xsi:type="dcterms:W3CDTF">2026-07-09T12:38:00Z</dcterms:modified>
</cp:coreProperties>
</file>