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43D9A" w14:textId="12ACD3D2" w:rsidR="00FB7F50" w:rsidRPr="00DA4651" w:rsidRDefault="00016211" w:rsidP="00DA4651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DA4651">
        <w:rPr>
          <w:rFonts w:ascii="Verdana" w:hAnsi="Verdana"/>
          <w:sz w:val="18"/>
          <w:szCs w:val="18"/>
        </w:rPr>
        <w:t>Kraków</w:t>
      </w:r>
      <w:r w:rsidR="00FB7F50" w:rsidRPr="00DA4651">
        <w:rPr>
          <w:rFonts w:ascii="Verdana" w:hAnsi="Verdana"/>
          <w:sz w:val="18"/>
          <w:szCs w:val="18"/>
        </w:rPr>
        <w:t xml:space="preserve"> dnia: </w:t>
      </w:r>
      <w:r w:rsidRPr="00DA4651">
        <w:rPr>
          <w:rFonts w:ascii="Verdana" w:hAnsi="Verdana"/>
          <w:sz w:val="18"/>
          <w:szCs w:val="18"/>
        </w:rPr>
        <w:t>2026-07-09</w:t>
      </w:r>
    </w:p>
    <w:p w14:paraId="7E425605" w14:textId="77777777" w:rsidR="00016211" w:rsidRPr="00DA4651" w:rsidRDefault="0001621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A465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E9E7D75" w14:textId="77777777" w:rsidR="00016211" w:rsidRPr="00DA4651" w:rsidRDefault="0001621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A465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48BE93A" w14:textId="613FD276" w:rsidR="00FB7F50" w:rsidRPr="00DA4651" w:rsidRDefault="0001621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A465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67F3D53" w14:textId="2A82A996" w:rsidR="00FB7F50" w:rsidRPr="00DA4651" w:rsidRDefault="00016211" w:rsidP="00FB7F50">
      <w:pPr>
        <w:rPr>
          <w:rFonts w:ascii="Verdana" w:hAnsi="Verdana"/>
          <w:sz w:val="18"/>
          <w:szCs w:val="18"/>
        </w:rPr>
      </w:pPr>
      <w:r w:rsidRPr="00DA4651">
        <w:rPr>
          <w:rFonts w:ascii="Verdana" w:hAnsi="Verdana"/>
          <w:sz w:val="18"/>
          <w:szCs w:val="18"/>
        </w:rPr>
        <w:t>Al. Mickiewicza</w:t>
      </w:r>
      <w:r w:rsidR="00FB7F50" w:rsidRPr="00DA4651">
        <w:rPr>
          <w:rFonts w:ascii="Verdana" w:hAnsi="Verdana"/>
          <w:sz w:val="18"/>
          <w:szCs w:val="18"/>
        </w:rPr>
        <w:t xml:space="preserve"> </w:t>
      </w:r>
      <w:r w:rsidRPr="00DA4651">
        <w:rPr>
          <w:rFonts w:ascii="Verdana" w:hAnsi="Verdana"/>
          <w:sz w:val="18"/>
          <w:szCs w:val="18"/>
        </w:rPr>
        <w:t>30</w:t>
      </w:r>
    </w:p>
    <w:p w14:paraId="4A605851" w14:textId="33A61003" w:rsidR="00FB7F50" w:rsidRPr="00DA4651" w:rsidRDefault="00016211" w:rsidP="00FB7F50">
      <w:pPr>
        <w:rPr>
          <w:rFonts w:ascii="Verdana" w:hAnsi="Verdana"/>
          <w:sz w:val="18"/>
          <w:szCs w:val="18"/>
        </w:rPr>
      </w:pPr>
      <w:r w:rsidRPr="00DA4651">
        <w:rPr>
          <w:rFonts w:ascii="Verdana" w:hAnsi="Verdana"/>
          <w:sz w:val="18"/>
          <w:szCs w:val="18"/>
        </w:rPr>
        <w:t>30-059</w:t>
      </w:r>
      <w:r w:rsidR="00FB7F50" w:rsidRPr="00DA4651">
        <w:rPr>
          <w:rFonts w:ascii="Verdana" w:hAnsi="Verdana"/>
          <w:sz w:val="18"/>
          <w:szCs w:val="18"/>
        </w:rPr>
        <w:t xml:space="preserve"> </w:t>
      </w:r>
      <w:r w:rsidRPr="00DA4651">
        <w:rPr>
          <w:rFonts w:ascii="Verdana" w:hAnsi="Verdana"/>
          <w:sz w:val="18"/>
          <w:szCs w:val="18"/>
        </w:rPr>
        <w:t>Kraków</w:t>
      </w:r>
    </w:p>
    <w:p w14:paraId="6D28F9FC" w14:textId="77777777" w:rsidR="008642B3" w:rsidRPr="00DA4651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DA4651">
        <w:rPr>
          <w:rFonts w:ascii="Verdana" w:hAnsi="Verdana"/>
          <w:sz w:val="18"/>
          <w:szCs w:val="18"/>
        </w:rPr>
        <w:t>OGŁOSZENIE</w:t>
      </w:r>
    </w:p>
    <w:p w14:paraId="580B1B3A" w14:textId="77777777" w:rsidR="008642B3" w:rsidRPr="00DA4651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DA4651">
        <w:rPr>
          <w:rFonts w:ascii="Verdana" w:hAnsi="Verdana"/>
          <w:b/>
          <w:sz w:val="18"/>
          <w:szCs w:val="18"/>
        </w:rPr>
        <w:t xml:space="preserve">o </w:t>
      </w:r>
      <w:r w:rsidR="0054734E" w:rsidRPr="00DA4651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016211" w:rsidRPr="00DA4651" w14:paraId="4A5AC88E" w14:textId="77777777" w:rsidTr="00A46EDA">
        <w:trPr>
          <w:trHeight w:val="638"/>
        </w:trPr>
        <w:tc>
          <w:tcPr>
            <w:tcW w:w="959" w:type="dxa"/>
          </w:tcPr>
          <w:p w14:paraId="0606087E" w14:textId="77777777" w:rsidR="00016211" w:rsidRPr="00DA4651" w:rsidRDefault="00016211" w:rsidP="00A46ED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A465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30807023" w14:textId="0B69FE1E" w:rsidR="00016211" w:rsidRPr="00DA4651" w:rsidRDefault="00016211" w:rsidP="00A46ED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A4651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DA465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A4651">
              <w:rPr>
                <w:rFonts w:ascii="Verdana" w:hAnsi="Verdana"/>
                <w:sz w:val="18"/>
                <w:szCs w:val="18"/>
              </w:rPr>
              <w:t>pn.</w:t>
            </w:r>
            <w:r w:rsidRPr="00DA465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A465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A4651">
              <w:rPr>
                <w:rFonts w:ascii="Verdana" w:hAnsi="Verdana"/>
                <w:b/>
                <w:bCs/>
                <w:sz w:val="18"/>
                <w:szCs w:val="18"/>
              </w:rPr>
              <w:t>Świadczenie usług pralniczych dla Miasteczka Studenckiego AGH w Krakowie - KC-DE-zp.25.189.2026</w:t>
            </w:r>
            <w:r w:rsidRPr="00DA465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A465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A465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DA4651">
              <w:rPr>
                <w:rFonts w:ascii="Verdana" w:hAnsi="Verdana"/>
                <w:b/>
                <w:sz w:val="18"/>
                <w:szCs w:val="18"/>
              </w:rPr>
              <w:t xml:space="preserve"> KC-DE-zp.25.189.2026</w:t>
            </w:r>
            <w:r w:rsidRPr="00DA465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D13BC44" w14:textId="77777777" w:rsidR="008642B3" w:rsidRPr="00DA465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DA4651">
        <w:rPr>
          <w:rFonts w:ascii="Verdana" w:hAnsi="Verdana"/>
          <w:sz w:val="18"/>
          <w:szCs w:val="18"/>
        </w:rPr>
        <w:t xml:space="preserve">Zamawiający, </w:t>
      </w:r>
      <w:r w:rsidR="00CC324B" w:rsidRPr="00DA4651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DA4651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DA4651">
        <w:rPr>
          <w:rFonts w:ascii="Verdana" w:hAnsi="Verdana"/>
          <w:sz w:val="18"/>
          <w:szCs w:val="18"/>
        </w:rPr>
        <w:t xml:space="preserve">ust. 1 pkt. 1 i </w:t>
      </w:r>
      <w:r w:rsidRPr="00DA4651">
        <w:rPr>
          <w:rFonts w:ascii="Verdana" w:hAnsi="Verdana"/>
          <w:sz w:val="18"/>
          <w:szCs w:val="18"/>
        </w:rPr>
        <w:t xml:space="preserve">ust. </w:t>
      </w:r>
      <w:r w:rsidR="00A17CDB" w:rsidRPr="00DA4651">
        <w:rPr>
          <w:rFonts w:ascii="Verdana" w:hAnsi="Verdana"/>
          <w:sz w:val="18"/>
          <w:szCs w:val="18"/>
        </w:rPr>
        <w:t>2</w:t>
      </w:r>
      <w:r w:rsidRPr="00DA4651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DA4651">
        <w:rPr>
          <w:rFonts w:ascii="Verdana" w:hAnsi="Verdana"/>
          <w:sz w:val="18"/>
          <w:szCs w:val="18"/>
        </w:rPr>
        <w:t xml:space="preserve"> </w:t>
      </w:r>
      <w:r w:rsidR="00CC1A8E" w:rsidRPr="00DA4651">
        <w:rPr>
          <w:rFonts w:ascii="Verdana" w:hAnsi="Verdana"/>
          <w:sz w:val="18"/>
          <w:szCs w:val="18"/>
        </w:rPr>
        <w:t>(</w:t>
      </w:r>
      <w:r w:rsidR="004D796A" w:rsidRPr="00DA4651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DA4651">
        <w:rPr>
          <w:rFonts w:ascii="Verdana" w:hAnsi="Verdana"/>
          <w:sz w:val="18"/>
          <w:szCs w:val="18"/>
        </w:rPr>
        <w:t>t.j</w:t>
      </w:r>
      <w:proofErr w:type="spellEnd"/>
      <w:r w:rsidR="00CC1A8E" w:rsidRPr="00DA4651">
        <w:rPr>
          <w:rFonts w:ascii="Verdana" w:hAnsi="Verdana"/>
          <w:sz w:val="18"/>
          <w:szCs w:val="18"/>
        </w:rPr>
        <w:t xml:space="preserve">. ze zm.) </w:t>
      </w:r>
      <w:r w:rsidRPr="00DA4651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DA4651">
        <w:rPr>
          <w:rFonts w:ascii="Verdana" w:hAnsi="Verdana"/>
          <w:sz w:val="18"/>
          <w:szCs w:val="18"/>
        </w:rPr>
        <w:t>Pzp</w:t>
      </w:r>
      <w:proofErr w:type="spellEnd"/>
      <w:r w:rsidRPr="00DA4651">
        <w:rPr>
          <w:rFonts w:ascii="Verdana" w:hAnsi="Verdana"/>
          <w:sz w:val="18"/>
          <w:szCs w:val="18"/>
        </w:rPr>
        <w:t>”</w:t>
      </w:r>
      <w:r w:rsidR="00D26ED6" w:rsidRPr="00DA4651">
        <w:rPr>
          <w:rFonts w:ascii="Verdana" w:hAnsi="Verdana"/>
          <w:sz w:val="18"/>
          <w:szCs w:val="18"/>
        </w:rPr>
        <w:t xml:space="preserve">, </w:t>
      </w:r>
      <w:r w:rsidRPr="00DA4651">
        <w:rPr>
          <w:rFonts w:ascii="Verdana" w:hAnsi="Verdana"/>
          <w:sz w:val="18"/>
          <w:szCs w:val="18"/>
        </w:rPr>
        <w:t>informuje</w:t>
      </w:r>
      <w:r w:rsidR="00D26ED6" w:rsidRPr="00DA4651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DA4651">
        <w:rPr>
          <w:rFonts w:ascii="Verdana" w:hAnsi="Verdana"/>
          <w:sz w:val="18"/>
          <w:szCs w:val="18"/>
        </w:rPr>
        <w:t>najkorzystniejsz</w:t>
      </w:r>
      <w:r w:rsidR="00D26ED6" w:rsidRPr="00DA4651">
        <w:rPr>
          <w:rFonts w:ascii="Verdana" w:hAnsi="Verdana"/>
          <w:sz w:val="18"/>
          <w:szCs w:val="18"/>
        </w:rPr>
        <w:t xml:space="preserve">a wybrana została </w:t>
      </w:r>
      <w:r w:rsidR="00756CDA" w:rsidRPr="00DA4651">
        <w:rPr>
          <w:rFonts w:ascii="Verdana" w:hAnsi="Verdana"/>
          <w:sz w:val="18"/>
          <w:szCs w:val="18"/>
        </w:rPr>
        <w:t>ofer</w:t>
      </w:r>
      <w:r w:rsidR="00D26ED6" w:rsidRPr="00DA4651">
        <w:rPr>
          <w:rFonts w:ascii="Verdana" w:hAnsi="Verdana"/>
          <w:sz w:val="18"/>
          <w:szCs w:val="18"/>
        </w:rPr>
        <w:t>t</w:t>
      </w:r>
      <w:r w:rsidR="009F0E5C" w:rsidRPr="00DA4651">
        <w:rPr>
          <w:rFonts w:ascii="Verdana" w:hAnsi="Verdana"/>
          <w:sz w:val="18"/>
          <w:szCs w:val="18"/>
        </w:rPr>
        <w:t>a</w:t>
      </w:r>
      <w:r w:rsidR="00D26ED6" w:rsidRPr="00DA4651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16211" w:rsidRPr="00DA4651" w14:paraId="4D44696F" w14:textId="77777777" w:rsidTr="00A46EDA">
        <w:trPr>
          <w:cantSplit/>
        </w:trPr>
        <w:tc>
          <w:tcPr>
            <w:tcW w:w="10150" w:type="dxa"/>
          </w:tcPr>
          <w:p w14:paraId="6928D4B8" w14:textId="77777777" w:rsidR="001E6087" w:rsidRPr="00DA4651" w:rsidRDefault="001E6087" w:rsidP="001E6087">
            <w:pPr>
              <w:spacing w:before="40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DA4651">
              <w:rPr>
                <w:rFonts w:ascii="Verdana" w:hAnsi="Verdana" w:cs="Arial"/>
                <w:b/>
                <w:bCs/>
                <w:sz w:val="18"/>
                <w:szCs w:val="18"/>
              </w:rPr>
              <w:t>KONSORCJUM FIRM: WROTOM SP. Z O.O. – LIDER KONSORCJUM</w:t>
            </w:r>
          </w:p>
          <w:p w14:paraId="5E7596D2" w14:textId="77777777" w:rsidR="001E6087" w:rsidRPr="00DA4651" w:rsidRDefault="001E6087" w:rsidP="001E6087">
            <w:pPr>
              <w:spacing w:before="40"/>
              <w:rPr>
                <w:rFonts w:ascii="Verdana" w:hAnsi="Verdana" w:cs="Arial"/>
                <w:sz w:val="18"/>
                <w:szCs w:val="18"/>
              </w:rPr>
            </w:pPr>
            <w:r w:rsidRPr="00DA4651">
              <w:rPr>
                <w:rFonts w:ascii="Verdana" w:hAnsi="Verdana" w:cs="Arial"/>
                <w:sz w:val="18"/>
                <w:szCs w:val="18"/>
              </w:rPr>
              <w:t xml:space="preserve">Ciepłownicza 23 B 31-574 Kraków </w:t>
            </w:r>
          </w:p>
          <w:p w14:paraId="6027D96B" w14:textId="77777777" w:rsidR="001E6087" w:rsidRPr="00DA4651" w:rsidRDefault="001E6087" w:rsidP="001E6087">
            <w:pPr>
              <w:spacing w:before="40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DA4651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TOM-MARG ZPH SP. Z O.O. – CZŁONEK KONSORCJUM </w:t>
            </w:r>
          </w:p>
          <w:p w14:paraId="73CCC39F" w14:textId="77777777" w:rsidR="001E6087" w:rsidRPr="00DA4651" w:rsidRDefault="001E6087" w:rsidP="001E6087">
            <w:pPr>
              <w:spacing w:before="40"/>
              <w:rPr>
                <w:rFonts w:ascii="Verdana" w:hAnsi="Verdana" w:cs="Arial"/>
                <w:sz w:val="18"/>
                <w:szCs w:val="18"/>
              </w:rPr>
            </w:pPr>
            <w:r w:rsidRPr="00DA4651">
              <w:rPr>
                <w:rFonts w:ascii="Verdana" w:hAnsi="Verdana" w:cs="Arial"/>
                <w:sz w:val="18"/>
                <w:szCs w:val="18"/>
              </w:rPr>
              <w:t>ul. Płk. Dąbka 16, 30-732 Kraków</w:t>
            </w:r>
          </w:p>
          <w:p w14:paraId="11799E3B" w14:textId="77777777" w:rsidR="001E6087" w:rsidRPr="00DA4651" w:rsidRDefault="001E6087" w:rsidP="001E6087">
            <w:pPr>
              <w:spacing w:before="40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DA4651">
              <w:rPr>
                <w:rFonts w:ascii="Verdana" w:hAnsi="Verdana" w:cs="Arial"/>
                <w:sz w:val="18"/>
                <w:szCs w:val="18"/>
              </w:rPr>
              <w:t>za cenę oferty brutto:</w:t>
            </w:r>
            <w:r w:rsidRPr="00DA4651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1 235 350.50 zł</w:t>
            </w:r>
          </w:p>
          <w:p w14:paraId="68101D64" w14:textId="0595702F" w:rsidR="00016211" w:rsidRPr="00DA4651" w:rsidRDefault="001E6087" w:rsidP="00A46EDA">
            <w:pPr>
              <w:spacing w:before="12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A4651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</w:p>
        </w:tc>
      </w:tr>
    </w:tbl>
    <w:p w14:paraId="35F557ED" w14:textId="77777777" w:rsidR="003A0AFC" w:rsidRPr="00DA4651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DA4651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2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992"/>
        <w:gridCol w:w="1560"/>
        <w:gridCol w:w="992"/>
      </w:tblGrid>
      <w:tr w:rsidR="00DA4651" w:rsidRPr="00DA4651" w14:paraId="7E06E9ED" w14:textId="77777777" w:rsidTr="00A46EDA">
        <w:trPr>
          <w:trHeight w:val="510"/>
        </w:trPr>
        <w:tc>
          <w:tcPr>
            <w:tcW w:w="851" w:type="dxa"/>
            <w:vAlign w:val="center"/>
          </w:tcPr>
          <w:p w14:paraId="300C2158" w14:textId="77777777" w:rsidR="00DA4651" w:rsidRPr="00DA4651" w:rsidRDefault="00DA4651" w:rsidP="00A46EDA">
            <w:pPr>
              <w:pStyle w:val="Zwykytekst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DA4651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14:paraId="5C680935" w14:textId="77777777" w:rsidR="00DA4651" w:rsidRPr="00DA4651" w:rsidRDefault="00DA4651" w:rsidP="00A46E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A4651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1E3617BD" w14:textId="77777777" w:rsidR="00DA4651" w:rsidRPr="00DA4651" w:rsidRDefault="00DA4651" w:rsidP="00A46ED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A4651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vAlign w:val="center"/>
          </w:tcPr>
          <w:p w14:paraId="1C396D34" w14:textId="77777777" w:rsidR="00DA4651" w:rsidRPr="00DA4651" w:rsidRDefault="00DA4651" w:rsidP="00A46EDA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A4651">
              <w:rPr>
                <w:rFonts w:ascii="Verdana" w:hAnsi="Verdana" w:cs="Times New Roman"/>
                <w:bCs/>
                <w:sz w:val="18"/>
                <w:szCs w:val="18"/>
              </w:rPr>
              <w:t>Ilość kompletów możliwych do wyprania w ciągu 4 dni roboczych</w:t>
            </w:r>
          </w:p>
          <w:p w14:paraId="621F1890" w14:textId="77777777" w:rsidR="00DA4651" w:rsidRPr="00DA4651" w:rsidRDefault="00DA4651" w:rsidP="00A46EDA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A4651">
              <w:rPr>
                <w:rFonts w:ascii="Verdana" w:hAnsi="Verdana" w:cs="Arial"/>
                <w:sz w:val="18"/>
                <w:szCs w:val="18"/>
              </w:rPr>
              <w:t>roboczych</w:t>
            </w:r>
          </w:p>
        </w:tc>
        <w:tc>
          <w:tcPr>
            <w:tcW w:w="992" w:type="dxa"/>
            <w:vAlign w:val="center"/>
          </w:tcPr>
          <w:p w14:paraId="5DFE40C0" w14:textId="77777777" w:rsidR="00DA4651" w:rsidRPr="00DA4651" w:rsidRDefault="00DA4651" w:rsidP="00A46EDA">
            <w:pPr>
              <w:pStyle w:val="Zwykytekst"/>
              <w:rPr>
                <w:rFonts w:ascii="Verdana" w:hAnsi="Verdana" w:cs="Times New Roman"/>
                <w:sz w:val="18"/>
                <w:szCs w:val="18"/>
              </w:rPr>
            </w:pPr>
            <w:r w:rsidRPr="00DA4651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A4651" w:rsidRPr="00DA4651" w14:paraId="6B539FD1" w14:textId="77777777" w:rsidTr="00A46EDA">
        <w:tc>
          <w:tcPr>
            <w:tcW w:w="851" w:type="dxa"/>
            <w:vAlign w:val="center"/>
          </w:tcPr>
          <w:p w14:paraId="6A4923AE" w14:textId="77777777" w:rsidR="00DA4651" w:rsidRPr="00DA4651" w:rsidRDefault="00DA4651" w:rsidP="00A46E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A4651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14:paraId="12EAAA59" w14:textId="77777777" w:rsidR="00DA4651" w:rsidRPr="00DA4651" w:rsidRDefault="00DA4651" w:rsidP="00A46EDA">
            <w:pPr>
              <w:spacing w:before="40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DA4651">
              <w:rPr>
                <w:rFonts w:ascii="Verdana" w:hAnsi="Verdana" w:cs="Arial"/>
                <w:b/>
                <w:bCs/>
                <w:sz w:val="18"/>
                <w:szCs w:val="18"/>
              </w:rPr>
              <w:t>KONSORCJUM FIRM: WROTOM SP. Z O.O. – LIDER KONSORCJUM</w:t>
            </w:r>
          </w:p>
          <w:p w14:paraId="4F95CD88" w14:textId="77777777" w:rsidR="00DA4651" w:rsidRPr="00DA4651" w:rsidRDefault="00DA4651" w:rsidP="00A46EDA">
            <w:pPr>
              <w:spacing w:before="40"/>
              <w:rPr>
                <w:rFonts w:ascii="Verdana" w:hAnsi="Verdana" w:cs="Arial"/>
                <w:sz w:val="18"/>
                <w:szCs w:val="18"/>
              </w:rPr>
            </w:pPr>
            <w:r w:rsidRPr="00DA4651">
              <w:rPr>
                <w:rFonts w:ascii="Verdana" w:hAnsi="Verdana" w:cs="Arial"/>
                <w:sz w:val="18"/>
                <w:szCs w:val="18"/>
              </w:rPr>
              <w:t xml:space="preserve">Ciepłownicza 23 B 31-574 Kraków </w:t>
            </w:r>
          </w:p>
          <w:p w14:paraId="40FAB2E6" w14:textId="77777777" w:rsidR="00DA4651" w:rsidRPr="00DA4651" w:rsidRDefault="00DA4651" w:rsidP="00A46EDA">
            <w:pPr>
              <w:spacing w:before="40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DA4651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TOM-MARG ZPH SP. Z O.O. – CZŁONEK KONSORCJUM </w:t>
            </w:r>
          </w:p>
          <w:p w14:paraId="6CADE8E2" w14:textId="77777777" w:rsidR="00DA4651" w:rsidRPr="00DA4651" w:rsidRDefault="00DA4651" w:rsidP="00A46EDA">
            <w:pPr>
              <w:spacing w:before="40"/>
              <w:rPr>
                <w:rFonts w:ascii="Verdana" w:hAnsi="Verdana" w:cs="Arial"/>
                <w:sz w:val="18"/>
                <w:szCs w:val="18"/>
              </w:rPr>
            </w:pPr>
            <w:r w:rsidRPr="00DA4651">
              <w:rPr>
                <w:rFonts w:ascii="Verdana" w:hAnsi="Verdana" w:cs="Arial"/>
                <w:sz w:val="18"/>
                <w:szCs w:val="18"/>
              </w:rPr>
              <w:t>ul. Płk. Dąbka 16, 30-732 Kraków</w:t>
            </w:r>
          </w:p>
          <w:p w14:paraId="66CC234E" w14:textId="77777777" w:rsidR="00DA4651" w:rsidRPr="00DA4651" w:rsidRDefault="00DA4651" w:rsidP="00A46ED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40735542" w14:textId="77777777" w:rsidR="00DA4651" w:rsidRPr="00DA4651" w:rsidRDefault="00DA4651" w:rsidP="00A46E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A4651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14:paraId="239A8A5D" w14:textId="77777777" w:rsidR="00DA4651" w:rsidRPr="00DA4651" w:rsidRDefault="00DA4651" w:rsidP="00A46E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A4651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7ABACCE6" w14:textId="77777777" w:rsidR="00DA4651" w:rsidRPr="00DA4651" w:rsidRDefault="00DA4651" w:rsidP="00A46E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A4651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DA4651" w:rsidRPr="00DA4651" w14:paraId="128E659E" w14:textId="77777777" w:rsidTr="00A46EDA">
        <w:tc>
          <w:tcPr>
            <w:tcW w:w="851" w:type="dxa"/>
            <w:vAlign w:val="center"/>
          </w:tcPr>
          <w:p w14:paraId="02271655" w14:textId="77777777" w:rsidR="00DA4651" w:rsidRPr="00DA4651" w:rsidRDefault="00DA4651" w:rsidP="00A46E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A4651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14:paraId="309062AB" w14:textId="77777777" w:rsidR="00DA4651" w:rsidRPr="00DA4651" w:rsidRDefault="00DA4651" w:rsidP="00A46ED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A4651">
              <w:rPr>
                <w:rFonts w:ascii="Verdana" w:hAnsi="Verdana" w:cs="Times New Roman"/>
                <w:b/>
                <w:sz w:val="18"/>
                <w:szCs w:val="18"/>
              </w:rPr>
              <w:t>Pralnia Silesia Sp. z o.o.</w:t>
            </w:r>
          </w:p>
          <w:p w14:paraId="2E25FEE9" w14:textId="77777777" w:rsidR="00DA4651" w:rsidRPr="00DA4651" w:rsidRDefault="00DA4651" w:rsidP="00A46E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A4651">
              <w:rPr>
                <w:rFonts w:ascii="Verdana" w:hAnsi="Verdana" w:cs="Times New Roman"/>
                <w:bCs/>
                <w:sz w:val="18"/>
                <w:szCs w:val="18"/>
              </w:rPr>
              <w:t xml:space="preserve">Aleja W. Korfantego 181 A </w:t>
            </w:r>
          </w:p>
          <w:p w14:paraId="02B0F163" w14:textId="77777777" w:rsidR="00DA4651" w:rsidRPr="00DA4651" w:rsidRDefault="00DA4651" w:rsidP="00A46ED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A4651">
              <w:rPr>
                <w:rFonts w:ascii="Verdana" w:hAnsi="Verdana" w:cs="Times New Roman"/>
                <w:bCs/>
                <w:sz w:val="18"/>
                <w:szCs w:val="18"/>
              </w:rPr>
              <w:t>40-153 Katowice</w:t>
            </w:r>
          </w:p>
        </w:tc>
        <w:tc>
          <w:tcPr>
            <w:tcW w:w="992" w:type="dxa"/>
            <w:vAlign w:val="center"/>
          </w:tcPr>
          <w:p w14:paraId="5929140B" w14:textId="77777777" w:rsidR="00DA4651" w:rsidRPr="00DA4651" w:rsidRDefault="00DA4651" w:rsidP="00A46E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A4651">
              <w:rPr>
                <w:rFonts w:ascii="Verdana" w:hAnsi="Verdana" w:cs="Times New Roman"/>
                <w:sz w:val="18"/>
                <w:szCs w:val="18"/>
              </w:rPr>
              <w:t xml:space="preserve">  56,91</w:t>
            </w:r>
          </w:p>
        </w:tc>
        <w:tc>
          <w:tcPr>
            <w:tcW w:w="1560" w:type="dxa"/>
            <w:vAlign w:val="center"/>
          </w:tcPr>
          <w:p w14:paraId="17F2C2DE" w14:textId="77777777" w:rsidR="00DA4651" w:rsidRPr="00DA4651" w:rsidRDefault="00DA4651" w:rsidP="00A46E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A4651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572A7319" w14:textId="77777777" w:rsidR="00DA4651" w:rsidRPr="00DA4651" w:rsidRDefault="00DA4651" w:rsidP="00A46E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A4651">
              <w:rPr>
                <w:rFonts w:ascii="Verdana" w:hAnsi="Verdana" w:cs="Times New Roman"/>
                <w:sz w:val="18"/>
                <w:szCs w:val="18"/>
              </w:rPr>
              <w:t xml:space="preserve">  96,91</w:t>
            </w:r>
          </w:p>
        </w:tc>
      </w:tr>
    </w:tbl>
    <w:p w14:paraId="0959B48E" w14:textId="77777777" w:rsidR="00E85D70" w:rsidRPr="00DA4651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517055C5" w14:textId="77777777" w:rsidR="00F960D7" w:rsidRPr="00DA4651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5D974A85" w14:textId="77777777" w:rsidR="00F960D7" w:rsidRPr="00DA4651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DA465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83686" w14:textId="77777777" w:rsidR="00862688" w:rsidRDefault="00862688">
      <w:r>
        <w:separator/>
      </w:r>
    </w:p>
  </w:endnote>
  <w:endnote w:type="continuationSeparator" w:id="0">
    <w:p w14:paraId="2027B0C0" w14:textId="77777777" w:rsidR="00862688" w:rsidRDefault="00862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5CBD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F8B7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CB5320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E4C6D4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EA26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460FC" w14:textId="77777777" w:rsidR="00862688" w:rsidRDefault="00862688">
      <w:r>
        <w:separator/>
      </w:r>
    </w:p>
  </w:footnote>
  <w:footnote w:type="continuationSeparator" w:id="0">
    <w:p w14:paraId="7D3F5C54" w14:textId="77777777" w:rsidR="00862688" w:rsidRDefault="00862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9C73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C6AA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247D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3BF9"/>
    <w:rsid w:val="00005838"/>
    <w:rsid w:val="00016211"/>
    <w:rsid w:val="00022322"/>
    <w:rsid w:val="00042497"/>
    <w:rsid w:val="000C1E6F"/>
    <w:rsid w:val="000E4E56"/>
    <w:rsid w:val="001A1468"/>
    <w:rsid w:val="001B7815"/>
    <w:rsid w:val="001C31ED"/>
    <w:rsid w:val="001E6087"/>
    <w:rsid w:val="002B1E4F"/>
    <w:rsid w:val="002B6761"/>
    <w:rsid w:val="002E464B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2688"/>
    <w:rsid w:val="008642B3"/>
    <w:rsid w:val="008A6C10"/>
    <w:rsid w:val="008E5102"/>
    <w:rsid w:val="00915B9E"/>
    <w:rsid w:val="00925270"/>
    <w:rsid w:val="00952256"/>
    <w:rsid w:val="0096696B"/>
    <w:rsid w:val="0097748A"/>
    <w:rsid w:val="009871C8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A4651"/>
    <w:rsid w:val="00DE4BF6"/>
    <w:rsid w:val="00E30B2D"/>
    <w:rsid w:val="00E62859"/>
    <w:rsid w:val="00E85D70"/>
    <w:rsid w:val="00F33C66"/>
    <w:rsid w:val="00F93BF9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689430"/>
  <w15:chartTrackingRefBased/>
  <w15:docId w15:val="{6322208A-B740-4E60-995A-AE5AB24E7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A465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2026-07-09T11:32:00Z</dcterms:created>
  <dcterms:modified xsi:type="dcterms:W3CDTF">2026-07-09T11:33:00Z</dcterms:modified>
</cp:coreProperties>
</file>