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8B49B" w14:textId="5F3210CA" w:rsidR="00B36EDA" w:rsidRPr="000C15F5" w:rsidRDefault="00984954" w:rsidP="00B36EDA">
      <w:pPr>
        <w:spacing w:after="600"/>
        <w:jc w:val="right"/>
        <w:rPr>
          <w:sz w:val="22"/>
          <w:szCs w:val="22"/>
        </w:rPr>
      </w:pPr>
      <w:bookmarkStart w:id="0" w:name="_Hlk53520193"/>
      <w:r w:rsidRPr="000C15F5">
        <w:rPr>
          <w:sz w:val="22"/>
          <w:szCs w:val="22"/>
        </w:rPr>
        <w:t>Kraków</w:t>
      </w:r>
      <w:r w:rsidR="00B36EDA" w:rsidRPr="000C15F5">
        <w:rPr>
          <w:sz w:val="22"/>
          <w:szCs w:val="22"/>
        </w:rPr>
        <w:t xml:space="preserve"> dnia: </w:t>
      </w:r>
      <w:r w:rsidR="00EE270B">
        <w:rPr>
          <w:sz w:val="22"/>
          <w:szCs w:val="22"/>
        </w:rPr>
        <w:t>09.07.2026</w:t>
      </w:r>
    </w:p>
    <w:p w14:paraId="6D45821C" w14:textId="77777777" w:rsidR="00984954" w:rsidRPr="000C15F5" w:rsidRDefault="00984954" w:rsidP="00B36EDA">
      <w:pPr>
        <w:spacing w:line="360" w:lineRule="auto"/>
        <w:ind w:right="3969"/>
        <w:rPr>
          <w:b/>
          <w:bCs/>
          <w:sz w:val="22"/>
          <w:szCs w:val="22"/>
        </w:rPr>
      </w:pPr>
      <w:r w:rsidRPr="000C15F5">
        <w:rPr>
          <w:b/>
          <w:bCs/>
          <w:sz w:val="22"/>
          <w:szCs w:val="22"/>
        </w:rPr>
        <w:t>Szpital Miejski Specjalistyczny</w:t>
      </w:r>
    </w:p>
    <w:p w14:paraId="1E9D6A47" w14:textId="77777777" w:rsidR="00984954" w:rsidRPr="000C15F5" w:rsidRDefault="00984954" w:rsidP="00B36EDA">
      <w:pPr>
        <w:spacing w:line="360" w:lineRule="auto"/>
        <w:ind w:right="3969"/>
        <w:rPr>
          <w:b/>
          <w:bCs/>
          <w:sz w:val="22"/>
          <w:szCs w:val="22"/>
        </w:rPr>
      </w:pPr>
      <w:r w:rsidRPr="000C15F5">
        <w:rPr>
          <w:b/>
          <w:bCs/>
          <w:sz w:val="22"/>
          <w:szCs w:val="22"/>
        </w:rPr>
        <w:t>im. Gabriela Narutowicza w Krakowie</w:t>
      </w:r>
    </w:p>
    <w:p w14:paraId="4460CF2E" w14:textId="77777777" w:rsidR="00B36EDA" w:rsidRPr="000C15F5" w:rsidRDefault="00984954" w:rsidP="00B36EDA">
      <w:pPr>
        <w:spacing w:line="360" w:lineRule="auto"/>
        <w:ind w:right="3969"/>
        <w:rPr>
          <w:sz w:val="22"/>
          <w:szCs w:val="22"/>
        </w:rPr>
      </w:pPr>
      <w:r w:rsidRPr="000C15F5">
        <w:rPr>
          <w:sz w:val="22"/>
          <w:szCs w:val="22"/>
        </w:rPr>
        <w:t>ul. Prądnicka</w:t>
      </w:r>
      <w:r w:rsidR="00B36EDA" w:rsidRPr="000C15F5">
        <w:rPr>
          <w:sz w:val="22"/>
          <w:szCs w:val="22"/>
        </w:rPr>
        <w:t xml:space="preserve"> </w:t>
      </w:r>
      <w:r w:rsidRPr="000C15F5">
        <w:rPr>
          <w:sz w:val="22"/>
          <w:szCs w:val="22"/>
        </w:rPr>
        <w:t>35-37</w:t>
      </w:r>
    </w:p>
    <w:p w14:paraId="50F8FDB0" w14:textId="77777777" w:rsidR="00B36EDA" w:rsidRPr="000C15F5" w:rsidRDefault="00984954" w:rsidP="00B36EDA">
      <w:pPr>
        <w:ind w:right="3969"/>
        <w:rPr>
          <w:sz w:val="22"/>
          <w:szCs w:val="22"/>
        </w:rPr>
      </w:pPr>
      <w:r w:rsidRPr="000C15F5">
        <w:rPr>
          <w:sz w:val="22"/>
          <w:szCs w:val="22"/>
        </w:rPr>
        <w:t>31-202</w:t>
      </w:r>
      <w:r w:rsidR="00B36EDA" w:rsidRPr="000C15F5">
        <w:rPr>
          <w:sz w:val="22"/>
          <w:szCs w:val="22"/>
        </w:rPr>
        <w:t xml:space="preserve"> </w:t>
      </w:r>
      <w:r w:rsidRPr="000C15F5">
        <w:rPr>
          <w:sz w:val="22"/>
          <w:szCs w:val="22"/>
        </w:rPr>
        <w:t>Kraków</w:t>
      </w:r>
    </w:p>
    <w:p w14:paraId="3141DC47" w14:textId="77777777" w:rsidR="00B36EDA" w:rsidRPr="000C15F5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0C15F5" w14:paraId="075A8222" w14:textId="77777777" w:rsidTr="00B36EDA">
        <w:tc>
          <w:tcPr>
            <w:tcW w:w="9923" w:type="dxa"/>
            <w:shd w:val="clear" w:color="auto" w:fill="F2F2F2"/>
            <w:hideMark/>
          </w:tcPr>
          <w:p w14:paraId="46AC6789" w14:textId="7302EF65" w:rsidR="00B36EDA" w:rsidRPr="00703F84" w:rsidRDefault="000C15F5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8"/>
                <w:szCs w:val="28"/>
              </w:rPr>
            </w:pPr>
            <w:r w:rsidRPr="00703F84">
              <w:rPr>
                <w:b/>
                <w:spacing w:val="50"/>
                <w:kern w:val="28"/>
                <w:sz w:val="28"/>
                <w:szCs w:val="28"/>
              </w:rPr>
              <w:t xml:space="preserve">OGŁOSZENIE </w:t>
            </w:r>
          </w:p>
          <w:p w14:paraId="5F0CC125" w14:textId="77777777" w:rsidR="00B36EDA" w:rsidRPr="000C15F5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703F84">
              <w:rPr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363F1616" w14:textId="77777777" w:rsidR="00B36EDA" w:rsidRPr="000C15F5" w:rsidRDefault="00B36EDA" w:rsidP="00B36EDA">
      <w:pPr>
        <w:keepNext/>
        <w:spacing w:after="240"/>
        <w:outlineLvl w:val="0"/>
        <w:rPr>
          <w:b/>
          <w:sz w:val="22"/>
          <w:szCs w:val="22"/>
        </w:rPr>
      </w:pPr>
    </w:p>
    <w:p w14:paraId="2D3F2BA0" w14:textId="77777777" w:rsidR="00B36EDA" w:rsidRPr="000C15F5" w:rsidRDefault="00B36EDA" w:rsidP="00B36EDA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0C15F5">
        <w:rPr>
          <w:rFonts w:eastAsia="Calibri"/>
          <w:sz w:val="22"/>
          <w:szCs w:val="22"/>
          <w:lang w:eastAsia="en-US"/>
        </w:rPr>
        <w:t xml:space="preserve">Dotyczy </w:t>
      </w:r>
      <w:r w:rsidRPr="000C15F5">
        <w:rPr>
          <w:sz w:val="22"/>
          <w:szCs w:val="22"/>
        </w:rPr>
        <w:t>postępowania o udzielenie zamówienia publicznego</w:t>
      </w:r>
      <w:r w:rsidRPr="000C15F5">
        <w:rPr>
          <w:rFonts w:eastAsia="Calibri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0C15F5" w14:paraId="67F6EBEC" w14:textId="77777777" w:rsidTr="00B36EDA">
        <w:tc>
          <w:tcPr>
            <w:tcW w:w="2269" w:type="dxa"/>
          </w:tcPr>
          <w:p w14:paraId="6B796699" w14:textId="77777777" w:rsidR="00B36EDA" w:rsidRPr="000C15F5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2B61F4BE" w14:textId="77777777" w:rsidR="00B36EDA" w:rsidRPr="000C15F5" w:rsidRDefault="00984954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0C15F5">
              <w:rPr>
                <w:bCs/>
                <w:sz w:val="22"/>
                <w:szCs w:val="22"/>
              </w:rPr>
              <w:t>Zakup i dostawa wyrobów medycznych dla Apteki I</w:t>
            </w:r>
          </w:p>
        </w:tc>
      </w:tr>
      <w:tr w:rsidR="00984954" w:rsidRPr="000C15F5" w14:paraId="417DF850" w14:textId="77777777" w:rsidTr="006E23B2">
        <w:tc>
          <w:tcPr>
            <w:tcW w:w="2269" w:type="dxa"/>
          </w:tcPr>
          <w:p w14:paraId="06C5A0D8" w14:textId="77777777" w:rsidR="00984954" w:rsidRPr="000C15F5" w:rsidRDefault="00984954" w:rsidP="006E23B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66B8255B" w14:textId="77777777" w:rsidR="00984954" w:rsidRPr="000C15F5" w:rsidRDefault="00984954" w:rsidP="006E23B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0C15F5">
              <w:rPr>
                <w:bCs/>
                <w:sz w:val="22"/>
                <w:szCs w:val="22"/>
              </w:rPr>
              <w:t>ZP/19/2026</w:t>
            </w:r>
          </w:p>
        </w:tc>
      </w:tr>
    </w:tbl>
    <w:p w14:paraId="18ABF041" w14:textId="77777777" w:rsidR="00B36EDA" w:rsidRPr="000C15F5" w:rsidRDefault="00B36EDA" w:rsidP="00B36EDA">
      <w:pPr>
        <w:tabs>
          <w:tab w:val="left" w:pos="708"/>
          <w:tab w:val="center" w:pos="4536"/>
          <w:tab w:val="right" w:pos="9072"/>
        </w:tabs>
        <w:rPr>
          <w:sz w:val="22"/>
          <w:szCs w:val="22"/>
        </w:rPr>
      </w:pPr>
    </w:p>
    <w:p w14:paraId="1BF001C4" w14:textId="0FC2F01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sz w:val="22"/>
          <w:szCs w:val="22"/>
        </w:rPr>
      </w:pPr>
      <w:r w:rsidRPr="000C15F5">
        <w:rPr>
          <w:sz w:val="22"/>
          <w:szCs w:val="22"/>
        </w:rPr>
        <w:t xml:space="preserve">Zamawiający, </w:t>
      </w:r>
      <w:r w:rsidR="000C15F5">
        <w:rPr>
          <w:sz w:val="22"/>
          <w:szCs w:val="22"/>
        </w:rPr>
        <w:t>D</w:t>
      </w:r>
      <w:r w:rsidRPr="000C15F5">
        <w:rPr>
          <w:sz w:val="22"/>
          <w:szCs w:val="22"/>
        </w:rPr>
        <w:t xml:space="preserve">ziałając na podstawie art. 253 ust. 1 pkt. 1 i ust. 2 ustawy z dnia 11 września 2019r. Prawo zamówień publicznych </w:t>
      </w:r>
      <w:r w:rsidR="00984954" w:rsidRPr="000C15F5">
        <w:rPr>
          <w:sz w:val="22"/>
          <w:szCs w:val="22"/>
        </w:rPr>
        <w:t>(t.j. Dz. U. z 2024 r. poz. 1320 ze zm.)</w:t>
      </w:r>
      <w:r w:rsidRPr="000C15F5">
        <w:rPr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91C6F" w14:paraId="2B364DF7" w14:textId="77777777">
        <w:trPr>
          <w:cantSplit/>
          <w:trHeight w:val="254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08B97" w14:textId="77777777" w:rsidR="00E91C6F" w:rsidRDefault="00E91C6F">
            <w:pPr>
              <w:spacing w:before="120" w:after="240"/>
              <w:jc w:val="both"/>
            </w:pPr>
            <w:r>
              <w:t>PAKIET 1- PREPARAT DO ZABEZPIECZENIA CEWNIKÓW I PORTÓW</w:t>
            </w:r>
          </w:p>
          <w:p w14:paraId="76781AA7" w14:textId="77777777" w:rsidR="00E91C6F" w:rsidRDefault="00E91C6F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Lock Pharma Sp. z o.o.</w:t>
            </w:r>
          </w:p>
          <w:p w14:paraId="78A35E7E" w14:textId="77777777" w:rsidR="00E91C6F" w:rsidRDefault="00E91C6F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Prosta 33 </w:t>
            </w:r>
          </w:p>
          <w:p w14:paraId="2E6D0248" w14:textId="77777777" w:rsidR="00E91C6F" w:rsidRDefault="00E91C6F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05-152 Czosnów</w:t>
            </w:r>
          </w:p>
          <w:p w14:paraId="26FD5D66" w14:textId="77777777" w:rsidR="00E91C6F" w:rsidRDefault="00E91C6F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14:paraId="60F4D257" w14:textId="77777777" w:rsidR="00E91C6F" w:rsidRDefault="00E91C6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Jedyna złożona oferta, spełni wymagania SWZ.</w:t>
            </w:r>
          </w:p>
        </w:tc>
      </w:tr>
      <w:tr w:rsidR="00E91C6F" w14:paraId="58FB3E62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9C7F5" w14:textId="77777777" w:rsidR="00E91C6F" w:rsidRDefault="00E91C6F">
            <w:pPr>
              <w:spacing w:before="120" w:after="240"/>
              <w:jc w:val="both"/>
            </w:pPr>
            <w:r>
              <w:t>PAKIET 2 - PASKI DO ZAMYKANIA RAN</w:t>
            </w:r>
          </w:p>
          <w:p w14:paraId="5858E9EE" w14:textId="77777777" w:rsidR="00E91C6F" w:rsidRDefault="00E91C6F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Zarys International Spółka z ograniczoną odpowiedzialnością</w:t>
            </w:r>
          </w:p>
          <w:p w14:paraId="661326D3" w14:textId="77777777" w:rsidR="00E91C6F" w:rsidRDefault="00E91C6F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Ziemska 44 </w:t>
            </w:r>
          </w:p>
          <w:p w14:paraId="07C564EA" w14:textId="77777777" w:rsidR="00E91C6F" w:rsidRDefault="00E91C6F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41-803 Zabrze</w:t>
            </w:r>
          </w:p>
          <w:p w14:paraId="3ABD2CF1" w14:textId="77777777" w:rsidR="00E91C6F" w:rsidRDefault="00E91C6F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14:paraId="0671DB6B" w14:textId="77777777" w:rsidR="00E91C6F" w:rsidRDefault="00E91C6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Jedyna złożona oferta, spełni wymagania SWZ.</w:t>
            </w:r>
          </w:p>
        </w:tc>
      </w:tr>
      <w:tr w:rsidR="00E91C6F" w14:paraId="4342CACB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51D61" w14:textId="77777777" w:rsidR="00E91C6F" w:rsidRDefault="00E91C6F">
            <w:pPr>
              <w:spacing w:before="120" w:after="240"/>
              <w:jc w:val="both"/>
            </w:pPr>
            <w:r>
              <w:lastRenderedPageBreak/>
              <w:t>PAKIET 3 - SERWETY OPERACYJNE</w:t>
            </w:r>
          </w:p>
          <w:p w14:paraId="2894DBAB" w14:textId="77777777" w:rsidR="00E91C6F" w:rsidRDefault="00E91C6F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Zarys International Spółka z ograniczoną odpowiedzialnością</w:t>
            </w:r>
          </w:p>
          <w:p w14:paraId="71BC0942" w14:textId="77777777" w:rsidR="00E91C6F" w:rsidRDefault="00E91C6F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Ziemska 44 </w:t>
            </w:r>
          </w:p>
          <w:p w14:paraId="55BC1685" w14:textId="77777777" w:rsidR="00E91C6F" w:rsidRDefault="00E91C6F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41-803 Zabrze</w:t>
            </w:r>
          </w:p>
          <w:p w14:paraId="2BB8DBBD" w14:textId="77777777" w:rsidR="00E91C6F" w:rsidRDefault="00E91C6F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14:paraId="6DD298F4" w14:textId="77777777" w:rsidR="00E91C6F" w:rsidRDefault="00E91C6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Najkorzystniejsza złożona oferta, spełnia wymagania SWZ.</w:t>
            </w:r>
          </w:p>
        </w:tc>
      </w:tr>
      <w:tr w:rsidR="00E91C6F" w14:paraId="19119F48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A94DA" w14:textId="77777777" w:rsidR="00E91C6F" w:rsidRDefault="00E91C6F">
            <w:pPr>
              <w:spacing w:before="120" w:after="240"/>
              <w:jc w:val="both"/>
            </w:pPr>
            <w:r>
              <w:t>PAKIET 5 - JAŁOWE TUPFERY I SETONY</w:t>
            </w:r>
          </w:p>
          <w:p w14:paraId="37DD577F" w14:textId="77777777" w:rsidR="00E91C6F" w:rsidRDefault="00E91C6F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Toruńskie Zakłady Materiałów Opatrunkowych S.A.</w:t>
            </w:r>
          </w:p>
          <w:p w14:paraId="417276FB" w14:textId="77777777" w:rsidR="00E91C6F" w:rsidRDefault="00E91C6F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Żółkiewskiego 20 /26</w:t>
            </w:r>
          </w:p>
          <w:p w14:paraId="5F4B5ED6" w14:textId="77777777" w:rsidR="00E91C6F" w:rsidRDefault="00E91C6F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87-100 Toruń</w:t>
            </w:r>
          </w:p>
          <w:p w14:paraId="698227E8" w14:textId="77777777" w:rsidR="00E91C6F" w:rsidRDefault="00E91C6F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14:paraId="4141EC43" w14:textId="77777777" w:rsidR="00E91C6F" w:rsidRDefault="00E91C6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Jedyna złożona oferta, spełni wymagania SWZ.</w:t>
            </w:r>
          </w:p>
        </w:tc>
      </w:tr>
      <w:tr w:rsidR="00E91C6F" w14:paraId="4914681A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857EF" w14:textId="77777777" w:rsidR="00E91C6F" w:rsidRDefault="00E91C6F">
            <w:pPr>
              <w:spacing w:before="120" w:after="240"/>
              <w:jc w:val="both"/>
            </w:pPr>
            <w:r>
              <w:t xml:space="preserve">PAKIET 7 - ZESTAW DO PODCIŚNIENIOWEJ TERAPII LECZENIA RAN WRAZ </w:t>
            </w:r>
            <w:r>
              <w:br/>
              <w:t>Z DZIERŻAWĄ URZĄDZEŃ</w:t>
            </w:r>
          </w:p>
          <w:p w14:paraId="44F2504E" w14:textId="77777777" w:rsidR="00E91C6F" w:rsidRDefault="00E91C6F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Paul Hartmann Polska Sp. z o.o.</w:t>
            </w:r>
          </w:p>
          <w:p w14:paraId="1EFF8A11" w14:textId="77777777" w:rsidR="00E91C6F" w:rsidRDefault="00E91C6F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Żeromskiego 17 </w:t>
            </w:r>
          </w:p>
          <w:p w14:paraId="4C607DD3" w14:textId="77777777" w:rsidR="00E91C6F" w:rsidRDefault="00E91C6F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95-200 Pabianice</w:t>
            </w:r>
          </w:p>
          <w:p w14:paraId="2CC7E4B7" w14:textId="77777777" w:rsidR="00E91C6F" w:rsidRDefault="00E91C6F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14:paraId="0B9E0AE3" w14:textId="77777777" w:rsidR="00E91C6F" w:rsidRDefault="00E91C6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Jedyna złożona oferta, spełni wymagania SWZ.</w:t>
            </w:r>
          </w:p>
        </w:tc>
      </w:tr>
      <w:tr w:rsidR="00E91C6F" w14:paraId="1FBBE7D9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A8BC8" w14:textId="77777777" w:rsidR="00E91C6F" w:rsidRDefault="00E91C6F">
            <w:pPr>
              <w:spacing w:before="120" w:after="240"/>
              <w:jc w:val="both"/>
            </w:pPr>
            <w:r>
              <w:t>PAKIET 8 - OPATRUNKI JAŁOWE NA RANY</w:t>
            </w:r>
          </w:p>
          <w:p w14:paraId="7701456E" w14:textId="77777777" w:rsidR="00E91C6F" w:rsidRDefault="00E91C6F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Paul Hartmann Polska Sp. z o.o.</w:t>
            </w:r>
          </w:p>
          <w:p w14:paraId="06D17BA2" w14:textId="77777777" w:rsidR="00E91C6F" w:rsidRDefault="00E91C6F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Żeromskiego 17 </w:t>
            </w:r>
          </w:p>
          <w:p w14:paraId="2D80B445" w14:textId="77777777" w:rsidR="00E91C6F" w:rsidRDefault="00E91C6F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95-200 Pabianice</w:t>
            </w:r>
          </w:p>
          <w:p w14:paraId="3D907A4E" w14:textId="77777777" w:rsidR="00E91C6F" w:rsidRDefault="00E91C6F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14:paraId="6AB0E7DD" w14:textId="77777777" w:rsidR="00E91C6F" w:rsidRDefault="00E91C6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Jedyna złożona oferta, spełni wymagania SWZ.</w:t>
            </w:r>
          </w:p>
        </w:tc>
      </w:tr>
      <w:tr w:rsidR="00E91C6F" w14:paraId="184C3D30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A2C27" w14:textId="77777777" w:rsidR="00E91C6F" w:rsidRDefault="00E91C6F">
            <w:pPr>
              <w:spacing w:before="120" w:after="240"/>
              <w:jc w:val="both"/>
            </w:pPr>
            <w:r>
              <w:t>PAKIET 10 - FOLIE CHIRURGICZNE</w:t>
            </w:r>
          </w:p>
          <w:p w14:paraId="2F3C901D" w14:textId="77777777" w:rsidR="00E91C6F" w:rsidRDefault="00E91C6F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Lohmann &amp; Rauscher Polska Sp. z o. o.</w:t>
            </w:r>
          </w:p>
          <w:p w14:paraId="41716800" w14:textId="77777777" w:rsidR="00E91C6F" w:rsidRDefault="00E91C6F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Stefana Żeromskiego 17A </w:t>
            </w:r>
          </w:p>
          <w:p w14:paraId="36AF9C12" w14:textId="77777777" w:rsidR="00E91C6F" w:rsidRDefault="00E91C6F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95-200 Pabianice</w:t>
            </w:r>
          </w:p>
          <w:p w14:paraId="0A0330BD" w14:textId="77777777" w:rsidR="00E91C6F" w:rsidRDefault="00E91C6F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14:paraId="3771801A" w14:textId="77777777" w:rsidR="00E91C6F" w:rsidRDefault="00E91C6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Jedyna złożona oferta, spełni wymagania SWZ.</w:t>
            </w:r>
          </w:p>
        </w:tc>
      </w:tr>
      <w:tr w:rsidR="00E91C6F" w14:paraId="7F81FB9E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428D0" w14:textId="77777777" w:rsidR="00E91C6F" w:rsidRDefault="00E91C6F">
            <w:pPr>
              <w:spacing w:before="120" w:after="240"/>
              <w:jc w:val="both"/>
            </w:pPr>
            <w:r>
              <w:lastRenderedPageBreak/>
              <w:t>PAKIET 13 - JAŁOWE SERWETY Z WŁÓKNINY JEDNORAZOWEGO UŻYCIA</w:t>
            </w:r>
          </w:p>
          <w:p w14:paraId="492E8D40" w14:textId="77777777" w:rsidR="00E91C6F" w:rsidRDefault="00E91C6F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Paul Hartmann Polska Sp. z o.o.</w:t>
            </w:r>
          </w:p>
          <w:p w14:paraId="19EDBA5A" w14:textId="77777777" w:rsidR="00E91C6F" w:rsidRDefault="00E91C6F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Żeromskiego 17 </w:t>
            </w:r>
          </w:p>
          <w:p w14:paraId="5012C9F7" w14:textId="77777777" w:rsidR="00E91C6F" w:rsidRDefault="00E91C6F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95-200 Pabianice</w:t>
            </w:r>
          </w:p>
          <w:p w14:paraId="7BDAD634" w14:textId="77777777" w:rsidR="00E91C6F" w:rsidRDefault="00E91C6F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14:paraId="1558820D" w14:textId="77777777" w:rsidR="00E91C6F" w:rsidRDefault="00E91C6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Jedyna złożona oferta, spełni wymagania SWZ.</w:t>
            </w:r>
          </w:p>
        </w:tc>
      </w:tr>
      <w:tr w:rsidR="00E91C6F" w14:paraId="78B08871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EE6DE" w14:textId="77777777" w:rsidR="00E91C6F" w:rsidRDefault="00E91C6F">
            <w:pPr>
              <w:spacing w:before="120" w:after="240"/>
              <w:jc w:val="both"/>
            </w:pPr>
            <w:r>
              <w:t>PAKIET 14 -  IGŁY INIEKCYJNE</w:t>
            </w:r>
          </w:p>
          <w:p w14:paraId="430B9FE6" w14:textId="77777777" w:rsidR="00E91C6F" w:rsidRDefault="00E91C6F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Zarys International Spółka z ograniczoną odpowiedzialnością</w:t>
            </w:r>
          </w:p>
          <w:p w14:paraId="30021ECF" w14:textId="77777777" w:rsidR="00E91C6F" w:rsidRDefault="00E91C6F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Ziemska 44 </w:t>
            </w:r>
          </w:p>
          <w:p w14:paraId="5C64C663" w14:textId="77777777" w:rsidR="00E91C6F" w:rsidRDefault="00E91C6F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41-803 Zabrze</w:t>
            </w:r>
          </w:p>
          <w:p w14:paraId="211B9FFB" w14:textId="77777777" w:rsidR="00E91C6F" w:rsidRDefault="00E91C6F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14:paraId="3BD515C2" w14:textId="77777777" w:rsidR="00E91C6F" w:rsidRDefault="00E91C6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Najkorzystniejsza złożona oferta, spełnia wymagania SWZ.</w:t>
            </w:r>
          </w:p>
        </w:tc>
      </w:tr>
      <w:tr w:rsidR="00E91C6F" w14:paraId="16F31F08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F5681" w14:textId="77777777" w:rsidR="00E91C6F" w:rsidRDefault="00E91C6F">
            <w:pPr>
              <w:spacing w:before="120" w:after="240"/>
              <w:jc w:val="both"/>
            </w:pPr>
            <w:r>
              <w:t>PAKIET 15 - SONDA ŻOŁADKOWA P/ODLEŻYNOWA</w:t>
            </w:r>
          </w:p>
          <w:p w14:paraId="75566BA6" w14:textId="77777777" w:rsidR="00E91C6F" w:rsidRDefault="00E91C6F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Zarys International Spółka z ograniczoną odpowiedzialnością</w:t>
            </w:r>
          </w:p>
          <w:p w14:paraId="0F6CC8E0" w14:textId="77777777" w:rsidR="00E91C6F" w:rsidRDefault="00E91C6F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Ziemska 44 </w:t>
            </w:r>
          </w:p>
          <w:p w14:paraId="5B62FFBB" w14:textId="77777777" w:rsidR="00E91C6F" w:rsidRDefault="00E91C6F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41-803 Zabrze</w:t>
            </w:r>
          </w:p>
          <w:p w14:paraId="7FF99846" w14:textId="77777777" w:rsidR="00E91C6F" w:rsidRDefault="00E91C6F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14:paraId="2553B27D" w14:textId="77777777" w:rsidR="00E91C6F" w:rsidRDefault="00E91C6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Jedyna złożona oferta, spełni wymagania SWZ.</w:t>
            </w:r>
          </w:p>
        </w:tc>
      </w:tr>
      <w:tr w:rsidR="00E91C6F" w14:paraId="1814A8B9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A4389" w14:textId="77777777" w:rsidR="00E91C6F" w:rsidRDefault="00E91C6F">
            <w:pPr>
              <w:spacing w:before="120" w:after="240"/>
              <w:jc w:val="both"/>
            </w:pPr>
            <w:r>
              <w:t>PAKIET 16 - PRZYRZĄD DO ASPIRACJI LEKÓW Z BUTELKI</w:t>
            </w:r>
          </w:p>
          <w:p w14:paraId="26FD9924" w14:textId="77777777" w:rsidR="00E91C6F" w:rsidRDefault="00E91C6F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Aesculap Chifa Spółka z ograniczoną odpowiedzialnością</w:t>
            </w:r>
          </w:p>
          <w:p w14:paraId="69E8C0A9" w14:textId="77777777" w:rsidR="00E91C6F" w:rsidRDefault="00E91C6F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Tysiąclecia 14 </w:t>
            </w:r>
          </w:p>
          <w:p w14:paraId="2133F148" w14:textId="77777777" w:rsidR="00E91C6F" w:rsidRDefault="00E91C6F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64-300 Nowy Tomyśl</w:t>
            </w:r>
          </w:p>
          <w:p w14:paraId="60BC217C" w14:textId="77777777" w:rsidR="00E91C6F" w:rsidRDefault="00E91C6F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14:paraId="2C5D7315" w14:textId="77777777" w:rsidR="00E91C6F" w:rsidRDefault="00E91C6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Jedyna złożona oferta, spełni wymagania SWZ.</w:t>
            </w:r>
          </w:p>
        </w:tc>
      </w:tr>
      <w:tr w:rsidR="00E91C6F" w14:paraId="4CE0A2FB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98E9B" w14:textId="77777777" w:rsidR="00E91C6F" w:rsidRDefault="00E91C6F">
            <w:pPr>
              <w:spacing w:before="120" w:after="240"/>
              <w:jc w:val="both"/>
            </w:pPr>
            <w:r>
              <w:t>PAKIET 18 - OPATRUNKI SPECJALISTYCZNE NA RANY I</w:t>
            </w:r>
          </w:p>
          <w:p w14:paraId="7D00C27F" w14:textId="77777777" w:rsidR="00E91C6F" w:rsidRDefault="00E91C6F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Zarys International Spółka z ograniczoną odpowiedzialnością</w:t>
            </w:r>
          </w:p>
          <w:p w14:paraId="21327B73" w14:textId="77777777" w:rsidR="00E91C6F" w:rsidRDefault="00E91C6F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Ziemska 44 </w:t>
            </w:r>
          </w:p>
          <w:p w14:paraId="28B6A141" w14:textId="77777777" w:rsidR="00E91C6F" w:rsidRDefault="00E91C6F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41-803 Zabrze</w:t>
            </w:r>
          </w:p>
          <w:p w14:paraId="0154F01E" w14:textId="77777777" w:rsidR="00E91C6F" w:rsidRDefault="00E91C6F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14:paraId="328C5689" w14:textId="77777777" w:rsidR="00E91C6F" w:rsidRDefault="00E91C6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Jedyna złożona oferta, spełni wymagania SWZ.</w:t>
            </w:r>
          </w:p>
        </w:tc>
      </w:tr>
      <w:tr w:rsidR="00E91C6F" w14:paraId="668427E7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95B06" w14:textId="77777777" w:rsidR="00E91C6F" w:rsidRDefault="00E91C6F">
            <w:pPr>
              <w:spacing w:before="120" w:after="240"/>
              <w:jc w:val="both"/>
            </w:pPr>
            <w:r>
              <w:lastRenderedPageBreak/>
              <w:t>PAKIET 19 - PREPARATY HEMOSTATYCZNE</w:t>
            </w:r>
          </w:p>
          <w:p w14:paraId="0D85E3A1" w14:textId="77777777" w:rsidR="00E91C6F" w:rsidRDefault="00E91C6F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Johnson &amp; Johnson Poland Sp. z o.o.</w:t>
            </w:r>
          </w:p>
          <w:p w14:paraId="647A40EC" w14:textId="77777777" w:rsidR="00E91C6F" w:rsidRDefault="00E91C6F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Iłżecka 24 </w:t>
            </w:r>
          </w:p>
          <w:p w14:paraId="411988BB" w14:textId="77777777" w:rsidR="00E91C6F" w:rsidRDefault="00E91C6F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02-135 Warszawa</w:t>
            </w:r>
          </w:p>
          <w:p w14:paraId="0B9F5676" w14:textId="77777777" w:rsidR="00E91C6F" w:rsidRDefault="00E91C6F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14:paraId="7AC4AF40" w14:textId="77777777" w:rsidR="00E91C6F" w:rsidRDefault="00E91C6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Jedyna złożona oferta, spełni wymagania SWZ.</w:t>
            </w:r>
          </w:p>
        </w:tc>
      </w:tr>
      <w:tr w:rsidR="00E91C6F" w14:paraId="5CE13DB0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BBA48" w14:textId="77777777" w:rsidR="00E91C6F" w:rsidRDefault="00E91C6F">
            <w:pPr>
              <w:spacing w:before="120" w:after="240"/>
              <w:jc w:val="both"/>
            </w:pPr>
            <w:r>
              <w:t>PAKIET 20 - OPATRUNKI SPECJALISTYCZNE NA RANY II</w:t>
            </w:r>
          </w:p>
          <w:p w14:paraId="3226558B" w14:textId="77777777" w:rsidR="00E91C6F" w:rsidRDefault="00E91C6F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SKAMEX  Spółka Akcyjna</w:t>
            </w:r>
          </w:p>
          <w:p w14:paraId="03AC72DE" w14:textId="77777777" w:rsidR="00E91C6F" w:rsidRDefault="00E91C6F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Dr. Stefana Kopcińskiego  62 D </w:t>
            </w:r>
          </w:p>
          <w:p w14:paraId="09BF5910" w14:textId="77777777" w:rsidR="00E91C6F" w:rsidRDefault="00E91C6F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90-032 Łódź</w:t>
            </w:r>
          </w:p>
          <w:p w14:paraId="0CC866F3" w14:textId="77777777" w:rsidR="00E91C6F" w:rsidRDefault="00E91C6F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14:paraId="7F222B3A" w14:textId="77777777" w:rsidR="00E91C6F" w:rsidRDefault="00E91C6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Jedyna złożona oferta, spełni wymagania SWZ.</w:t>
            </w:r>
          </w:p>
        </w:tc>
      </w:tr>
      <w:tr w:rsidR="00E91C6F" w14:paraId="1D19783F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87F40" w14:textId="77777777" w:rsidR="00E91C6F" w:rsidRDefault="00E91C6F">
            <w:pPr>
              <w:spacing w:before="120" w:after="240"/>
              <w:jc w:val="both"/>
            </w:pPr>
            <w:r>
              <w:t>PAKIET 21 - STERYLNY ŻEL ZNIECZULAJACY DO CEWNIKOWANIA</w:t>
            </w:r>
          </w:p>
          <w:p w14:paraId="09068CD3" w14:textId="77777777" w:rsidR="00E91C6F" w:rsidRDefault="00E91C6F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Lubmedical Sp. z o. o. Sp. k.</w:t>
            </w:r>
          </w:p>
          <w:p w14:paraId="5B553492" w14:textId="77777777" w:rsidR="00E91C6F" w:rsidRDefault="00E91C6F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Anny Walentynowicz 34 </w:t>
            </w:r>
          </w:p>
          <w:p w14:paraId="6ECEAE89" w14:textId="77777777" w:rsidR="00E91C6F" w:rsidRDefault="00E91C6F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20-328 Lublin</w:t>
            </w:r>
          </w:p>
          <w:p w14:paraId="0A0AB462" w14:textId="77777777" w:rsidR="00E91C6F" w:rsidRDefault="00E91C6F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14:paraId="57B6DBC2" w14:textId="77777777" w:rsidR="00E91C6F" w:rsidRDefault="00E91C6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Najkorzystniejsza złożona oferta, spełnia wymagania SWZ.</w:t>
            </w:r>
          </w:p>
        </w:tc>
      </w:tr>
      <w:tr w:rsidR="00E91C6F" w14:paraId="395EE868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6C966" w14:textId="77777777" w:rsidR="00E91C6F" w:rsidRDefault="00E91C6F">
            <w:pPr>
              <w:spacing w:before="120" w:after="240"/>
              <w:jc w:val="both"/>
            </w:pPr>
            <w:r>
              <w:t>PAKIET 23 - PLASTRY</w:t>
            </w:r>
          </w:p>
          <w:p w14:paraId="6C0936F4" w14:textId="77777777" w:rsidR="00E91C6F" w:rsidRDefault="00E91C6F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Zarys International Spółka z ograniczoną odpowiedzialnością</w:t>
            </w:r>
          </w:p>
          <w:p w14:paraId="388E13DF" w14:textId="77777777" w:rsidR="00E91C6F" w:rsidRDefault="00E91C6F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Ziemska 44 </w:t>
            </w:r>
          </w:p>
          <w:p w14:paraId="3D9D14C6" w14:textId="77777777" w:rsidR="00E91C6F" w:rsidRDefault="00E91C6F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41-803 Zabrze</w:t>
            </w:r>
          </w:p>
          <w:p w14:paraId="4E32C3B3" w14:textId="77777777" w:rsidR="00E91C6F" w:rsidRDefault="00E91C6F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14:paraId="0C8A86B8" w14:textId="77777777" w:rsidR="00E91C6F" w:rsidRDefault="00E91C6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Jedyna złożona oferta, spełni wymagania SWZ.</w:t>
            </w:r>
          </w:p>
        </w:tc>
      </w:tr>
      <w:tr w:rsidR="00E91C6F" w14:paraId="0865FF3C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6B407" w14:textId="77777777" w:rsidR="00E91C6F" w:rsidRDefault="00E91C6F">
            <w:pPr>
              <w:spacing w:before="120" w:after="240"/>
              <w:jc w:val="both"/>
            </w:pPr>
            <w:r>
              <w:t>PAKIET 25 - APLIKATOR DO POBIERANIA LEKU Z FILTREM  0,5 ?m</w:t>
            </w:r>
          </w:p>
          <w:p w14:paraId="613526A4" w14:textId="77777777" w:rsidR="00E91C6F" w:rsidRDefault="00E91C6F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Aesculap Chifa Spółka z ograniczoną odpowiedzialnością</w:t>
            </w:r>
          </w:p>
          <w:p w14:paraId="4F1840F6" w14:textId="77777777" w:rsidR="00E91C6F" w:rsidRDefault="00E91C6F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Tysiąclecia 14 </w:t>
            </w:r>
          </w:p>
          <w:p w14:paraId="7080FFF8" w14:textId="77777777" w:rsidR="00E91C6F" w:rsidRDefault="00E91C6F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64-300 Nowy Tomyśl</w:t>
            </w:r>
          </w:p>
          <w:p w14:paraId="1FE8CECC" w14:textId="77777777" w:rsidR="00E91C6F" w:rsidRDefault="00E91C6F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14:paraId="41522BC5" w14:textId="77777777" w:rsidR="00E91C6F" w:rsidRDefault="00E91C6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Jedyna złożona oferta, spełni wymagania SWZ.</w:t>
            </w:r>
          </w:p>
        </w:tc>
      </w:tr>
      <w:tr w:rsidR="00E91C6F" w14:paraId="197C9218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D4C08" w14:textId="77777777" w:rsidR="00E91C6F" w:rsidRDefault="00E91C6F">
            <w:pPr>
              <w:spacing w:before="120" w:after="240"/>
              <w:jc w:val="both"/>
            </w:pPr>
            <w:r>
              <w:lastRenderedPageBreak/>
              <w:t>PAKIET 26 - ZESTAW DO KANIULACJI ŻYŁ CENTRALNYCH METODĄ SELDINGERA</w:t>
            </w:r>
          </w:p>
          <w:p w14:paraId="4F5AA154" w14:textId="77777777" w:rsidR="00E91C6F" w:rsidRDefault="00E91C6F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Teleflex Polska sp. z o.o.</w:t>
            </w:r>
          </w:p>
          <w:p w14:paraId="62EBE5DC" w14:textId="77777777" w:rsidR="00E91C6F" w:rsidRDefault="00E91C6F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Żwirki i Wigury 16A </w:t>
            </w:r>
          </w:p>
          <w:p w14:paraId="0EDE1AAB" w14:textId="77777777" w:rsidR="00E91C6F" w:rsidRDefault="00E91C6F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02-092 Warszawa</w:t>
            </w:r>
          </w:p>
          <w:p w14:paraId="79B1BB41" w14:textId="77777777" w:rsidR="00E91C6F" w:rsidRDefault="00E91C6F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14:paraId="3269A21A" w14:textId="77777777" w:rsidR="00E91C6F" w:rsidRDefault="00E91C6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Najkorzystniejsza złożona oferta, spełnia wymagania SWZ.</w:t>
            </w:r>
          </w:p>
        </w:tc>
      </w:tr>
      <w:tr w:rsidR="00E91C6F" w14:paraId="14156EC7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D639B" w14:textId="77777777" w:rsidR="00E91C6F" w:rsidRDefault="00E91C6F">
            <w:pPr>
              <w:spacing w:before="120" w:after="240"/>
              <w:jc w:val="both"/>
            </w:pPr>
            <w:r>
              <w:t>PAKIET 28  - ELASTYCZNA SIATKA OPATRUNKOWA</w:t>
            </w:r>
          </w:p>
          <w:p w14:paraId="45E316B0" w14:textId="77777777" w:rsidR="00E91C6F" w:rsidRDefault="00E91C6F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Zarys International Spółka z ograniczoną odpowiedzialnością</w:t>
            </w:r>
          </w:p>
          <w:p w14:paraId="33EA2E90" w14:textId="77777777" w:rsidR="00E91C6F" w:rsidRDefault="00E91C6F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Ziemska 44 </w:t>
            </w:r>
          </w:p>
          <w:p w14:paraId="3A090EDF" w14:textId="77777777" w:rsidR="00E91C6F" w:rsidRDefault="00E91C6F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41-803 Zabrze</w:t>
            </w:r>
          </w:p>
          <w:p w14:paraId="088C6292" w14:textId="77777777" w:rsidR="00E91C6F" w:rsidRDefault="00E91C6F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14:paraId="0CAE418D" w14:textId="77777777" w:rsidR="00E91C6F" w:rsidRDefault="00E91C6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Jedyna złożona oferta, spełni wymagania SWZ.</w:t>
            </w:r>
          </w:p>
        </w:tc>
      </w:tr>
      <w:tr w:rsidR="00E91C6F" w14:paraId="3631B64B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796BF" w14:textId="77777777" w:rsidR="00E91C6F" w:rsidRDefault="00E91C6F">
            <w:pPr>
              <w:spacing w:before="120" w:after="240"/>
              <w:jc w:val="both"/>
            </w:pPr>
            <w:r>
              <w:t>PAKIET 29 - PREPARAT HEMOSTATYCZNY I</w:t>
            </w:r>
          </w:p>
          <w:p w14:paraId="766ED7AE" w14:textId="77777777" w:rsidR="00E91C6F" w:rsidRDefault="00E91C6F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Promedica Toruń Spółka z ograniczoną odpowiedzialnością</w:t>
            </w:r>
          </w:p>
          <w:p w14:paraId="15551431" w14:textId="77777777" w:rsidR="00E91C6F" w:rsidRDefault="00E91C6F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Grudziądzka 159a </w:t>
            </w:r>
          </w:p>
          <w:p w14:paraId="7BF45784" w14:textId="77777777" w:rsidR="00E91C6F" w:rsidRDefault="00E91C6F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87-100 Toruń</w:t>
            </w:r>
          </w:p>
          <w:p w14:paraId="67CE5A3D" w14:textId="77777777" w:rsidR="00E91C6F" w:rsidRDefault="00E91C6F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14:paraId="7268B697" w14:textId="77777777" w:rsidR="00E91C6F" w:rsidRDefault="00E91C6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Najkorzystniejsza złożona oferta, spełnia wymagania SWZ.</w:t>
            </w:r>
          </w:p>
        </w:tc>
      </w:tr>
      <w:tr w:rsidR="00E91C6F" w14:paraId="3C79F2F1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B2367" w14:textId="77777777" w:rsidR="00E91C6F" w:rsidRDefault="00E91C6F">
            <w:pPr>
              <w:spacing w:before="120" w:after="240"/>
              <w:jc w:val="both"/>
            </w:pPr>
            <w:r>
              <w:t>PAKIET 36 - GĄBKA HEMOSTATYCZNA</w:t>
            </w:r>
          </w:p>
          <w:p w14:paraId="0DF9FD30" w14:textId="77777777" w:rsidR="00E91C6F" w:rsidRDefault="00E91C6F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Promedica Toruń Spółka z ograniczoną odpowiedzialnością</w:t>
            </w:r>
          </w:p>
          <w:p w14:paraId="4A72DAF3" w14:textId="77777777" w:rsidR="00E91C6F" w:rsidRDefault="00E91C6F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Grudziądzka 159a </w:t>
            </w:r>
          </w:p>
          <w:p w14:paraId="3346852E" w14:textId="77777777" w:rsidR="00E91C6F" w:rsidRDefault="00E91C6F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87-100 Toruń</w:t>
            </w:r>
          </w:p>
          <w:p w14:paraId="336FF494" w14:textId="77777777" w:rsidR="00E91C6F" w:rsidRDefault="00E91C6F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14:paraId="69069473" w14:textId="77777777" w:rsidR="00E91C6F" w:rsidRDefault="00E91C6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Najkorzystniejsza złożona oferta, spełnia wymagania SWZ.</w:t>
            </w:r>
          </w:p>
        </w:tc>
      </w:tr>
      <w:tr w:rsidR="00E91C6F" w14:paraId="21C91974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9E85C" w14:textId="77777777" w:rsidR="00E91C6F" w:rsidRDefault="00E91C6F">
            <w:pPr>
              <w:spacing w:before="120" w:after="240"/>
              <w:jc w:val="both"/>
            </w:pPr>
            <w:r>
              <w:t>PAKIET 38 - SAMOPRZYLEPNA JAŁOWA SERWETA NA STOLIK INSTRUMENTARIUSZKI</w:t>
            </w:r>
          </w:p>
          <w:p w14:paraId="5303DEF9" w14:textId="77777777" w:rsidR="00E91C6F" w:rsidRDefault="00E91C6F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Paul Hartmann Polska Sp. z o.o.</w:t>
            </w:r>
          </w:p>
          <w:p w14:paraId="568DD038" w14:textId="77777777" w:rsidR="00E91C6F" w:rsidRDefault="00E91C6F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Żeromskiego 17 </w:t>
            </w:r>
          </w:p>
          <w:p w14:paraId="1979E56A" w14:textId="77777777" w:rsidR="00E91C6F" w:rsidRDefault="00E91C6F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95-200 Pabianice</w:t>
            </w:r>
          </w:p>
          <w:p w14:paraId="7462CAA7" w14:textId="77777777" w:rsidR="00E91C6F" w:rsidRDefault="00E91C6F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14:paraId="0D055CE3" w14:textId="77777777" w:rsidR="00E91C6F" w:rsidRDefault="00E91C6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Jedyna złożona oferta, spełni wymagania SWZ.</w:t>
            </w:r>
          </w:p>
        </w:tc>
      </w:tr>
      <w:tr w:rsidR="00E91C6F" w14:paraId="3674EDF1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23854" w14:textId="77777777" w:rsidR="00E91C6F" w:rsidRDefault="00E91C6F">
            <w:pPr>
              <w:spacing w:before="120" w:after="240"/>
              <w:jc w:val="both"/>
            </w:pPr>
            <w:r>
              <w:lastRenderedPageBreak/>
              <w:t>PAKIET 39 - OPATRUNEK DO TRACHEOSTOMII II</w:t>
            </w:r>
          </w:p>
          <w:p w14:paraId="1397C968" w14:textId="77777777" w:rsidR="00E91C6F" w:rsidRDefault="00E91C6F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Zarys International Spółka z ograniczoną odpowiedzialnością</w:t>
            </w:r>
          </w:p>
          <w:p w14:paraId="41165AEC" w14:textId="77777777" w:rsidR="00E91C6F" w:rsidRDefault="00E91C6F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Ziemska 44 </w:t>
            </w:r>
          </w:p>
          <w:p w14:paraId="11AAD5CC" w14:textId="77777777" w:rsidR="00E91C6F" w:rsidRDefault="00E91C6F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41-803 Zabrze</w:t>
            </w:r>
          </w:p>
          <w:p w14:paraId="61D8A037" w14:textId="77777777" w:rsidR="00E91C6F" w:rsidRDefault="00E91C6F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14:paraId="4E874528" w14:textId="77777777" w:rsidR="00E91C6F" w:rsidRDefault="00E91C6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Jedyna złożona oferta, spełni wymagania SWZ.</w:t>
            </w:r>
          </w:p>
        </w:tc>
      </w:tr>
      <w:tr w:rsidR="00E91C6F" w14:paraId="2ECAB761" w14:textId="7777777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90B4C" w14:textId="77777777" w:rsidR="00E91C6F" w:rsidRDefault="00E91C6F">
            <w:pPr>
              <w:spacing w:before="120" w:after="240"/>
              <w:jc w:val="both"/>
            </w:pPr>
            <w:r>
              <w:t>PAKIET 40 - OPATRUNEK DO MOCOWANIA KANIUL</w:t>
            </w:r>
          </w:p>
          <w:p w14:paraId="279326CC" w14:textId="77777777" w:rsidR="00E91C6F" w:rsidRDefault="00E91C6F">
            <w:pPr>
              <w:spacing w:before="60" w:line="360" w:lineRule="auto"/>
              <w:jc w:val="both"/>
              <w:rPr>
                <w:b/>
              </w:rPr>
            </w:pPr>
            <w:r>
              <w:rPr>
                <w:b/>
              </w:rPr>
              <w:t>Zarys International Spółka z ograniczoną odpowiedzialnością</w:t>
            </w:r>
          </w:p>
          <w:p w14:paraId="53441ED3" w14:textId="77777777" w:rsidR="00E91C6F" w:rsidRDefault="00E91C6F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 xml:space="preserve">ul. Ziemska 44 </w:t>
            </w:r>
          </w:p>
          <w:p w14:paraId="775F5FC3" w14:textId="77777777" w:rsidR="00E91C6F" w:rsidRDefault="00E91C6F">
            <w:pPr>
              <w:spacing w:after="120"/>
              <w:jc w:val="both"/>
              <w:rPr>
                <w:bCs/>
              </w:rPr>
            </w:pPr>
            <w:r>
              <w:rPr>
                <w:bCs/>
              </w:rPr>
              <w:t>41-803 Zabrze</w:t>
            </w:r>
          </w:p>
          <w:p w14:paraId="20E9B740" w14:textId="77777777" w:rsidR="00E91C6F" w:rsidRDefault="00E91C6F">
            <w:pPr>
              <w:spacing w:before="120" w:line="360" w:lineRule="auto"/>
              <w:jc w:val="both"/>
              <w:rPr>
                <w:color w:val="000000"/>
              </w:rPr>
            </w:pPr>
            <w:r>
              <w:rPr>
                <w:color w:val="000000"/>
                <w:u w:val="single"/>
              </w:rPr>
              <w:t>Uzasadnienie wyboru</w:t>
            </w:r>
            <w:r>
              <w:rPr>
                <w:color w:val="000000"/>
              </w:rPr>
              <w:t>:</w:t>
            </w:r>
          </w:p>
          <w:p w14:paraId="4127CC05" w14:textId="77777777" w:rsidR="00E91C6F" w:rsidRDefault="00E91C6F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>
              <w:t>Jedyna złożona oferta, spełni wymagania SWZ.</w:t>
            </w:r>
          </w:p>
        </w:tc>
      </w:tr>
    </w:tbl>
    <w:p w14:paraId="06586993" w14:textId="77777777" w:rsidR="00B36EDA" w:rsidRPr="000C15F5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2"/>
          <w:szCs w:val="22"/>
        </w:rPr>
      </w:pPr>
      <w:r w:rsidRPr="000C15F5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0C15F5">
        <w:rPr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0C15F5" w14:paraId="46248872" w14:textId="77777777" w:rsidTr="009849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8D6E700" w14:textId="77777777" w:rsidR="00B36EDA" w:rsidRPr="000C15F5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0C15F5">
              <w:rPr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68A020" w14:textId="77777777" w:rsidR="00B36EDA" w:rsidRPr="000C15F5" w:rsidRDefault="00B36EDA" w:rsidP="00967BF4">
            <w:pPr>
              <w:spacing w:before="120" w:after="120"/>
              <w:jc w:val="center"/>
              <w:rPr>
                <w:bCs/>
                <w:sz w:val="22"/>
                <w:szCs w:val="22"/>
              </w:rPr>
            </w:pPr>
            <w:r w:rsidRPr="000C15F5">
              <w:rPr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D3BD26" w14:textId="77777777" w:rsidR="00B36EDA" w:rsidRPr="000C15F5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0C15F5">
              <w:rPr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D0C2642" w14:textId="77777777" w:rsidR="00B36EDA" w:rsidRPr="000C15F5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0C15F5">
              <w:rPr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984954" w:rsidRPr="000C15F5" w14:paraId="0657ED44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3486C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PAKIET 1- PREPARAT DO ZABEZPIECZENIA CEWNIKÓW I PORTÓW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E03E4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Lock Pharma Sp. z o.o.</w:t>
            </w:r>
          </w:p>
          <w:p w14:paraId="36F82590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ul.Prosta 33</w:t>
            </w:r>
          </w:p>
          <w:p w14:paraId="68C5C6B9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05-152 Czosnów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59701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EB525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500,00</w:t>
            </w:r>
          </w:p>
        </w:tc>
      </w:tr>
      <w:tr w:rsidR="00984954" w:rsidRPr="000C15F5" w14:paraId="07AC2D15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5EC3F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2 - PAKIET 2 - PASKI DO ZAMYKANIA RAN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5139C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76BDED0F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ul.Ziemska 44</w:t>
            </w:r>
          </w:p>
          <w:p w14:paraId="6F3C4ACA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41-803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E0869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5AD09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500,00</w:t>
            </w:r>
          </w:p>
        </w:tc>
      </w:tr>
      <w:tr w:rsidR="00984954" w:rsidRPr="000C15F5" w14:paraId="2B5DC50A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A2703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3 - PAKIET 3 - SERWETY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79A9E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4A839B68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Żółkiewskiego 20/26</w:t>
            </w:r>
          </w:p>
          <w:p w14:paraId="35EDAFEF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344C7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- 215.15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28825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215,15</w:t>
            </w:r>
          </w:p>
        </w:tc>
      </w:tr>
      <w:tr w:rsidR="00984954" w:rsidRPr="000C15F5" w14:paraId="463EEEC5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CE30E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3 - PAKIET 3 - SERWETY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F626E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1EF007B4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ul.Ziemska 44</w:t>
            </w:r>
          </w:p>
          <w:p w14:paraId="796453E3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41-803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320F5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40349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500,00</w:t>
            </w:r>
          </w:p>
        </w:tc>
      </w:tr>
      <w:tr w:rsidR="00984954" w:rsidRPr="000C15F5" w14:paraId="6DE64763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AE0F1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5 - PAKIET 5 - JAŁOWE TUPFERY I SETONY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47489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32A796B1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Żółkiewskiego 20/26</w:t>
            </w:r>
          </w:p>
          <w:p w14:paraId="624CE5EE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DCF4D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68FC6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500,00</w:t>
            </w:r>
          </w:p>
        </w:tc>
      </w:tr>
      <w:tr w:rsidR="00984954" w:rsidRPr="000C15F5" w14:paraId="092D3EBE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DA477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lastRenderedPageBreak/>
              <w:t>6 - PAKIET 6 - SERWETA DO PORODU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B4637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54B195C7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Żółkiewskiego 20/26</w:t>
            </w:r>
          </w:p>
          <w:p w14:paraId="3BCBDF6A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6C378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5A3E5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500,00</w:t>
            </w:r>
          </w:p>
        </w:tc>
      </w:tr>
      <w:tr w:rsidR="00984954" w:rsidRPr="000C15F5" w14:paraId="515ED97C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CBB7E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7 - PAKIET 7 - ZESTAW DO PODCIŚNIENIOWEJ TERAPII LECZENIA RAN WRAZ Z DZIERŻAWĄ URZĄDZEŃ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19AA6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Paul Hartmann Polska Sp. z o.o.</w:t>
            </w:r>
          </w:p>
          <w:p w14:paraId="13D6D642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ul. Żeromskiego 17</w:t>
            </w:r>
          </w:p>
          <w:p w14:paraId="33E65082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95-200 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B5D5A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8FC2B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500,00</w:t>
            </w:r>
          </w:p>
        </w:tc>
      </w:tr>
      <w:tr w:rsidR="00984954" w:rsidRPr="000C15F5" w14:paraId="486F3B1A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A380C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8 - PAKIET 8 - OPATRUNKI JAŁOWE NA RANY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50191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Paul Hartmann Polska Sp. z o.o.</w:t>
            </w:r>
          </w:p>
          <w:p w14:paraId="7CAA1660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ul. Żeromskiego 17</w:t>
            </w:r>
          </w:p>
          <w:p w14:paraId="24296713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95-200 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403AA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D80B4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500,00</w:t>
            </w:r>
          </w:p>
        </w:tc>
      </w:tr>
      <w:tr w:rsidR="00984954" w:rsidRPr="000C15F5" w14:paraId="44BD4678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B39BF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10 - PAKIET 10 - FOLIE CHIRURGICZNE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34467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Lohmann &amp; Rauscher Polska Sp. z o. o.</w:t>
            </w:r>
          </w:p>
          <w:p w14:paraId="71041289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ul. Stefana Żeromskiego 17A</w:t>
            </w:r>
          </w:p>
          <w:p w14:paraId="4447F9FF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95-200 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E7897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5013D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500,00</w:t>
            </w:r>
          </w:p>
        </w:tc>
      </w:tr>
      <w:tr w:rsidR="00984954" w:rsidRPr="000C15F5" w14:paraId="1C5F2FF5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5441C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11 - PAKIET 11 -TAŚMY I SIATKI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2A9D4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Abiss Poland sp. z o.o.</w:t>
            </w:r>
          </w:p>
          <w:p w14:paraId="164A2B0C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ul. Bagrowa 1</w:t>
            </w:r>
          </w:p>
          <w:p w14:paraId="366216BE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30-733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F5761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814B5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500,00</w:t>
            </w:r>
          </w:p>
        </w:tc>
      </w:tr>
      <w:tr w:rsidR="00984954" w:rsidRPr="000C15F5" w14:paraId="5F35D346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F996E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12 - PAKIET 12 - PREPARAT W SPRAYU DO PIELĘGNACJI RAN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DD91D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KIKGEL Sp. z o.o.</w:t>
            </w:r>
          </w:p>
          <w:p w14:paraId="582F2AAA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ul. Skłodowskiej 7</w:t>
            </w:r>
          </w:p>
          <w:p w14:paraId="2484A2C9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97-225 Ujazd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5C97F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FC3C2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500,00</w:t>
            </w:r>
          </w:p>
        </w:tc>
      </w:tr>
      <w:tr w:rsidR="00984954" w:rsidRPr="000C15F5" w14:paraId="562A12AC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7108D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13 - PAKIET 13 - JAŁOWE SERWETY Z WŁÓKNINY JEDNORAZOWEGO UŻYCIA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2CF2E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Paul Hartmann Polska Sp. z o.o.</w:t>
            </w:r>
          </w:p>
          <w:p w14:paraId="39130F5F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ul. Żeromskiego 17</w:t>
            </w:r>
          </w:p>
          <w:p w14:paraId="2B418C6D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95-200 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4EE11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DCC0F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500,00</w:t>
            </w:r>
          </w:p>
        </w:tc>
      </w:tr>
      <w:tr w:rsidR="00984954" w:rsidRPr="000C15F5" w14:paraId="68D4B9E4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B254E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14 - PAKIET 14 -  IGŁY INIEKCYJNE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2EC7D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6EE7585D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ul.Ziemska 44</w:t>
            </w:r>
          </w:p>
          <w:p w14:paraId="3C35E9A3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41-803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0E3CF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074FB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500,00</w:t>
            </w:r>
          </w:p>
        </w:tc>
      </w:tr>
      <w:tr w:rsidR="00984954" w:rsidRPr="000C15F5" w14:paraId="55720B4A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C5192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14 - PAKIET 14 -  IGŁY INIEKCYJNE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21D89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Bialmed Sp. z o.o.</w:t>
            </w:r>
          </w:p>
          <w:p w14:paraId="58340642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ul.Kazimierzowska 46/48/35</w:t>
            </w:r>
          </w:p>
          <w:p w14:paraId="5EE0E49F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F8F03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- 440.00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E4B79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440,00</w:t>
            </w:r>
          </w:p>
        </w:tc>
      </w:tr>
      <w:tr w:rsidR="00984954" w:rsidRPr="000C15F5" w14:paraId="0812AF54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807C7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15 - PAKIET 15 - SONDA ŻOŁADKOWA P/ODLEŻYNOWA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F145F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1A7D2109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ul.Ziemska 44</w:t>
            </w:r>
          </w:p>
          <w:p w14:paraId="4D69034E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41-803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0982F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B1C8A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500,00</w:t>
            </w:r>
          </w:p>
        </w:tc>
      </w:tr>
      <w:tr w:rsidR="00984954" w:rsidRPr="000C15F5" w14:paraId="78B6E699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CF125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16 - PAKIET 16 - PRZYRZĄD DO ASPIRACJI LEKÓW Z BUTELKI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C0B28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Aesculap Chifa Spółka z ograniczoną odpowiedzialnością</w:t>
            </w:r>
          </w:p>
          <w:p w14:paraId="50E4DAE4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ul.Tysiąclecia 14</w:t>
            </w:r>
          </w:p>
          <w:p w14:paraId="76AE431A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lastRenderedPageBreak/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13A54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lastRenderedPageBreak/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761FC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500,00</w:t>
            </w:r>
          </w:p>
        </w:tc>
      </w:tr>
      <w:tr w:rsidR="00984954" w:rsidRPr="000C15F5" w14:paraId="4E3601E6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9648F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18 - PAKIET 18 - OPATRUNKI SPECJALISTYCZNE NA RANY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387DC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498FC874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ul.Ziemska 44</w:t>
            </w:r>
          </w:p>
          <w:p w14:paraId="2C09F98F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41-803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7C09D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4FC76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500,00</w:t>
            </w:r>
          </w:p>
        </w:tc>
      </w:tr>
      <w:tr w:rsidR="00984954" w:rsidRPr="000C15F5" w14:paraId="33E52F8E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3B5E4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19 - PAKIET 19 - PREPARATY HEMOSTATYCZNE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59D6F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Johnson &amp; Johnson Poland Sp. z o.o.</w:t>
            </w:r>
          </w:p>
          <w:p w14:paraId="6EC5683D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ul. Iłżecka 24</w:t>
            </w:r>
          </w:p>
          <w:p w14:paraId="263CDFDA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02-135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4730F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EB728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500,00</w:t>
            </w:r>
          </w:p>
        </w:tc>
      </w:tr>
      <w:tr w:rsidR="00984954" w:rsidRPr="000C15F5" w14:paraId="26564B54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E3300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20 - PAKIET 20 - OPATRUNKI SPECJALISTYCZNE NA RANY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76DBB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SKAMEX  Spółka Akcyjna</w:t>
            </w:r>
          </w:p>
          <w:p w14:paraId="0599539D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ul. Dr. Stefana Kopcińskiego  62 D</w:t>
            </w:r>
          </w:p>
          <w:p w14:paraId="662955BF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90-032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B6491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DE2E5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500,00</w:t>
            </w:r>
          </w:p>
        </w:tc>
      </w:tr>
      <w:tr w:rsidR="00984954" w:rsidRPr="000C15F5" w14:paraId="0B760CAE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48AB7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21 - PAKIET 21 - STERYLNY ŻEL ZNIECZULAJACY DO CEWNIKOWANIA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A66F8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Lubmedical Sp. z o. o. Sp. k.</w:t>
            </w:r>
          </w:p>
          <w:p w14:paraId="566D25CA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ul. Anny Walentynowicz 34</w:t>
            </w:r>
          </w:p>
          <w:p w14:paraId="344F8D3A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20-328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9B18D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D5301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500,00</w:t>
            </w:r>
          </w:p>
        </w:tc>
      </w:tr>
      <w:tr w:rsidR="00984954" w:rsidRPr="000C15F5" w14:paraId="630D51F7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13558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21 - PAKIET 21 - STERYLNY ŻEL ZNIECZULAJACY DO CEWNIKOWANIA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84B68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Bialmed Sp. z o.o.</w:t>
            </w:r>
          </w:p>
          <w:p w14:paraId="0E71B7D7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ul.Kazimierzowska 46/48/35</w:t>
            </w:r>
          </w:p>
          <w:p w14:paraId="3BA66B87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7EB43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- 392.00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965A5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392,00</w:t>
            </w:r>
          </w:p>
        </w:tc>
      </w:tr>
      <w:tr w:rsidR="00984954" w:rsidRPr="000C15F5" w14:paraId="074DD62C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E6792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21 - PAKIET 21 - STERYLNY ŻEL ZNIECZULAJACY DO CEWNIKOWANIA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802A9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787AF731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ul.Ziemska 44</w:t>
            </w:r>
          </w:p>
          <w:p w14:paraId="2069FEED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41-803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581C6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- 243.35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03AD5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243,35</w:t>
            </w:r>
          </w:p>
        </w:tc>
      </w:tr>
      <w:tr w:rsidR="00984954" w:rsidRPr="000C15F5" w14:paraId="71E1A813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E12D3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23 - PAKIET 23 - PLASTRY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51560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1FD1CCDC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ul.Ziemska 44</w:t>
            </w:r>
          </w:p>
          <w:p w14:paraId="4EACC440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41-803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1AB28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00A8D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500,00</w:t>
            </w:r>
          </w:p>
        </w:tc>
      </w:tr>
      <w:tr w:rsidR="00984954" w:rsidRPr="000C15F5" w14:paraId="51F165B0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9CD78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25 - PAKIET 25 - APLIKATOR DO POBIERANIA LEKU Z FILTREM  0,5 ?m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C7C71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Aesculap Chifa Spółka z ograniczoną odpowiedzialnością</w:t>
            </w:r>
          </w:p>
          <w:p w14:paraId="6B4EBAAA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ul.Tysiąclecia 14</w:t>
            </w:r>
          </w:p>
          <w:p w14:paraId="465BEDC4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D4228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FDD16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500,00</w:t>
            </w:r>
          </w:p>
        </w:tc>
      </w:tr>
      <w:tr w:rsidR="00984954" w:rsidRPr="000C15F5" w14:paraId="55F99755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702D4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26 - PAKIET 26 - ZESTAW DO KANIULACJI ŻYŁ CENTRALNYCH METODĄ SELDINGERA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45C74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VYGON Polska Sp. z o.o.</w:t>
            </w:r>
          </w:p>
          <w:p w14:paraId="51AB9506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ul. Francuska 39/6</w:t>
            </w:r>
          </w:p>
          <w:p w14:paraId="3E80DA93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03-905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E199C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- 455.55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95833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455,55</w:t>
            </w:r>
          </w:p>
        </w:tc>
      </w:tr>
      <w:tr w:rsidR="00984954" w:rsidRPr="000C15F5" w14:paraId="1DF3DB97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F8CFD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26 - PAKIET 26 - ZESTAW DO KANIULACJI ŻYŁ CENTRALNYCH </w:t>
            </w:r>
            <w:r w:rsidRPr="000C15F5">
              <w:rPr>
                <w:sz w:val="22"/>
                <w:szCs w:val="22"/>
              </w:rPr>
              <w:lastRenderedPageBreak/>
              <w:t>METODĄ SELDINGERA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0C271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lastRenderedPageBreak/>
              <w:t>Teleflex Polska sp. z o.o.</w:t>
            </w:r>
          </w:p>
          <w:p w14:paraId="79703E8A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ul. Żwirki i Wigury 16A</w:t>
            </w:r>
          </w:p>
          <w:p w14:paraId="621C3E00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02-092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3683A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27E4A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500,00</w:t>
            </w:r>
          </w:p>
        </w:tc>
      </w:tr>
      <w:tr w:rsidR="00984954" w:rsidRPr="000C15F5" w14:paraId="3F0937C6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BE954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28 - PAKIET 28  - ELASTYCZNA SIATKA OPATRUNKOWA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2FB35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5E1BE2DD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ul.Ziemska 44</w:t>
            </w:r>
          </w:p>
          <w:p w14:paraId="6EDB247B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41-803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3679C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ABF49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500,00</w:t>
            </w:r>
          </w:p>
        </w:tc>
      </w:tr>
      <w:tr w:rsidR="00984954" w:rsidRPr="000C15F5" w14:paraId="06332E45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D821E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29 - PAKIET 29 - PREPARAT HEMOSTATYCZNY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594EA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Promedica Toruń Spółka z ograniczoną odpowiedzialnością</w:t>
            </w:r>
          </w:p>
          <w:p w14:paraId="3A0E8A95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ul. Grudziądzka 159a</w:t>
            </w:r>
          </w:p>
          <w:p w14:paraId="5AE74B19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8D72B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38BB2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500,00</w:t>
            </w:r>
          </w:p>
        </w:tc>
      </w:tr>
      <w:tr w:rsidR="00984954" w:rsidRPr="000C15F5" w14:paraId="0DF8550D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2B141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29 - PAKIET 29 - PREPARAT HEMOSTATYCZNY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7008D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Medicus Sp z o.o. S.K.A.</w:t>
            </w:r>
          </w:p>
          <w:p w14:paraId="573CF777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ul. Browarowa 21</w:t>
            </w:r>
          </w:p>
          <w:p w14:paraId="58EE6CB1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43-100 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CA1AF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- 316.45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3992E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316,45</w:t>
            </w:r>
          </w:p>
        </w:tc>
      </w:tr>
      <w:tr w:rsidR="00984954" w:rsidRPr="000C15F5" w14:paraId="59D10D6F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39750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29 - PAKIET 29 - PREPARAT HEMOSTATYCZNY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08565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"ARNO-MED" SPÓŁKA Z OGRANICZONĄ ODPOWIEDZIALNOŚCIĄ</w:t>
            </w:r>
          </w:p>
          <w:p w14:paraId="587A4969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ul. Kolejowa 24</w:t>
            </w:r>
          </w:p>
          <w:p w14:paraId="665F1330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55-081 Mietków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014AB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- 287.35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5C41B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287,35</w:t>
            </w:r>
          </w:p>
        </w:tc>
      </w:tr>
      <w:tr w:rsidR="00984954" w:rsidRPr="000C15F5" w14:paraId="5D09476D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D3C0F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36 - PAKIET 36 - GĄBKA HEMOSTATYCZNA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5D208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Promedica Toruń Spółka z ograniczoną odpowiedzialnością</w:t>
            </w:r>
          </w:p>
          <w:p w14:paraId="45875ACB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ul. Grudziądzka 159a</w:t>
            </w:r>
          </w:p>
          <w:p w14:paraId="74B2E812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E01F0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D105C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500,00</w:t>
            </w:r>
          </w:p>
        </w:tc>
      </w:tr>
      <w:tr w:rsidR="00984954" w:rsidRPr="000C15F5" w14:paraId="3BF626E3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60EAB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36 - PAKIET 36 - GĄBKA HEMOSTATYCZNA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D8971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Medicus Sp z o.o. S.K.A.</w:t>
            </w:r>
          </w:p>
          <w:p w14:paraId="243E8D4B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ul. Browarowa 21</w:t>
            </w:r>
          </w:p>
          <w:p w14:paraId="0EBF368A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43-100 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BF9C3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- 423.45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99F6E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423,45</w:t>
            </w:r>
          </w:p>
        </w:tc>
      </w:tr>
      <w:tr w:rsidR="00984954" w:rsidRPr="000C15F5" w14:paraId="1A20E5A9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EA9E7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38 - PAKIET 38 - SAMOPRZYLEPNA JAŁOWA SERWETA NA STOLIK INSTRUMENTARIUSZKI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90226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Paul Hartmann Polska Sp. z o.o.</w:t>
            </w:r>
          </w:p>
          <w:p w14:paraId="2CA42FC4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ul. Żeromskiego 17</w:t>
            </w:r>
          </w:p>
          <w:p w14:paraId="31C94261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95-200 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4445B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F049D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500,00</w:t>
            </w:r>
          </w:p>
        </w:tc>
      </w:tr>
      <w:tr w:rsidR="00984954" w:rsidRPr="000C15F5" w14:paraId="26608173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74A26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39 - PAKIET 39 - OPATRUNEK DO TRACHEOSTOMII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49821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44CCFB6F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ul.Ziemska 44</w:t>
            </w:r>
          </w:p>
          <w:p w14:paraId="06D6BC2D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41-803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DBE92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4D807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500,00</w:t>
            </w:r>
          </w:p>
        </w:tc>
      </w:tr>
      <w:tr w:rsidR="00984954" w:rsidRPr="000C15F5" w14:paraId="53B5099C" w14:textId="77777777" w:rsidTr="00E91C6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2EAD2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40 - PAKIET 40 - OPATRUNEK DO MOCOWANIA KANIUL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77686" w14:textId="77777777" w:rsidR="00984954" w:rsidRPr="000C15F5" w:rsidRDefault="00984954" w:rsidP="006E23B2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C15F5">
              <w:rPr>
                <w:b/>
                <w:bCs/>
                <w:sz w:val="22"/>
                <w:szCs w:val="22"/>
              </w:rPr>
              <w:t>Zarys International Spółka z ograniczoną odpowiedzialnością</w:t>
            </w:r>
          </w:p>
          <w:p w14:paraId="385AAC4D" w14:textId="77777777" w:rsidR="00984954" w:rsidRPr="000C15F5" w:rsidRDefault="00984954" w:rsidP="006E23B2">
            <w:pPr>
              <w:spacing w:line="276" w:lineRule="auto"/>
              <w:rPr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ul.Ziemska 44</w:t>
            </w:r>
          </w:p>
          <w:p w14:paraId="0990D39A" w14:textId="77777777" w:rsidR="00984954" w:rsidRPr="000C15F5" w:rsidRDefault="00984954" w:rsidP="006E23B2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41-803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27551" w14:textId="77777777" w:rsidR="00984954" w:rsidRPr="000C15F5" w:rsidRDefault="00984954" w:rsidP="006E23B2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B6B03" w14:textId="77777777" w:rsidR="00984954" w:rsidRPr="000C15F5" w:rsidRDefault="00984954" w:rsidP="006E23B2">
            <w:pPr>
              <w:jc w:val="center"/>
              <w:rPr>
                <w:color w:val="000000"/>
                <w:sz w:val="22"/>
                <w:szCs w:val="22"/>
              </w:rPr>
            </w:pPr>
            <w:r w:rsidRPr="000C15F5">
              <w:rPr>
                <w:sz w:val="22"/>
                <w:szCs w:val="22"/>
              </w:rPr>
              <w:t xml:space="preserve">  500,00</w:t>
            </w:r>
          </w:p>
        </w:tc>
      </w:tr>
      <w:bookmarkEnd w:id="0"/>
    </w:tbl>
    <w:p w14:paraId="731B4ED1" w14:textId="15077BB3" w:rsidR="008642B3" w:rsidRPr="000C15F5" w:rsidRDefault="008642B3" w:rsidP="00E91C6F">
      <w:pPr>
        <w:spacing w:before="720" w:after="480" w:line="360" w:lineRule="auto"/>
        <w:ind w:left="3119" w:right="-425" w:firstLine="425"/>
        <w:jc w:val="right"/>
        <w:rPr>
          <w:sz w:val="22"/>
          <w:szCs w:val="22"/>
          <w:vertAlign w:val="superscript"/>
        </w:rPr>
      </w:pPr>
    </w:p>
    <w:sectPr w:rsidR="008642B3" w:rsidRPr="000C15F5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7A31D5" w14:textId="77777777" w:rsidR="007A445D" w:rsidRDefault="007A445D">
      <w:r>
        <w:separator/>
      </w:r>
    </w:p>
  </w:endnote>
  <w:endnote w:type="continuationSeparator" w:id="0">
    <w:p w14:paraId="5077B739" w14:textId="77777777" w:rsidR="007A445D" w:rsidRDefault="007A4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FE89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5DA44" w14:textId="34473E49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9D44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35BCF" w14:textId="77777777" w:rsidR="007A445D" w:rsidRDefault="007A445D">
      <w:r>
        <w:separator/>
      </w:r>
    </w:p>
  </w:footnote>
  <w:footnote w:type="continuationSeparator" w:id="0">
    <w:p w14:paraId="392FF2DF" w14:textId="77777777" w:rsidR="007A445D" w:rsidRDefault="007A44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CE43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4D8E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0510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445D"/>
    <w:rsid w:val="00022322"/>
    <w:rsid w:val="00042497"/>
    <w:rsid w:val="000C15F5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03F84"/>
    <w:rsid w:val="00712C39"/>
    <w:rsid w:val="00756CDA"/>
    <w:rsid w:val="007A445D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84954"/>
    <w:rsid w:val="009A6606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26027"/>
    <w:rsid w:val="00E30B2D"/>
    <w:rsid w:val="00E62859"/>
    <w:rsid w:val="00E85D70"/>
    <w:rsid w:val="00E91C6F"/>
    <w:rsid w:val="00EE270B"/>
    <w:rsid w:val="00F33C66"/>
    <w:rsid w:val="00F6713B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221D4A"/>
  <w15:chartTrackingRefBased/>
  <w15:docId w15:val="{6ABC982B-1A27-4866-A59F-83D6BDF2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9</Pages>
  <Words>1640</Words>
  <Characters>9222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6</cp:revision>
  <cp:lastPrinted>2026-07-08T09:43:00Z</cp:lastPrinted>
  <dcterms:created xsi:type="dcterms:W3CDTF">2026-07-07T13:46:00Z</dcterms:created>
  <dcterms:modified xsi:type="dcterms:W3CDTF">2026-07-09T07:21:00Z</dcterms:modified>
</cp:coreProperties>
</file>