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32996D3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547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6EEE55" w14:textId="77777777" w:rsidR="00EF47DB" w:rsidRPr="00094F76" w:rsidRDefault="00EF47DB" w:rsidP="00EF47D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846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B8A9F3B" w14:textId="77777777" w:rsidR="00B07186" w:rsidRDefault="00B07186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B07186">
        <w:rPr>
          <w:rFonts w:ascii="Arial" w:hAnsi="Arial" w:cs="Arial"/>
          <w:b/>
          <w:sz w:val="24"/>
          <w:szCs w:val="24"/>
        </w:rPr>
        <w:t xml:space="preserve">Zakup i dostawa odczynników do wykonywania badań dla Pracowni Diagnostyki Mikrobiologicznej -szybkie testy kasetkowe </w:t>
      </w:r>
    </w:p>
    <w:p w14:paraId="4DA833D5" w14:textId="7DC7BBB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B07186">
        <w:rPr>
          <w:rFonts w:ascii="Arial" w:hAnsi="Arial" w:cs="Arial"/>
          <w:b/>
          <w:sz w:val="24"/>
          <w:szCs w:val="24"/>
        </w:rPr>
        <w:t>41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F3628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C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27D69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7F547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0CD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07186"/>
    <w:rsid w:val="00B15219"/>
    <w:rsid w:val="00B15FD3"/>
    <w:rsid w:val="00B34079"/>
    <w:rsid w:val="00B36ABD"/>
    <w:rsid w:val="00B60D8E"/>
    <w:rsid w:val="00B8005E"/>
    <w:rsid w:val="00B90E42"/>
    <w:rsid w:val="00BB0C3C"/>
    <w:rsid w:val="00BB46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766BA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C1617"/>
    <w:rsid w:val="00EE1FBF"/>
    <w:rsid w:val="00EE40F5"/>
    <w:rsid w:val="00EF47DB"/>
    <w:rsid w:val="00EF74CA"/>
    <w:rsid w:val="00F04280"/>
    <w:rsid w:val="00F2660A"/>
    <w:rsid w:val="00F318EC"/>
    <w:rsid w:val="00F36282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12</cp:revision>
  <cp:lastPrinted>2024-07-23T07:35:00Z</cp:lastPrinted>
  <dcterms:created xsi:type="dcterms:W3CDTF">2025-11-19T13:46:00Z</dcterms:created>
  <dcterms:modified xsi:type="dcterms:W3CDTF">2026-07-09T06:28:00Z</dcterms:modified>
</cp:coreProperties>
</file>