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5CD2E" w14:textId="77777777" w:rsidR="00D665F5" w:rsidRPr="00337D92" w:rsidRDefault="004010FF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337D92">
        <w:rPr>
          <w:sz w:val="24"/>
          <w:szCs w:val="24"/>
        </w:rPr>
        <w:t>Kraków</w:t>
      </w:r>
      <w:r w:rsidR="00D665F5" w:rsidRPr="00337D92">
        <w:rPr>
          <w:sz w:val="24"/>
          <w:szCs w:val="24"/>
        </w:rPr>
        <w:t xml:space="preserve"> dnia: </w:t>
      </w:r>
      <w:r w:rsidRPr="00337D92">
        <w:rPr>
          <w:sz w:val="24"/>
          <w:szCs w:val="24"/>
        </w:rPr>
        <w:t>2026-07-08</w:t>
      </w:r>
    </w:p>
    <w:p w14:paraId="0FFD3EF9" w14:textId="77777777" w:rsidR="00D665F5" w:rsidRPr="00337D92" w:rsidRDefault="00D665F5" w:rsidP="00D665F5">
      <w:pPr>
        <w:spacing w:after="240"/>
        <w:jc w:val="right"/>
        <w:rPr>
          <w:sz w:val="24"/>
          <w:szCs w:val="24"/>
        </w:rPr>
      </w:pPr>
    </w:p>
    <w:p w14:paraId="01658118" w14:textId="77777777" w:rsidR="004010FF" w:rsidRPr="00337D92" w:rsidRDefault="004010FF" w:rsidP="00577BC6">
      <w:pPr>
        <w:spacing w:after="40"/>
        <w:rPr>
          <w:b/>
          <w:bCs/>
          <w:sz w:val="24"/>
          <w:szCs w:val="24"/>
        </w:rPr>
      </w:pPr>
      <w:r w:rsidRPr="00337D92">
        <w:rPr>
          <w:b/>
          <w:bCs/>
          <w:sz w:val="24"/>
          <w:szCs w:val="24"/>
        </w:rPr>
        <w:t>Szpital Miejski Specjalistyczny</w:t>
      </w:r>
    </w:p>
    <w:p w14:paraId="2E1636C2" w14:textId="77777777" w:rsidR="004010FF" w:rsidRPr="00337D92" w:rsidRDefault="004010FF" w:rsidP="00577BC6">
      <w:pPr>
        <w:spacing w:after="40"/>
        <w:rPr>
          <w:b/>
          <w:bCs/>
          <w:sz w:val="24"/>
          <w:szCs w:val="24"/>
        </w:rPr>
      </w:pPr>
      <w:r w:rsidRPr="00337D92">
        <w:rPr>
          <w:b/>
          <w:bCs/>
          <w:sz w:val="24"/>
          <w:szCs w:val="24"/>
        </w:rPr>
        <w:t>im. Gabriela Narutowicza w Krakowie</w:t>
      </w:r>
    </w:p>
    <w:p w14:paraId="0FBBB8D9" w14:textId="77777777" w:rsidR="00D665F5" w:rsidRPr="00337D92" w:rsidRDefault="004010FF" w:rsidP="00D665F5">
      <w:pPr>
        <w:rPr>
          <w:sz w:val="24"/>
          <w:szCs w:val="24"/>
        </w:rPr>
      </w:pPr>
      <w:r w:rsidRPr="00337D92">
        <w:rPr>
          <w:sz w:val="24"/>
          <w:szCs w:val="24"/>
        </w:rPr>
        <w:t>ul. Prądnicka</w:t>
      </w:r>
      <w:r w:rsidR="00D665F5" w:rsidRPr="00337D92">
        <w:rPr>
          <w:sz w:val="24"/>
          <w:szCs w:val="24"/>
        </w:rPr>
        <w:t xml:space="preserve"> </w:t>
      </w:r>
      <w:r w:rsidRPr="00337D92">
        <w:rPr>
          <w:sz w:val="24"/>
          <w:szCs w:val="24"/>
        </w:rPr>
        <w:t>35-37</w:t>
      </w:r>
    </w:p>
    <w:p w14:paraId="2FAF0A6D" w14:textId="77777777" w:rsidR="00D665F5" w:rsidRPr="00337D92" w:rsidRDefault="004010FF" w:rsidP="00D665F5">
      <w:pPr>
        <w:rPr>
          <w:sz w:val="24"/>
          <w:szCs w:val="24"/>
        </w:rPr>
      </w:pPr>
      <w:r w:rsidRPr="00337D92">
        <w:rPr>
          <w:sz w:val="24"/>
          <w:szCs w:val="24"/>
        </w:rPr>
        <w:t>31-202</w:t>
      </w:r>
      <w:r w:rsidR="00D665F5" w:rsidRPr="00337D92">
        <w:rPr>
          <w:sz w:val="24"/>
          <w:szCs w:val="24"/>
        </w:rPr>
        <w:t xml:space="preserve"> </w:t>
      </w:r>
      <w:r w:rsidRPr="00337D92">
        <w:rPr>
          <w:sz w:val="24"/>
          <w:szCs w:val="24"/>
        </w:rPr>
        <w:t>Kraków</w:t>
      </w:r>
    </w:p>
    <w:p w14:paraId="6B8CAD43" w14:textId="77777777" w:rsidR="00D665F5" w:rsidRPr="00337D9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DFCDAB" w14:textId="77777777" w:rsidR="00D665F5" w:rsidRPr="00337D9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AE1C302" w14:textId="77777777" w:rsidR="00A80738" w:rsidRPr="00337D9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337D92">
        <w:rPr>
          <w:sz w:val="24"/>
          <w:szCs w:val="24"/>
        </w:rPr>
        <w:t>Znak sprawy:</w:t>
      </w:r>
      <w:r w:rsidRPr="00337D92">
        <w:rPr>
          <w:b/>
          <w:sz w:val="24"/>
          <w:szCs w:val="24"/>
        </w:rPr>
        <w:t xml:space="preserve"> </w:t>
      </w:r>
      <w:r w:rsidR="004010FF" w:rsidRPr="00337D92">
        <w:rPr>
          <w:b/>
          <w:sz w:val="24"/>
          <w:szCs w:val="24"/>
        </w:rPr>
        <w:t>ZP/27/2026</w:t>
      </w:r>
      <w:r w:rsidR="00A80738" w:rsidRPr="00337D92">
        <w:rPr>
          <w:sz w:val="24"/>
          <w:szCs w:val="24"/>
        </w:rPr>
        <w:tab/>
        <w:t xml:space="preserve"> </w:t>
      </w:r>
    </w:p>
    <w:p w14:paraId="0202EBD0" w14:textId="77777777" w:rsidR="00A80738" w:rsidRPr="00337D9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1D33FF" w14:textId="77777777" w:rsidR="00A80738" w:rsidRPr="00337D9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60A8A4" w14:textId="77777777" w:rsidR="00A80738" w:rsidRPr="00337D9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324E60" w14:textId="77777777" w:rsidR="00A80738" w:rsidRPr="00337D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337D92">
        <w:rPr>
          <w:b/>
          <w:spacing w:val="20"/>
          <w:sz w:val="28"/>
        </w:rPr>
        <w:t>INFORMACJA Z OTWARCIA OFERT</w:t>
      </w:r>
    </w:p>
    <w:p w14:paraId="6BF5BEEB" w14:textId="77777777" w:rsidR="00A80738" w:rsidRPr="00337D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4DAA3BED" w14:textId="77777777" w:rsidR="00C659E2" w:rsidRPr="00337D92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337D92">
        <w:rPr>
          <w:bCs/>
          <w:sz w:val="24"/>
          <w:szCs w:val="24"/>
        </w:rPr>
        <w:t xml:space="preserve">Dotyczy </w:t>
      </w:r>
      <w:r w:rsidRPr="00337D92">
        <w:rPr>
          <w:sz w:val="24"/>
          <w:szCs w:val="24"/>
        </w:rPr>
        <w:t xml:space="preserve">postępowania o udzielenie zamówienia publicznego prowadzonego w trybie </w:t>
      </w:r>
      <w:r w:rsidR="004010FF" w:rsidRPr="00337D92">
        <w:rPr>
          <w:sz w:val="24"/>
          <w:szCs w:val="24"/>
        </w:rPr>
        <w:t>przetarg nieograniczony</w:t>
      </w:r>
      <w:r w:rsidRPr="00337D92">
        <w:rPr>
          <w:sz w:val="24"/>
          <w:szCs w:val="24"/>
        </w:rPr>
        <w:t xml:space="preserve"> na:</w:t>
      </w:r>
    </w:p>
    <w:p w14:paraId="16C9C4FF" w14:textId="77777777" w:rsidR="00A80738" w:rsidRPr="00337D92" w:rsidRDefault="004010FF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337D92">
        <w:rPr>
          <w:b/>
          <w:szCs w:val="24"/>
        </w:rPr>
        <w:t>Zakup i dostawa wyrobów medycznych I</w:t>
      </w:r>
    </w:p>
    <w:p w14:paraId="55973291" w14:textId="77777777" w:rsidR="00D665F5" w:rsidRPr="00337D92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337D92">
        <w:rPr>
          <w:sz w:val="24"/>
          <w:szCs w:val="24"/>
        </w:rPr>
        <w:t>Zamawiający, działając na podstawie art. 22</w:t>
      </w:r>
      <w:r w:rsidR="00FC7F5E" w:rsidRPr="00337D92">
        <w:rPr>
          <w:sz w:val="24"/>
          <w:szCs w:val="24"/>
        </w:rPr>
        <w:t>2</w:t>
      </w:r>
      <w:r w:rsidRPr="00337D92">
        <w:rPr>
          <w:sz w:val="24"/>
          <w:szCs w:val="24"/>
        </w:rPr>
        <w:t xml:space="preserve"> ust. 5 </w:t>
      </w:r>
      <w:r w:rsidRPr="00337D92">
        <w:rPr>
          <w:bCs/>
          <w:sz w:val="24"/>
          <w:szCs w:val="24"/>
        </w:rPr>
        <w:t>ustawy z dnia 11 września 2019 r. Prawo zamówień publicznych</w:t>
      </w:r>
      <w:r w:rsidRPr="00337D92">
        <w:rPr>
          <w:sz w:val="24"/>
          <w:szCs w:val="24"/>
        </w:rPr>
        <w:t xml:space="preserve"> </w:t>
      </w:r>
      <w:r w:rsidR="004010FF" w:rsidRPr="00337D92">
        <w:rPr>
          <w:sz w:val="24"/>
          <w:szCs w:val="24"/>
        </w:rPr>
        <w:t>(</w:t>
      </w:r>
      <w:proofErr w:type="spellStart"/>
      <w:r w:rsidR="004010FF" w:rsidRPr="00337D92">
        <w:rPr>
          <w:sz w:val="24"/>
          <w:szCs w:val="24"/>
        </w:rPr>
        <w:t>t.j</w:t>
      </w:r>
      <w:proofErr w:type="spellEnd"/>
      <w:r w:rsidR="004010FF" w:rsidRPr="00337D92">
        <w:rPr>
          <w:sz w:val="24"/>
          <w:szCs w:val="24"/>
        </w:rPr>
        <w:t>. Dz. U. z 2024 r. poz. 1320 ze zm.)</w:t>
      </w:r>
      <w:r w:rsidR="00490DC0" w:rsidRPr="00337D92">
        <w:rPr>
          <w:sz w:val="24"/>
          <w:szCs w:val="24"/>
        </w:rPr>
        <w:t xml:space="preserve"> </w:t>
      </w:r>
      <w:r w:rsidRPr="00337D92">
        <w:rPr>
          <w:sz w:val="24"/>
          <w:szCs w:val="24"/>
        </w:rPr>
        <w:t>udostępnia</w:t>
      </w:r>
      <w:r w:rsidR="00F95C33" w:rsidRPr="00337D92">
        <w:rPr>
          <w:sz w:val="24"/>
          <w:szCs w:val="24"/>
        </w:rPr>
        <w:t xml:space="preserve"> </w:t>
      </w:r>
      <w:r w:rsidR="004C7E9B" w:rsidRPr="00337D92">
        <w:rPr>
          <w:sz w:val="24"/>
          <w:szCs w:val="24"/>
        </w:rPr>
        <w:t>informacj</w:t>
      </w:r>
      <w:r w:rsidR="00577BC6" w:rsidRPr="00337D92">
        <w:rPr>
          <w:sz w:val="24"/>
          <w:szCs w:val="24"/>
        </w:rPr>
        <w:t>ę</w:t>
      </w:r>
      <w:r w:rsidR="00035488" w:rsidRPr="00337D92">
        <w:rPr>
          <w:sz w:val="24"/>
          <w:szCs w:val="24"/>
        </w:rPr>
        <w:t xml:space="preserve"> z otwarcia ofert</w:t>
      </w:r>
      <w:r w:rsidR="00577BC6" w:rsidRPr="00337D92">
        <w:rPr>
          <w:sz w:val="24"/>
          <w:szCs w:val="24"/>
        </w:rPr>
        <w:t>.</w:t>
      </w:r>
    </w:p>
    <w:p w14:paraId="247BCCE7" w14:textId="0630CD5F" w:rsidR="00A80738" w:rsidRPr="00337D92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337D92">
        <w:rPr>
          <w:sz w:val="24"/>
          <w:szCs w:val="24"/>
        </w:rPr>
        <w:t>Podczas otwarcia ofert, mającego miejsce</w:t>
      </w:r>
      <w:r w:rsidR="00FF4AB1" w:rsidRPr="00337D92">
        <w:rPr>
          <w:sz w:val="24"/>
          <w:szCs w:val="24"/>
        </w:rPr>
        <w:t xml:space="preserve"> w dniu</w:t>
      </w:r>
      <w:r w:rsidR="00337D92">
        <w:rPr>
          <w:sz w:val="24"/>
          <w:szCs w:val="24"/>
        </w:rPr>
        <w:t xml:space="preserve"> 8.07.2026 r.</w:t>
      </w:r>
      <w:r w:rsidR="00FF4AB1" w:rsidRPr="00337D92">
        <w:rPr>
          <w:sz w:val="24"/>
          <w:szCs w:val="24"/>
        </w:rPr>
        <w:t xml:space="preserve">  o godz</w:t>
      </w:r>
      <w:r w:rsidR="00337D92">
        <w:rPr>
          <w:sz w:val="24"/>
          <w:szCs w:val="24"/>
        </w:rPr>
        <w:t>. 12:00</w:t>
      </w:r>
      <w:r w:rsidR="00FF4AB1" w:rsidRPr="00337D92">
        <w:rPr>
          <w:sz w:val="24"/>
          <w:szCs w:val="24"/>
        </w:rPr>
        <w:t xml:space="preserve">. </w:t>
      </w:r>
      <w:r w:rsidRPr="00337D92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37D92" w14:paraId="523E733E" w14:textId="77777777" w:rsidTr="00337D92">
        <w:tc>
          <w:tcPr>
            <w:tcW w:w="993" w:type="dxa"/>
            <w:vAlign w:val="center"/>
          </w:tcPr>
          <w:p w14:paraId="3C7086CC" w14:textId="77777777" w:rsidR="006B27ED" w:rsidRPr="00337D92" w:rsidRDefault="006B27ED" w:rsidP="00C82837">
            <w:pPr>
              <w:spacing w:before="120" w:after="120"/>
              <w:jc w:val="center"/>
            </w:pPr>
            <w:r w:rsidRPr="00337D92">
              <w:t>Nr oferty</w:t>
            </w:r>
          </w:p>
        </w:tc>
        <w:tc>
          <w:tcPr>
            <w:tcW w:w="1134" w:type="dxa"/>
            <w:vAlign w:val="center"/>
          </w:tcPr>
          <w:p w14:paraId="43F00186" w14:textId="77777777" w:rsidR="006B27ED" w:rsidRPr="00337D92" w:rsidRDefault="006B27ED" w:rsidP="00C82837">
            <w:pPr>
              <w:spacing w:before="120" w:after="120"/>
              <w:jc w:val="center"/>
            </w:pPr>
            <w:r w:rsidRPr="00337D92">
              <w:t>Nr</w:t>
            </w:r>
            <w:r w:rsidR="00C82837" w:rsidRPr="00337D92">
              <w:t xml:space="preserve"> </w:t>
            </w:r>
            <w:r w:rsidRPr="00337D92">
              <w:t>zadania</w:t>
            </w:r>
          </w:p>
        </w:tc>
        <w:tc>
          <w:tcPr>
            <w:tcW w:w="4110" w:type="dxa"/>
            <w:vAlign w:val="center"/>
          </w:tcPr>
          <w:p w14:paraId="69773B1B" w14:textId="77777777" w:rsidR="006B27ED" w:rsidRPr="00337D92" w:rsidRDefault="006B27ED" w:rsidP="00BB547B">
            <w:pPr>
              <w:spacing w:before="120" w:after="120"/>
              <w:jc w:val="center"/>
            </w:pPr>
            <w:r w:rsidRPr="00337D92">
              <w:t>Nazwa i adres wykonawcy</w:t>
            </w:r>
          </w:p>
        </w:tc>
        <w:tc>
          <w:tcPr>
            <w:tcW w:w="2835" w:type="dxa"/>
            <w:vAlign w:val="center"/>
          </w:tcPr>
          <w:p w14:paraId="1E237B50" w14:textId="77777777" w:rsidR="006B27ED" w:rsidRPr="00337D92" w:rsidRDefault="006B27ED" w:rsidP="00C82837">
            <w:pPr>
              <w:spacing w:before="120" w:after="120"/>
              <w:jc w:val="center"/>
            </w:pPr>
            <w:r w:rsidRPr="00337D92">
              <w:t>Cena oferty</w:t>
            </w:r>
          </w:p>
        </w:tc>
      </w:tr>
      <w:tr w:rsidR="004010FF" w:rsidRPr="00337D92" w14:paraId="54A44080" w14:textId="77777777" w:rsidTr="00337D92">
        <w:tc>
          <w:tcPr>
            <w:tcW w:w="993" w:type="dxa"/>
            <w:vAlign w:val="center"/>
          </w:tcPr>
          <w:p w14:paraId="40D800CB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</w:t>
            </w:r>
          </w:p>
        </w:tc>
        <w:tc>
          <w:tcPr>
            <w:tcW w:w="1134" w:type="dxa"/>
            <w:vAlign w:val="center"/>
          </w:tcPr>
          <w:p w14:paraId="39A33B78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26</w:t>
            </w:r>
          </w:p>
        </w:tc>
        <w:tc>
          <w:tcPr>
            <w:tcW w:w="4110" w:type="dxa"/>
          </w:tcPr>
          <w:p w14:paraId="462D4E9F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Camedica</w:t>
            </w:r>
            <w:proofErr w:type="spellEnd"/>
            <w:r w:rsidRPr="00337D92">
              <w:t xml:space="preserve"> Paweł </w:t>
            </w:r>
            <w:proofErr w:type="spellStart"/>
            <w:r w:rsidRPr="00337D92">
              <w:t>harasimiuk</w:t>
            </w:r>
            <w:proofErr w:type="spellEnd"/>
            <w:r w:rsidRPr="00337D92">
              <w:t xml:space="preserve"> spółka komandytowa</w:t>
            </w:r>
          </w:p>
          <w:p w14:paraId="532E1668" w14:textId="77777777" w:rsidR="004010FF" w:rsidRPr="00337D92" w:rsidRDefault="004010FF" w:rsidP="00BF2408">
            <w:r w:rsidRPr="00337D92">
              <w:t xml:space="preserve">ul. Przemysłowa 2a </w:t>
            </w:r>
          </w:p>
          <w:p w14:paraId="2A1E7C28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21-025 Niemce</w:t>
            </w:r>
          </w:p>
        </w:tc>
        <w:tc>
          <w:tcPr>
            <w:tcW w:w="2835" w:type="dxa"/>
            <w:vAlign w:val="center"/>
          </w:tcPr>
          <w:p w14:paraId="6E8DE558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132 608.88 zł</w:t>
            </w:r>
          </w:p>
        </w:tc>
      </w:tr>
      <w:tr w:rsidR="004010FF" w:rsidRPr="00337D92" w14:paraId="4BCDD791" w14:textId="77777777" w:rsidTr="00337D92">
        <w:tc>
          <w:tcPr>
            <w:tcW w:w="993" w:type="dxa"/>
            <w:vAlign w:val="center"/>
          </w:tcPr>
          <w:p w14:paraId="3C4B5F1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</w:t>
            </w:r>
          </w:p>
        </w:tc>
        <w:tc>
          <w:tcPr>
            <w:tcW w:w="1134" w:type="dxa"/>
            <w:vAlign w:val="center"/>
          </w:tcPr>
          <w:p w14:paraId="328CDBF7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21</w:t>
            </w:r>
          </w:p>
        </w:tc>
        <w:tc>
          <w:tcPr>
            <w:tcW w:w="4110" w:type="dxa"/>
          </w:tcPr>
          <w:p w14:paraId="60DF52F1" w14:textId="77777777" w:rsidR="004010FF" w:rsidRPr="00337D92" w:rsidRDefault="004010FF" w:rsidP="00BF2408">
            <w:pPr>
              <w:spacing w:before="80"/>
            </w:pPr>
            <w:r w:rsidRPr="00337D92">
              <w:t>ANGA ANIOŁA TOMASZ ANIOŁA</w:t>
            </w:r>
          </w:p>
          <w:p w14:paraId="727DDAF0" w14:textId="77777777" w:rsidR="004010FF" w:rsidRPr="00337D92" w:rsidRDefault="004010FF" w:rsidP="00BF2408">
            <w:r w:rsidRPr="00337D92">
              <w:t xml:space="preserve">ul. Słonimska 11 </w:t>
            </w:r>
          </w:p>
          <w:p w14:paraId="61451EE6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61-132 Poznań</w:t>
            </w:r>
          </w:p>
        </w:tc>
        <w:tc>
          <w:tcPr>
            <w:tcW w:w="2835" w:type="dxa"/>
            <w:vAlign w:val="center"/>
          </w:tcPr>
          <w:p w14:paraId="33BF452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10 368.00 zł</w:t>
            </w:r>
          </w:p>
        </w:tc>
      </w:tr>
      <w:tr w:rsidR="004010FF" w:rsidRPr="00337D92" w14:paraId="53384DF2" w14:textId="77777777" w:rsidTr="00337D92">
        <w:tc>
          <w:tcPr>
            <w:tcW w:w="993" w:type="dxa"/>
            <w:vAlign w:val="center"/>
          </w:tcPr>
          <w:p w14:paraId="32D3B80F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</w:t>
            </w:r>
          </w:p>
        </w:tc>
        <w:tc>
          <w:tcPr>
            <w:tcW w:w="1134" w:type="dxa"/>
            <w:vAlign w:val="center"/>
          </w:tcPr>
          <w:p w14:paraId="7F48DDE1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25</w:t>
            </w:r>
          </w:p>
        </w:tc>
        <w:tc>
          <w:tcPr>
            <w:tcW w:w="4110" w:type="dxa"/>
          </w:tcPr>
          <w:p w14:paraId="2974F70D" w14:textId="77777777" w:rsidR="004010FF" w:rsidRPr="00337D92" w:rsidRDefault="004010FF" w:rsidP="00BF2408">
            <w:pPr>
              <w:spacing w:before="80"/>
            </w:pPr>
            <w:r w:rsidRPr="00337D92">
              <w:t>ANMAR Sp. z o.o.</w:t>
            </w:r>
          </w:p>
          <w:p w14:paraId="0736805F" w14:textId="3CF6C11E" w:rsidR="004010FF" w:rsidRPr="00337D92" w:rsidRDefault="00C319EE" w:rsidP="00BF2408">
            <w:r>
              <w:t xml:space="preserve">ul. </w:t>
            </w:r>
            <w:r w:rsidR="004010FF" w:rsidRPr="00337D92">
              <w:t xml:space="preserve">Strefowa 22 </w:t>
            </w:r>
          </w:p>
          <w:p w14:paraId="50E77D66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43-100 Tychy</w:t>
            </w:r>
          </w:p>
        </w:tc>
        <w:tc>
          <w:tcPr>
            <w:tcW w:w="2835" w:type="dxa"/>
            <w:vAlign w:val="center"/>
          </w:tcPr>
          <w:p w14:paraId="5BC2976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69 120.00 zł</w:t>
            </w:r>
          </w:p>
        </w:tc>
      </w:tr>
      <w:tr w:rsidR="004010FF" w:rsidRPr="00337D92" w14:paraId="4EF0142E" w14:textId="77777777" w:rsidTr="00337D92">
        <w:tc>
          <w:tcPr>
            <w:tcW w:w="993" w:type="dxa"/>
            <w:vAlign w:val="center"/>
          </w:tcPr>
          <w:p w14:paraId="321327D7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4</w:t>
            </w:r>
          </w:p>
        </w:tc>
        <w:tc>
          <w:tcPr>
            <w:tcW w:w="1134" w:type="dxa"/>
            <w:vAlign w:val="center"/>
          </w:tcPr>
          <w:p w14:paraId="23EC1E4D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13</w:t>
            </w:r>
          </w:p>
        </w:tc>
        <w:tc>
          <w:tcPr>
            <w:tcW w:w="4110" w:type="dxa"/>
          </w:tcPr>
          <w:p w14:paraId="3453367B" w14:textId="77777777" w:rsidR="004010FF" w:rsidRPr="00337D92" w:rsidRDefault="004010FF" w:rsidP="00BF2408">
            <w:pPr>
              <w:spacing w:before="80"/>
            </w:pPr>
            <w:r w:rsidRPr="00337D92">
              <w:t xml:space="preserve">Beryl </w:t>
            </w:r>
            <w:proofErr w:type="spellStart"/>
            <w:r w:rsidRPr="00337D92">
              <w:t>Med</w:t>
            </w:r>
            <w:proofErr w:type="spellEnd"/>
            <w:r w:rsidRPr="00337D92">
              <w:t xml:space="preserve"> Poland Sp. z o.o.</w:t>
            </w:r>
          </w:p>
          <w:p w14:paraId="775DE399" w14:textId="77777777" w:rsidR="004010FF" w:rsidRPr="00337D92" w:rsidRDefault="004010FF" w:rsidP="00BF2408">
            <w:r w:rsidRPr="00337D92">
              <w:t xml:space="preserve">rtm. Witolda Pileckiego 59/151 </w:t>
            </w:r>
          </w:p>
          <w:p w14:paraId="67F15965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02-781 Warszawa</w:t>
            </w:r>
          </w:p>
        </w:tc>
        <w:tc>
          <w:tcPr>
            <w:tcW w:w="2835" w:type="dxa"/>
            <w:vAlign w:val="center"/>
          </w:tcPr>
          <w:p w14:paraId="30FF586D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122 310.00 zł</w:t>
            </w:r>
          </w:p>
        </w:tc>
      </w:tr>
      <w:tr w:rsidR="004010FF" w:rsidRPr="00337D92" w14:paraId="199F3424" w14:textId="77777777" w:rsidTr="00337D92">
        <w:tc>
          <w:tcPr>
            <w:tcW w:w="993" w:type="dxa"/>
            <w:vAlign w:val="center"/>
          </w:tcPr>
          <w:p w14:paraId="6B430698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4</w:t>
            </w:r>
          </w:p>
        </w:tc>
        <w:tc>
          <w:tcPr>
            <w:tcW w:w="1134" w:type="dxa"/>
            <w:vAlign w:val="center"/>
          </w:tcPr>
          <w:p w14:paraId="0560E5EA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32</w:t>
            </w:r>
          </w:p>
        </w:tc>
        <w:tc>
          <w:tcPr>
            <w:tcW w:w="4110" w:type="dxa"/>
          </w:tcPr>
          <w:p w14:paraId="7160FCAD" w14:textId="77777777" w:rsidR="004010FF" w:rsidRPr="00337D92" w:rsidRDefault="004010FF" w:rsidP="00BF2408">
            <w:pPr>
              <w:spacing w:before="80"/>
            </w:pPr>
            <w:r w:rsidRPr="00337D92">
              <w:t xml:space="preserve">Beryl </w:t>
            </w:r>
            <w:proofErr w:type="spellStart"/>
            <w:r w:rsidRPr="00337D92">
              <w:t>Med</w:t>
            </w:r>
            <w:proofErr w:type="spellEnd"/>
            <w:r w:rsidRPr="00337D92">
              <w:t xml:space="preserve"> Poland Sp. z o.o.</w:t>
            </w:r>
          </w:p>
          <w:p w14:paraId="30CA5B4E" w14:textId="77777777" w:rsidR="004010FF" w:rsidRPr="00337D92" w:rsidRDefault="004010FF" w:rsidP="00BF2408">
            <w:r w:rsidRPr="00337D92">
              <w:t xml:space="preserve">rtm. Witolda Pileckiego 59/151 </w:t>
            </w:r>
          </w:p>
          <w:p w14:paraId="5E1D8CE3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02-781 Warszawa</w:t>
            </w:r>
          </w:p>
        </w:tc>
        <w:tc>
          <w:tcPr>
            <w:tcW w:w="2835" w:type="dxa"/>
            <w:vAlign w:val="center"/>
          </w:tcPr>
          <w:p w14:paraId="2EB2BA3B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60 549.12 zł</w:t>
            </w:r>
          </w:p>
        </w:tc>
      </w:tr>
      <w:tr w:rsidR="004010FF" w:rsidRPr="00337D92" w14:paraId="3864E811" w14:textId="77777777" w:rsidTr="00337D92">
        <w:tc>
          <w:tcPr>
            <w:tcW w:w="993" w:type="dxa"/>
            <w:vAlign w:val="center"/>
          </w:tcPr>
          <w:p w14:paraId="0BA0003B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4</w:t>
            </w:r>
          </w:p>
        </w:tc>
        <w:tc>
          <w:tcPr>
            <w:tcW w:w="1134" w:type="dxa"/>
            <w:vAlign w:val="center"/>
          </w:tcPr>
          <w:p w14:paraId="14357EEC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42</w:t>
            </w:r>
          </w:p>
        </w:tc>
        <w:tc>
          <w:tcPr>
            <w:tcW w:w="4110" w:type="dxa"/>
          </w:tcPr>
          <w:p w14:paraId="6352F302" w14:textId="77777777" w:rsidR="004010FF" w:rsidRPr="00337D92" w:rsidRDefault="004010FF" w:rsidP="00BF2408">
            <w:pPr>
              <w:spacing w:before="80"/>
            </w:pPr>
            <w:r w:rsidRPr="00337D92">
              <w:t xml:space="preserve">Beryl </w:t>
            </w:r>
            <w:proofErr w:type="spellStart"/>
            <w:r w:rsidRPr="00337D92">
              <w:t>Med</w:t>
            </w:r>
            <w:proofErr w:type="spellEnd"/>
            <w:r w:rsidRPr="00337D92">
              <w:t xml:space="preserve"> Poland Sp. z o.o.</w:t>
            </w:r>
          </w:p>
          <w:p w14:paraId="00417450" w14:textId="77777777" w:rsidR="004010FF" w:rsidRPr="00337D92" w:rsidRDefault="004010FF" w:rsidP="00BF2408">
            <w:r w:rsidRPr="00337D92">
              <w:t xml:space="preserve">rtm. Witolda Pileckiego 59/151 </w:t>
            </w:r>
          </w:p>
          <w:p w14:paraId="6A17D9B5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02-781 Warszawa</w:t>
            </w:r>
          </w:p>
        </w:tc>
        <w:tc>
          <w:tcPr>
            <w:tcW w:w="2835" w:type="dxa"/>
            <w:vAlign w:val="center"/>
          </w:tcPr>
          <w:p w14:paraId="3007DAE2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9 266.40 zł</w:t>
            </w:r>
          </w:p>
        </w:tc>
      </w:tr>
      <w:tr w:rsidR="004010FF" w:rsidRPr="00337D92" w14:paraId="5B63B9F8" w14:textId="77777777" w:rsidTr="00337D92">
        <w:tc>
          <w:tcPr>
            <w:tcW w:w="993" w:type="dxa"/>
            <w:vAlign w:val="center"/>
          </w:tcPr>
          <w:p w14:paraId="1227B775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lastRenderedPageBreak/>
              <w:t>5</w:t>
            </w:r>
          </w:p>
        </w:tc>
        <w:tc>
          <w:tcPr>
            <w:tcW w:w="1134" w:type="dxa"/>
            <w:vAlign w:val="center"/>
          </w:tcPr>
          <w:p w14:paraId="18B5D0D5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19</w:t>
            </w:r>
          </w:p>
        </w:tc>
        <w:tc>
          <w:tcPr>
            <w:tcW w:w="4110" w:type="dxa"/>
          </w:tcPr>
          <w:p w14:paraId="1219403E" w14:textId="77777777" w:rsidR="004010FF" w:rsidRPr="00337D92" w:rsidRDefault="004010FF" w:rsidP="00BF2408">
            <w:pPr>
              <w:spacing w:before="80"/>
            </w:pPr>
            <w:r w:rsidRPr="00337D92">
              <w:t>BOSTON SCIENTIFIC POLSKA SPÓŁKA Z O.O.</w:t>
            </w:r>
          </w:p>
          <w:p w14:paraId="6DC23B39" w14:textId="77777777" w:rsidR="004010FF" w:rsidRPr="00337D92" w:rsidRDefault="004010FF" w:rsidP="00BF2408">
            <w:r w:rsidRPr="00337D92">
              <w:t xml:space="preserve">Al. Jana Pawła II 22 </w:t>
            </w:r>
          </w:p>
          <w:p w14:paraId="4F66FC75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00-133 Warszawa</w:t>
            </w:r>
          </w:p>
        </w:tc>
        <w:tc>
          <w:tcPr>
            <w:tcW w:w="2835" w:type="dxa"/>
            <w:vAlign w:val="center"/>
          </w:tcPr>
          <w:p w14:paraId="3CEFECFF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64 800.00 zł</w:t>
            </w:r>
          </w:p>
        </w:tc>
      </w:tr>
      <w:tr w:rsidR="004010FF" w:rsidRPr="00337D92" w14:paraId="0019C169" w14:textId="77777777" w:rsidTr="00337D92">
        <w:tc>
          <w:tcPr>
            <w:tcW w:w="993" w:type="dxa"/>
            <w:vAlign w:val="center"/>
          </w:tcPr>
          <w:p w14:paraId="1BE235F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5</w:t>
            </w:r>
          </w:p>
        </w:tc>
        <w:tc>
          <w:tcPr>
            <w:tcW w:w="1134" w:type="dxa"/>
            <w:vAlign w:val="center"/>
          </w:tcPr>
          <w:p w14:paraId="503BFFAB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37</w:t>
            </w:r>
          </w:p>
        </w:tc>
        <w:tc>
          <w:tcPr>
            <w:tcW w:w="4110" w:type="dxa"/>
          </w:tcPr>
          <w:p w14:paraId="28CC27E7" w14:textId="77777777" w:rsidR="004010FF" w:rsidRPr="00337D92" w:rsidRDefault="004010FF" w:rsidP="00BF2408">
            <w:pPr>
              <w:spacing w:before="80"/>
            </w:pPr>
            <w:r w:rsidRPr="00337D92">
              <w:t>BOSTON SCIENTIFIC POLSKA SPÓŁKA Z O.O.</w:t>
            </w:r>
          </w:p>
          <w:p w14:paraId="3B238828" w14:textId="77777777" w:rsidR="004010FF" w:rsidRPr="00337D92" w:rsidRDefault="004010FF" w:rsidP="00BF2408">
            <w:r w:rsidRPr="00337D92">
              <w:t xml:space="preserve">Al. Jana Pawła II 22 </w:t>
            </w:r>
          </w:p>
          <w:p w14:paraId="5D2B4C0F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00-133 Warszawa</w:t>
            </w:r>
          </w:p>
        </w:tc>
        <w:tc>
          <w:tcPr>
            <w:tcW w:w="2835" w:type="dxa"/>
            <w:vAlign w:val="center"/>
          </w:tcPr>
          <w:p w14:paraId="6111BA02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116 640.00 zł</w:t>
            </w:r>
          </w:p>
        </w:tc>
      </w:tr>
      <w:tr w:rsidR="004010FF" w:rsidRPr="00337D92" w14:paraId="23B4B9C1" w14:textId="77777777" w:rsidTr="00337D92">
        <w:tc>
          <w:tcPr>
            <w:tcW w:w="993" w:type="dxa"/>
            <w:vAlign w:val="center"/>
          </w:tcPr>
          <w:p w14:paraId="771D9516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6</w:t>
            </w:r>
          </w:p>
        </w:tc>
        <w:tc>
          <w:tcPr>
            <w:tcW w:w="1134" w:type="dxa"/>
            <w:vAlign w:val="center"/>
          </w:tcPr>
          <w:p w14:paraId="44ED52D2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</w:t>
            </w:r>
          </w:p>
        </w:tc>
        <w:tc>
          <w:tcPr>
            <w:tcW w:w="4110" w:type="dxa"/>
          </w:tcPr>
          <w:p w14:paraId="5F8F2412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Medicus</w:t>
            </w:r>
            <w:proofErr w:type="spellEnd"/>
            <w:r w:rsidRPr="00337D92">
              <w:t xml:space="preserve"> Sp z o.o. S.K.A.</w:t>
            </w:r>
          </w:p>
          <w:p w14:paraId="1167A1F4" w14:textId="77777777" w:rsidR="004010FF" w:rsidRPr="00337D92" w:rsidRDefault="004010FF" w:rsidP="00BF2408">
            <w:r w:rsidRPr="00337D92">
              <w:t xml:space="preserve">ul. Browarowa 21 </w:t>
            </w:r>
          </w:p>
          <w:p w14:paraId="4FBCD832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43-100 Tychy</w:t>
            </w:r>
          </w:p>
        </w:tc>
        <w:tc>
          <w:tcPr>
            <w:tcW w:w="2835" w:type="dxa"/>
            <w:vAlign w:val="center"/>
          </w:tcPr>
          <w:p w14:paraId="1ABEC5B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2 832.84 zł</w:t>
            </w:r>
          </w:p>
        </w:tc>
      </w:tr>
      <w:tr w:rsidR="004010FF" w:rsidRPr="00337D92" w14:paraId="252E72C1" w14:textId="77777777" w:rsidTr="00337D92">
        <w:tc>
          <w:tcPr>
            <w:tcW w:w="993" w:type="dxa"/>
            <w:vAlign w:val="center"/>
          </w:tcPr>
          <w:p w14:paraId="6746EFA3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6</w:t>
            </w:r>
          </w:p>
        </w:tc>
        <w:tc>
          <w:tcPr>
            <w:tcW w:w="1134" w:type="dxa"/>
            <w:vAlign w:val="center"/>
          </w:tcPr>
          <w:p w14:paraId="276427D8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5</w:t>
            </w:r>
          </w:p>
        </w:tc>
        <w:tc>
          <w:tcPr>
            <w:tcW w:w="4110" w:type="dxa"/>
          </w:tcPr>
          <w:p w14:paraId="485944F6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Medicus</w:t>
            </w:r>
            <w:proofErr w:type="spellEnd"/>
            <w:r w:rsidRPr="00337D92">
              <w:t xml:space="preserve"> Sp z o.o. S.K.A.</w:t>
            </w:r>
          </w:p>
          <w:p w14:paraId="23B773C0" w14:textId="77777777" w:rsidR="004010FF" w:rsidRPr="00337D92" w:rsidRDefault="004010FF" w:rsidP="00BF2408">
            <w:r w:rsidRPr="00337D92">
              <w:t xml:space="preserve">ul. Browarowa 21 </w:t>
            </w:r>
          </w:p>
          <w:p w14:paraId="4FE0532F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43-100 Tychy</w:t>
            </w:r>
          </w:p>
        </w:tc>
        <w:tc>
          <w:tcPr>
            <w:tcW w:w="2835" w:type="dxa"/>
            <w:vAlign w:val="center"/>
          </w:tcPr>
          <w:p w14:paraId="6BE40205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12 216.96 zł</w:t>
            </w:r>
          </w:p>
        </w:tc>
      </w:tr>
      <w:tr w:rsidR="004010FF" w:rsidRPr="00337D92" w14:paraId="07AAA394" w14:textId="77777777" w:rsidTr="00337D92">
        <w:tc>
          <w:tcPr>
            <w:tcW w:w="993" w:type="dxa"/>
            <w:vAlign w:val="center"/>
          </w:tcPr>
          <w:p w14:paraId="01F5103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6</w:t>
            </w:r>
          </w:p>
        </w:tc>
        <w:tc>
          <w:tcPr>
            <w:tcW w:w="1134" w:type="dxa"/>
            <w:vAlign w:val="center"/>
          </w:tcPr>
          <w:p w14:paraId="317AAC26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6</w:t>
            </w:r>
          </w:p>
        </w:tc>
        <w:tc>
          <w:tcPr>
            <w:tcW w:w="4110" w:type="dxa"/>
          </w:tcPr>
          <w:p w14:paraId="4A2AF5D0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Medicus</w:t>
            </w:r>
            <w:proofErr w:type="spellEnd"/>
            <w:r w:rsidRPr="00337D92">
              <w:t xml:space="preserve"> Sp z o.o. S.K.A.</w:t>
            </w:r>
          </w:p>
          <w:p w14:paraId="6D250C65" w14:textId="77777777" w:rsidR="004010FF" w:rsidRPr="00337D92" w:rsidRDefault="004010FF" w:rsidP="00BF2408">
            <w:r w:rsidRPr="00337D92">
              <w:t xml:space="preserve">ul. Browarowa 21 </w:t>
            </w:r>
          </w:p>
          <w:p w14:paraId="415964BE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43-100 Tychy</w:t>
            </w:r>
          </w:p>
        </w:tc>
        <w:tc>
          <w:tcPr>
            <w:tcW w:w="2835" w:type="dxa"/>
            <w:vAlign w:val="center"/>
          </w:tcPr>
          <w:p w14:paraId="1D7AB626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3 106.08 zł</w:t>
            </w:r>
          </w:p>
        </w:tc>
      </w:tr>
      <w:tr w:rsidR="004010FF" w:rsidRPr="00337D92" w14:paraId="24D72C0B" w14:textId="77777777" w:rsidTr="00337D92">
        <w:tc>
          <w:tcPr>
            <w:tcW w:w="993" w:type="dxa"/>
            <w:vAlign w:val="center"/>
          </w:tcPr>
          <w:p w14:paraId="38521B17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7</w:t>
            </w:r>
          </w:p>
        </w:tc>
        <w:tc>
          <w:tcPr>
            <w:tcW w:w="1134" w:type="dxa"/>
            <w:vAlign w:val="center"/>
          </w:tcPr>
          <w:p w14:paraId="40E60F48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33</w:t>
            </w:r>
          </w:p>
        </w:tc>
        <w:tc>
          <w:tcPr>
            <w:tcW w:w="4110" w:type="dxa"/>
          </w:tcPr>
          <w:p w14:paraId="54E51366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Coloplast</w:t>
            </w:r>
            <w:proofErr w:type="spellEnd"/>
            <w:r w:rsidRPr="00337D92">
              <w:t xml:space="preserve"> Sp. z o.o.</w:t>
            </w:r>
          </w:p>
          <w:p w14:paraId="73260C83" w14:textId="77777777" w:rsidR="004010FF" w:rsidRPr="00337D92" w:rsidRDefault="004010FF" w:rsidP="00BF2408">
            <w:r w:rsidRPr="00337D92">
              <w:t xml:space="preserve">ul. Inflancka 4 </w:t>
            </w:r>
          </w:p>
          <w:p w14:paraId="15BB0357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00-189 Warszawa</w:t>
            </w:r>
          </w:p>
        </w:tc>
        <w:tc>
          <w:tcPr>
            <w:tcW w:w="2835" w:type="dxa"/>
            <w:vAlign w:val="center"/>
          </w:tcPr>
          <w:p w14:paraId="427BDCEC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30 780.00 zł</w:t>
            </w:r>
          </w:p>
        </w:tc>
      </w:tr>
      <w:tr w:rsidR="004010FF" w:rsidRPr="00337D92" w14:paraId="473D7883" w14:textId="77777777" w:rsidTr="00337D92">
        <w:tc>
          <w:tcPr>
            <w:tcW w:w="993" w:type="dxa"/>
            <w:vAlign w:val="center"/>
          </w:tcPr>
          <w:p w14:paraId="6DC16175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8</w:t>
            </w:r>
          </w:p>
        </w:tc>
        <w:tc>
          <w:tcPr>
            <w:tcW w:w="1134" w:type="dxa"/>
            <w:vAlign w:val="center"/>
          </w:tcPr>
          <w:p w14:paraId="2EC4BFF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36</w:t>
            </w:r>
          </w:p>
        </w:tc>
        <w:tc>
          <w:tcPr>
            <w:tcW w:w="4110" w:type="dxa"/>
          </w:tcPr>
          <w:p w14:paraId="4D042C89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Rovers</w:t>
            </w:r>
            <w:proofErr w:type="spellEnd"/>
            <w:r w:rsidRPr="00337D92">
              <w:t xml:space="preserve"> Polska Sp. z o.o.</w:t>
            </w:r>
          </w:p>
          <w:p w14:paraId="342D4F26" w14:textId="77777777" w:rsidR="004010FF" w:rsidRPr="00337D92" w:rsidRDefault="004010FF" w:rsidP="00BF2408">
            <w:proofErr w:type="spellStart"/>
            <w:r w:rsidRPr="00337D92">
              <w:t>ul.Stołeczna</w:t>
            </w:r>
            <w:proofErr w:type="spellEnd"/>
            <w:r w:rsidRPr="00337D92">
              <w:t xml:space="preserve"> 10 </w:t>
            </w:r>
          </w:p>
          <w:p w14:paraId="4942344E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05-501 Piaseczno</w:t>
            </w:r>
          </w:p>
        </w:tc>
        <w:tc>
          <w:tcPr>
            <w:tcW w:w="2835" w:type="dxa"/>
            <w:vAlign w:val="center"/>
          </w:tcPr>
          <w:p w14:paraId="0BDD6377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27 000.00 zł</w:t>
            </w:r>
          </w:p>
        </w:tc>
      </w:tr>
      <w:tr w:rsidR="004010FF" w:rsidRPr="00337D92" w14:paraId="5E03A9A2" w14:textId="77777777" w:rsidTr="00337D92">
        <w:tc>
          <w:tcPr>
            <w:tcW w:w="993" w:type="dxa"/>
            <w:vAlign w:val="center"/>
          </w:tcPr>
          <w:p w14:paraId="1C4520D8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9</w:t>
            </w:r>
          </w:p>
        </w:tc>
        <w:tc>
          <w:tcPr>
            <w:tcW w:w="1134" w:type="dxa"/>
            <w:vAlign w:val="center"/>
          </w:tcPr>
          <w:p w14:paraId="2309BD7C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</w:t>
            </w:r>
          </w:p>
        </w:tc>
        <w:tc>
          <w:tcPr>
            <w:tcW w:w="4110" w:type="dxa"/>
          </w:tcPr>
          <w:p w14:paraId="47B70EAB" w14:textId="77777777" w:rsidR="004010FF" w:rsidRPr="00337D92" w:rsidRDefault="004010FF" w:rsidP="00BF2408">
            <w:pPr>
              <w:spacing w:before="80"/>
            </w:pPr>
            <w:r w:rsidRPr="00337D92">
              <w:t>Cook Medical sp. z o.o.</w:t>
            </w:r>
          </w:p>
          <w:p w14:paraId="54BAA10B" w14:textId="77777777" w:rsidR="004010FF" w:rsidRPr="00337D92" w:rsidRDefault="004010FF" w:rsidP="00BF2408">
            <w:r w:rsidRPr="00337D92">
              <w:t xml:space="preserve">Rondo Daszyńskiego 2B </w:t>
            </w:r>
          </w:p>
          <w:p w14:paraId="16C1048E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00-843 Warszawa</w:t>
            </w:r>
          </w:p>
        </w:tc>
        <w:tc>
          <w:tcPr>
            <w:tcW w:w="2835" w:type="dxa"/>
            <w:vAlign w:val="center"/>
          </w:tcPr>
          <w:p w14:paraId="05D88219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16 200.00 zł</w:t>
            </w:r>
          </w:p>
        </w:tc>
      </w:tr>
      <w:tr w:rsidR="004010FF" w:rsidRPr="00337D92" w14:paraId="719A1E22" w14:textId="77777777" w:rsidTr="00337D92">
        <w:tc>
          <w:tcPr>
            <w:tcW w:w="993" w:type="dxa"/>
            <w:vAlign w:val="center"/>
          </w:tcPr>
          <w:p w14:paraId="4D8FA0AA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9</w:t>
            </w:r>
          </w:p>
        </w:tc>
        <w:tc>
          <w:tcPr>
            <w:tcW w:w="1134" w:type="dxa"/>
            <w:vAlign w:val="center"/>
          </w:tcPr>
          <w:p w14:paraId="1A137A6B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9</w:t>
            </w:r>
          </w:p>
        </w:tc>
        <w:tc>
          <w:tcPr>
            <w:tcW w:w="4110" w:type="dxa"/>
          </w:tcPr>
          <w:p w14:paraId="784C1A7B" w14:textId="77777777" w:rsidR="004010FF" w:rsidRPr="00337D92" w:rsidRDefault="004010FF" w:rsidP="00BF2408">
            <w:pPr>
              <w:spacing w:before="80"/>
            </w:pPr>
            <w:r w:rsidRPr="00337D92">
              <w:t>Cook Medical sp. z o.o.</w:t>
            </w:r>
          </w:p>
          <w:p w14:paraId="1AA0E90E" w14:textId="77777777" w:rsidR="004010FF" w:rsidRPr="00337D92" w:rsidRDefault="004010FF" w:rsidP="00BF2408">
            <w:r w:rsidRPr="00337D92">
              <w:t xml:space="preserve">Rondo Daszyńskiego 2B </w:t>
            </w:r>
          </w:p>
          <w:p w14:paraId="2A19880B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00-843 Warszawa</w:t>
            </w:r>
          </w:p>
        </w:tc>
        <w:tc>
          <w:tcPr>
            <w:tcW w:w="2835" w:type="dxa"/>
            <w:vAlign w:val="center"/>
          </w:tcPr>
          <w:p w14:paraId="3084CC3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64 800.00 zł</w:t>
            </w:r>
          </w:p>
        </w:tc>
      </w:tr>
      <w:tr w:rsidR="004010FF" w:rsidRPr="00337D92" w14:paraId="015A46D6" w14:textId="77777777" w:rsidTr="00337D92">
        <w:tc>
          <w:tcPr>
            <w:tcW w:w="993" w:type="dxa"/>
            <w:vAlign w:val="center"/>
          </w:tcPr>
          <w:p w14:paraId="4082F03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9</w:t>
            </w:r>
          </w:p>
        </w:tc>
        <w:tc>
          <w:tcPr>
            <w:tcW w:w="1134" w:type="dxa"/>
            <w:vAlign w:val="center"/>
          </w:tcPr>
          <w:p w14:paraId="7A4757F5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34</w:t>
            </w:r>
          </w:p>
        </w:tc>
        <w:tc>
          <w:tcPr>
            <w:tcW w:w="4110" w:type="dxa"/>
          </w:tcPr>
          <w:p w14:paraId="1E063F40" w14:textId="77777777" w:rsidR="004010FF" w:rsidRPr="00337D92" w:rsidRDefault="004010FF" w:rsidP="00BF2408">
            <w:pPr>
              <w:spacing w:before="80"/>
            </w:pPr>
            <w:r w:rsidRPr="00337D92">
              <w:t>Cook Medical sp. z o.o.</w:t>
            </w:r>
          </w:p>
          <w:p w14:paraId="70B54DCB" w14:textId="77777777" w:rsidR="004010FF" w:rsidRPr="00337D92" w:rsidRDefault="004010FF" w:rsidP="00BF2408">
            <w:r w:rsidRPr="00337D92">
              <w:t xml:space="preserve">Rondo Daszyńskiego 2B </w:t>
            </w:r>
          </w:p>
          <w:p w14:paraId="767652E3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00-843 Warszawa</w:t>
            </w:r>
          </w:p>
        </w:tc>
        <w:tc>
          <w:tcPr>
            <w:tcW w:w="2835" w:type="dxa"/>
            <w:vAlign w:val="center"/>
          </w:tcPr>
          <w:p w14:paraId="3456CF45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15 120.00 zł</w:t>
            </w:r>
          </w:p>
        </w:tc>
      </w:tr>
      <w:tr w:rsidR="004010FF" w:rsidRPr="00337D92" w14:paraId="36CF4778" w14:textId="77777777" w:rsidTr="00337D92">
        <w:tc>
          <w:tcPr>
            <w:tcW w:w="993" w:type="dxa"/>
            <w:vAlign w:val="center"/>
          </w:tcPr>
          <w:p w14:paraId="7F5C3F21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9</w:t>
            </w:r>
          </w:p>
        </w:tc>
        <w:tc>
          <w:tcPr>
            <w:tcW w:w="1134" w:type="dxa"/>
            <w:vAlign w:val="center"/>
          </w:tcPr>
          <w:p w14:paraId="10EEC875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43</w:t>
            </w:r>
          </w:p>
        </w:tc>
        <w:tc>
          <w:tcPr>
            <w:tcW w:w="4110" w:type="dxa"/>
          </w:tcPr>
          <w:p w14:paraId="338CEC13" w14:textId="77777777" w:rsidR="004010FF" w:rsidRPr="00337D92" w:rsidRDefault="004010FF" w:rsidP="00BF2408">
            <w:pPr>
              <w:spacing w:before="80"/>
            </w:pPr>
            <w:r w:rsidRPr="00337D92">
              <w:t>Cook Medical sp. z o.o.</w:t>
            </w:r>
          </w:p>
          <w:p w14:paraId="404957E3" w14:textId="77777777" w:rsidR="004010FF" w:rsidRPr="00337D92" w:rsidRDefault="004010FF" w:rsidP="00BF2408">
            <w:r w:rsidRPr="00337D92">
              <w:t xml:space="preserve">Rondo Daszyńskiego 2B </w:t>
            </w:r>
          </w:p>
          <w:p w14:paraId="58BD8823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00-843 Warszawa</w:t>
            </w:r>
          </w:p>
        </w:tc>
        <w:tc>
          <w:tcPr>
            <w:tcW w:w="2835" w:type="dxa"/>
            <w:vAlign w:val="center"/>
          </w:tcPr>
          <w:p w14:paraId="7A1C9D66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623 527.20 zł</w:t>
            </w:r>
          </w:p>
        </w:tc>
      </w:tr>
      <w:tr w:rsidR="004010FF" w:rsidRPr="00337D92" w14:paraId="4897C60C" w14:textId="77777777" w:rsidTr="00337D92">
        <w:tc>
          <w:tcPr>
            <w:tcW w:w="993" w:type="dxa"/>
            <w:vAlign w:val="center"/>
          </w:tcPr>
          <w:p w14:paraId="48F59259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10</w:t>
            </w:r>
          </w:p>
        </w:tc>
        <w:tc>
          <w:tcPr>
            <w:tcW w:w="1134" w:type="dxa"/>
            <w:vAlign w:val="center"/>
          </w:tcPr>
          <w:p w14:paraId="0FFC2C5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33</w:t>
            </w:r>
          </w:p>
        </w:tc>
        <w:tc>
          <w:tcPr>
            <w:tcW w:w="4110" w:type="dxa"/>
          </w:tcPr>
          <w:p w14:paraId="583CB395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Teleflex</w:t>
            </w:r>
            <w:proofErr w:type="spellEnd"/>
            <w:r w:rsidRPr="00337D92">
              <w:t xml:space="preserve"> Polska sp. z o.o.</w:t>
            </w:r>
          </w:p>
          <w:p w14:paraId="2BC22FA6" w14:textId="77777777" w:rsidR="004010FF" w:rsidRPr="00337D92" w:rsidRDefault="004010FF" w:rsidP="00BF2408">
            <w:r w:rsidRPr="00337D92">
              <w:t xml:space="preserve">ul. Żwirki i Wigury 16A </w:t>
            </w:r>
          </w:p>
          <w:p w14:paraId="53AAC8F2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02-092 Warszawa</w:t>
            </w:r>
          </w:p>
        </w:tc>
        <w:tc>
          <w:tcPr>
            <w:tcW w:w="2835" w:type="dxa"/>
            <w:vAlign w:val="center"/>
          </w:tcPr>
          <w:p w14:paraId="59EBDD5B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30 240.00 zł</w:t>
            </w:r>
          </w:p>
        </w:tc>
      </w:tr>
      <w:tr w:rsidR="004010FF" w:rsidRPr="00337D92" w14:paraId="7C30AC24" w14:textId="77777777" w:rsidTr="00337D92">
        <w:tc>
          <w:tcPr>
            <w:tcW w:w="993" w:type="dxa"/>
            <w:vAlign w:val="center"/>
          </w:tcPr>
          <w:p w14:paraId="019599F9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11</w:t>
            </w:r>
          </w:p>
        </w:tc>
        <w:tc>
          <w:tcPr>
            <w:tcW w:w="1134" w:type="dxa"/>
            <w:vAlign w:val="center"/>
          </w:tcPr>
          <w:p w14:paraId="6340903D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39</w:t>
            </w:r>
          </w:p>
        </w:tc>
        <w:tc>
          <w:tcPr>
            <w:tcW w:w="4110" w:type="dxa"/>
          </w:tcPr>
          <w:p w14:paraId="3EEA6980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Medicom</w:t>
            </w:r>
            <w:proofErr w:type="spellEnd"/>
            <w:r w:rsidRPr="00337D92">
              <w:t xml:space="preserve"> Sp. z o.o.</w:t>
            </w:r>
          </w:p>
          <w:p w14:paraId="41DE23AC" w14:textId="77777777" w:rsidR="004010FF" w:rsidRPr="00337D92" w:rsidRDefault="004010FF" w:rsidP="00BF2408">
            <w:r w:rsidRPr="00337D92">
              <w:t xml:space="preserve">ul. M. Skłodowskiej - Curie 34 </w:t>
            </w:r>
          </w:p>
          <w:p w14:paraId="020B64F7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41-819 Zabrze</w:t>
            </w:r>
          </w:p>
        </w:tc>
        <w:tc>
          <w:tcPr>
            <w:tcW w:w="2835" w:type="dxa"/>
            <w:vAlign w:val="center"/>
          </w:tcPr>
          <w:p w14:paraId="0A2D054A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23 598.00 zł</w:t>
            </w:r>
          </w:p>
        </w:tc>
      </w:tr>
      <w:tr w:rsidR="004010FF" w:rsidRPr="00337D92" w14:paraId="43429E85" w14:textId="77777777" w:rsidTr="00337D92">
        <w:tc>
          <w:tcPr>
            <w:tcW w:w="993" w:type="dxa"/>
            <w:vAlign w:val="center"/>
          </w:tcPr>
          <w:p w14:paraId="7248E41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12</w:t>
            </w:r>
          </w:p>
        </w:tc>
        <w:tc>
          <w:tcPr>
            <w:tcW w:w="1134" w:type="dxa"/>
            <w:vAlign w:val="center"/>
          </w:tcPr>
          <w:p w14:paraId="716437F9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9</w:t>
            </w:r>
          </w:p>
        </w:tc>
        <w:tc>
          <w:tcPr>
            <w:tcW w:w="4110" w:type="dxa"/>
          </w:tcPr>
          <w:p w14:paraId="2CC44D02" w14:textId="77777777" w:rsidR="004010FF" w:rsidRPr="00337D92" w:rsidRDefault="004010FF" w:rsidP="00BF2408">
            <w:pPr>
              <w:spacing w:before="80"/>
            </w:pPr>
            <w:r w:rsidRPr="00337D92">
              <w:t>SUN-MED Spółka Cywilna</w:t>
            </w:r>
          </w:p>
          <w:p w14:paraId="01CB21D1" w14:textId="77777777" w:rsidR="004010FF" w:rsidRPr="00337D92" w:rsidRDefault="004010FF" w:rsidP="00BF2408">
            <w:r w:rsidRPr="00337D92">
              <w:t xml:space="preserve">ul. Franciszkańska 104/112 </w:t>
            </w:r>
          </w:p>
          <w:p w14:paraId="68DD0B77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91-845 Łódź</w:t>
            </w:r>
          </w:p>
        </w:tc>
        <w:tc>
          <w:tcPr>
            <w:tcW w:w="2835" w:type="dxa"/>
            <w:vAlign w:val="center"/>
          </w:tcPr>
          <w:p w14:paraId="030DCB73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36 450.00 zł</w:t>
            </w:r>
          </w:p>
        </w:tc>
      </w:tr>
      <w:tr w:rsidR="004010FF" w:rsidRPr="00337D92" w14:paraId="48B698E7" w14:textId="77777777" w:rsidTr="00337D92">
        <w:tc>
          <w:tcPr>
            <w:tcW w:w="993" w:type="dxa"/>
            <w:vAlign w:val="center"/>
          </w:tcPr>
          <w:p w14:paraId="6DC82072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12</w:t>
            </w:r>
          </w:p>
        </w:tc>
        <w:tc>
          <w:tcPr>
            <w:tcW w:w="1134" w:type="dxa"/>
            <w:vAlign w:val="center"/>
          </w:tcPr>
          <w:p w14:paraId="319194E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13</w:t>
            </w:r>
          </w:p>
        </w:tc>
        <w:tc>
          <w:tcPr>
            <w:tcW w:w="4110" w:type="dxa"/>
          </w:tcPr>
          <w:p w14:paraId="390918BC" w14:textId="77777777" w:rsidR="004010FF" w:rsidRPr="00337D92" w:rsidRDefault="004010FF" w:rsidP="00BF2408">
            <w:pPr>
              <w:spacing w:before="80"/>
            </w:pPr>
            <w:r w:rsidRPr="00337D92">
              <w:t>SUN-MED Spółka Cywilna</w:t>
            </w:r>
          </w:p>
          <w:p w14:paraId="2D06C974" w14:textId="77777777" w:rsidR="004010FF" w:rsidRPr="00337D92" w:rsidRDefault="004010FF" w:rsidP="00BF2408">
            <w:r w:rsidRPr="00337D92">
              <w:t xml:space="preserve">ul. Franciszkańska 104/112 </w:t>
            </w:r>
          </w:p>
          <w:p w14:paraId="786B22DB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91-845 Łódź</w:t>
            </w:r>
          </w:p>
        </w:tc>
        <w:tc>
          <w:tcPr>
            <w:tcW w:w="2835" w:type="dxa"/>
            <w:vAlign w:val="center"/>
          </w:tcPr>
          <w:p w14:paraId="412522D8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116 640.00 zł</w:t>
            </w:r>
          </w:p>
        </w:tc>
      </w:tr>
      <w:tr w:rsidR="004010FF" w:rsidRPr="00337D92" w14:paraId="43F4001F" w14:textId="77777777" w:rsidTr="00337D92">
        <w:tc>
          <w:tcPr>
            <w:tcW w:w="993" w:type="dxa"/>
            <w:vAlign w:val="center"/>
          </w:tcPr>
          <w:p w14:paraId="2014A6F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12</w:t>
            </w:r>
          </w:p>
        </w:tc>
        <w:tc>
          <w:tcPr>
            <w:tcW w:w="1134" w:type="dxa"/>
            <w:vAlign w:val="center"/>
          </w:tcPr>
          <w:p w14:paraId="53572647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19</w:t>
            </w:r>
          </w:p>
        </w:tc>
        <w:tc>
          <w:tcPr>
            <w:tcW w:w="4110" w:type="dxa"/>
          </w:tcPr>
          <w:p w14:paraId="516460FC" w14:textId="77777777" w:rsidR="004010FF" w:rsidRPr="00337D92" w:rsidRDefault="004010FF" w:rsidP="00BF2408">
            <w:pPr>
              <w:spacing w:before="80"/>
            </w:pPr>
            <w:r w:rsidRPr="00337D92">
              <w:t>SUN-MED Spółka Cywilna</w:t>
            </w:r>
          </w:p>
          <w:p w14:paraId="12E992AB" w14:textId="77777777" w:rsidR="004010FF" w:rsidRPr="00337D92" w:rsidRDefault="004010FF" w:rsidP="00BF2408">
            <w:r w:rsidRPr="00337D92">
              <w:t xml:space="preserve">ul. Franciszkańska 104/112 </w:t>
            </w:r>
          </w:p>
          <w:p w14:paraId="25AC6BE9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lastRenderedPageBreak/>
              <w:t>91-845 Łódź</w:t>
            </w:r>
          </w:p>
        </w:tc>
        <w:tc>
          <w:tcPr>
            <w:tcW w:w="2835" w:type="dxa"/>
            <w:vAlign w:val="center"/>
          </w:tcPr>
          <w:p w14:paraId="62B48F8D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lastRenderedPageBreak/>
              <w:t>16 848.00 zł</w:t>
            </w:r>
          </w:p>
        </w:tc>
      </w:tr>
      <w:tr w:rsidR="004010FF" w:rsidRPr="00337D92" w14:paraId="6FEBABC6" w14:textId="77777777" w:rsidTr="00337D92">
        <w:tc>
          <w:tcPr>
            <w:tcW w:w="993" w:type="dxa"/>
            <w:vAlign w:val="center"/>
          </w:tcPr>
          <w:p w14:paraId="02B56E52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12</w:t>
            </w:r>
          </w:p>
        </w:tc>
        <w:tc>
          <w:tcPr>
            <w:tcW w:w="1134" w:type="dxa"/>
            <w:vAlign w:val="center"/>
          </w:tcPr>
          <w:p w14:paraId="0555F717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32</w:t>
            </w:r>
          </w:p>
        </w:tc>
        <w:tc>
          <w:tcPr>
            <w:tcW w:w="4110" w:type="dxa"/>
          </w:tcPr>
          <w:p w14:paraId="4DF4E2C8" w14:textId="77777777" w:rsidR="004010FF" w:rsidRPr="00337D92" w:rsidRDefault="004010FF" w:rsidP="00BF2408">
            <w:pPr>
              <w:spacing w:before="80"/>
            </w:pPr>
            <w:r w:rsidRPr="00337D92">
              <w:t>SUN-MED Spółka Cywilna</w:t>
            </w:r>
          </w:p>
          <w:p w14:paraId="46ACF0AF" w14:textId="77777777" w:rsidR="004010FF" w:rsidRPr="00337D92" w:rsidRDefault="004010FF" w:rsidP="00BF2408">
            <w:r w:rsidRPr="00337D92">
              <w:t xml:space="preserve">ul. Franciszkańska 104/112 </w:t>
            </w:r>
          </w:p>
          <w:p w14:paraId="739A328D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91-845 Łódź</w:t>
            </w:r>
          </w:p>
        </w:tc>
        <w:tc>
          <w:tcPr>
            <w:tcW w:w="2835" w:type="dxa"/>
            <w:vAlign w:val="center"/>
          </w:tcPr>
          <w:p w14:paraId="7D924846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59 745.60 zł</w:t>
            </w:r>
          </w:p>
        </w:tc>
      </w:tr>
      <w:tr w:rsidR="004010FF" w:rsidRPr="00337D92" w14:paraId="51E22886" w14:textId="77777777" w:rsidTr="00337D92">
        <w:tc>
          <w:tcPr>
            <w:tcW w:w="993" w:type="dxa"/>
            <w:vAlign w:val="center"/>
          </w:tcPr>
          <w:p w14:paraId="3F29BEF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12</w:t>
            </w:r>
          </w:p>
        </w:tc>
        <w:tc>
          <w:tcPr>
            <w:tcW w:w="1134" w:type="dxa"/>
            <w:vAlign w:val="center"/>
          </w:tcPr>
          <w:p w14:paraId="3F90FE0D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37</w:t>
            </w:r>
          </w:p>
        </w:tc>
        <w:tc>
          <w:tcPr>
            <w:tcW w:w="4110" w:type="dxa"/>
          </w:tcPr>
          <w:p w14:paraId="386F0227" w14:textId="77777777" w:rsidR="004010FF" w:rsidRPr="00337D92" w:rsidRDefault="004010FF" w:rsidP="00BF2408">
            <w:pPr>
              <w:spacing w:before="80"/>
            </w:pPr>
            <w:r w:rsidRPr="00337D92">
              <w:t>SUN-MED Spółka Cywilna</w:t>
            </w:r>
          </w:p>
          <w:p w14:paraId="15B26C4F" w14:textId="77777777" w:rsidR="004010FF" w:rsidRPr="00337D92" w:rsidRDefault="004010FF" w:rsidP="00BF2408">
            <w:r w:rsidRPr="00337D92">
              <w:t xml:space="preserve">ul. Franciszkańska 104/112 </w:t>
            </w:r>
          </w:p>
          <w:p w14:paraId="78F1D9E1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91-845 Łódź</w:t>
            </w:r>
          </w:p>
        </w:tc>
        <w:tc>
          <w:tcPr>
            <w:tcW w:w="2835" w:type="dxa"/>
            <w:vAlign w:val="center"/>
          </w:tcPr>
          <w:p w14:paraId="71407C01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67 392.00 zł</w:t>
            </w:r>
          </w:p>
        </w:tc>
      </w:tr>
      <w:tr w:rsidR="004010FF" w:rsidRPr="00337D92" w14:paraId="14C59EF7" w14:textId="77777777" w:rsidTr="00337D92">
        <w:tc>
          <w:tcPr>
            <w:tcW w:w="993" w:type="dxa"/>
            <w:vAlign w:val="center"/>
          </w:tcPr>
          <w:p w14:paraId="6C3987C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13</w:t>
            </w:r>
          </w:p>
        </w:tc>
        <w:tc>
          <w:tcPr>
            <w:tcW w:w="1134" w:type="dxa"/>
            <w:vAlign w:val="center"/>
          </w:tcPr>
          <w:p w14:paraId="7619C03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31</w:t>
            </w:r>
          </w:p>
        </w:tc>
        <w:tc>
          <w:tcPr>
            <w:tcW w:w="4110" w:type="dxa"/>
          </w:tcPr>
          <w:p w14:paraId="54F0EF27" w14:textId="77777777" w:rsidR="004010FF" w:rsidRPr="00337D92" w:rsidRDefault="004010FF" w:rsidP="00BF2408">
            <w:pPr>
              <w:spacing w:before="80"/>
            </w:pPr>
            <w:r w:rsidRPr="00337D92">
              <w:t>Mar-</w:t>
            </w:r>
            <w:proofErr w:type="spellStart"/>
            <w:r w:rsidRPr="00337D92">
              <w:t>Four</w:t>
            </w:r>
            <w:proofErr w:type="spellEnd"/>
            <w:r w:rsidRPr="00337D92">
              <w:t xml:space="preserve"> Siekierska, </w:t>
            </w:r>
            <w:proofErr w:type="spellStart"/>
            <w:r w:rsidRPr="00337D92">
              <w:t>Titienko</w:t>
            </w:r>
            <w:proofErr w:type="spellEnd"/>
            <w:r w:rsidRPr="00337D92">
              <w:t xml:space="preserve"> spółka cywilna</w:t>
            </w:r>
          </w:p>
          <w:p w14:paraId="3A1382E9" w14:textId="77777777" w:rsidR="004010FF" w:rsidRPr="00337D92" w:rsidRDefault="004010FF" w:rsidP="00BF2408">
            <w:r w:rsidRPr="00337D92">
              <w:t xml:space="preserve">ul. SREBRZYŃSKA 5/7 </w:t>
            </w:r>
          </w:p>
          <w:p w14:paraId="1991F306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95-050 KONSTANTYNÓW ŁÓDZKI</w:t>
            </w:r>
          </w:p>
        </w:tc>
        <w:tc>
          <w:tcPr>
            <w:tcW w:w="2835" w:type="dxa"/>
            <w:vAlign w:val="center"/>
          </w:tcPr>
          <w:p w14:paraId="0F24E082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6 004.80 zł</w:t>
            </w:r>
          </w:p>
        </w:tc>
      </w:tr>
      <w:tr w:rsidR="004010FF" w:rsidRPr="00337D92" w14:paraId="524C6B51" w14:textId="77777777" w:rsidTr="00337D92">
        <w:tc>
          <w:tcPr>
            <w:tcW w:w="993" w:type="dxa"/>
            <w:vAlign w:val="center"/>
          </w:tcPr>
          <w:p w14:paraId="7C7024FF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14</w:t>
            </w:r>
          </w:p>
        </w:tc>
        <w:tc>
          <w:tcPr>
            <w:tcW w:w="1134" w:type="dxa"/>
            <w:vAlign w:val="center"/>
          </w:tcPr>
          <w:p w14:paraId="75483E79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13</w:t>
            </w:r>
          </w:p>
        </w:tc>
        <w:tc>
          <w:tcPr>
            <w:tcW w:w="4110" w:type="dxa"/>
          </w:tcPr>
          <w:p w14:paraId="6F91A143" w14:textId="77777777" w:rsidR="004010FF" w:rsidRPr="00337D92" w:rsidRDefault="004010FF" w:rsidP="00BF2408">
            <w:pPr>
              <w:spacing w:before="80"/>
            </w:pPr>
            <w:r w:rsidRPr="00337D92">
              <w:t>ALBIS MAZUR Sp. z o.o.</w:t>
            </w:r>
          </w:p>
          <w:p w14:paraId="40E48A8A" w14:textId="77777777" w:rsidR="004010FF" w:rsidRPr="00337D92" w:rsidRDefault="004010FF" w:rsidP="00BF2408">
            <w:r w:rsidRPr="00337D92">
              <w:t xml:space="preserve">ul. Stawiszyńska 10/2 </w:t>
            </w:r>
          </w:p>
          <w:p w14:paraId="1AA3AC13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62-800 Kalisz</w:t>
            </w:r>
          </w:p>
        </w:tc>
        <w:tc>
          <w:tcPr>
            <w:tcW w:w="2835" w:type="dxa"/>
            <w:vAlign w:val="center"/>
          </w:tcPr>
          <w:p w14:paraId="140D0383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111 439.80 zł</w:t>
            </w:r>
          </w:p>
        </w:tc>
      </w:tr>
      <w:tr w:rsidR="004010FF" w:rsidRPr="00337D92" w14:paraId="02718893" w14:textId="77777777" w:rsidTr="00337D92">
        <w:tc>
          <w:tcPr>
            <w:tcW w:w="993" w:type="dxa"/>
            <w:vAlign w:val="center"/>
          </w:tcPr>
          <w:p w14:paraId="58BDDB24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14</w:t>
            </w:r>
          </w:p>
        </w:tc>
        <w:tc>
          <w:tcPr>
            <w:tcW w:w="1134" w:type="dxa"/>
            <w:vAlign w:val="center"/>
          </w:tcPr>
          <w:p w14:paraId="068CD052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36</w:t>
            </w:r>
          </w:p>
        </w:tc>
        <w:tc>
          <w:tcPr>
            <w:tcW w:w="4110" w:type="dxa"/>
          </w:tcPr>
          <w:p w14:paraId="63207DE7" w14:textId="77777777" w:rsidR="004010FF" w:rsidRPr="00337D92" w:rsidRDefault="004010FF" w:rsidP="00BF2408">
            <w:pPr>
              <w:spacing w:before="80"/>
            </w:pPr>
            <w:r w:rsidRPr="00337D92">
              <w:t>ALBIS MAZUR Sp. z o.o.</w:t>
            </w:r>
          </w:p>
          <w:p w14:paraId="708AF5E2" w14:textId="77777777" w:rsidR="004010FF" w:rsidRPr="00337D92" w:rsidRDefault="004010FF" w:rsidP="00BF2408">
            <w:r w:rsidRPr="00337D92">
              <w:t xml:space="preserve">ul. Stawiszyńska 10/2 </w:t>
            </w:r>
          </w:p>
          <w:p w14:paraId="1E07DFAE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62-800 Kalisz</w:t>
            </w:r>
          </w:p>
        </w:tc>
        <w:tc>
          <w:tcPr>
            <w:tcW w:w="2835" w:type="dxa"/>
            <w:vAlign w:val="center"/>
          </w:tcPr>
          <w:p w14:paraId="2F1CE45D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13 500.00 zł</w:t>
            </w:r>
          </w:p>
        </w:tc>
      </w:tr>
      <w:tr w:rsidR="004010FF" w:rsidRPr="00337D92" w14:paraId="09DA5C51" w14:textId="77777777" w:rsidTr="00337D92">
        <w:tc>
          <w:tcPr>
            <w:tcW w:w="993" w:type="dxa"/>
            <w:vAlign w:val="center"/>
          </w:tcPr>
          <w:p w14:paraId="58911923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15</w:t>
            </w:r>
          </w:p>
        </w:tc>
        <w:tc>
          <w:tcPr>
            <w:tcW w:w="1134" w:type="dxa"/>
            <w:vAlign w:val="center"/>
          </w:tcPr>
          <w:p w14:paraId="517E3439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19</w:t>
            </w:r>
          </w:p>
        </w:tc>
        <w:tc>
          <w:tcPr>
            <w:tcW w:w="4110" w:type="dxa"/>
          </w:tcPr>
          <w:p w14:paraId="71A65DC0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Sonologistic</w:t>
            </w:r>
            <w:proofErr w:type="spellEnd"/>
            <w:r w:rsidRPr="00337D92">
              <w:t xml:space="preserve"> Sp. z o.o. Sp. Kom.</w:t>
            </w:r>
          </w:p>
          <w:p w14:paraId="16676FEF" w14:textId="77777777" w:rsidR="004010FF" w:rsidRPr="00337D92" w:rsidRDefault="004010FF" w:rsidP="00BF2408">
            <w:r w:rsidRPr="00337D92">
              <w:t xml:space="preserve">ul. Kresowa 7a </w:t>
            </w:r>
          </w:p>
          <w:p w14:paraId="193DEDEE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22-400 Zamość</w:t>
            </w:r>
          </w:p>
        </w:tc>
        <w:tc>
          <w:tcPr>
            <w:tcW w:w="2835" w:type="dxa"/>
            <w:vAlign w:val="center"/>
          </w:tcPr>
          <w:p w14:paraId="77DD8F96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26 568.00 zł</w:t>
            </w:r>
          </w:p>
        </w:tc>
      </w:tr>
      <w:tr w:rsidR="004010FF" w:rsidRPr="00337D92" w14:paraId="60952500" w14:textId="77777777" w:rsidTr="00337D92">
        <w:tc>
          <w:tcPr>
            <w:tcW w:w="993" w:type="dxa"/>
            <w:vAlign w:val="center"/>
          </w:tcPr>
          <w:p w14:paraId="1914356B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15</w:t>
            </w:r>
          </w:p>
        </w:tc>
        <w:tc>
          <w:tcPr>
            <w:tcW w:w="1134" w:type="dxa"/>
            <w:vAlign w:val="center"/>
          </w:tcPr>
          <w:p w14:paraId="375200DF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37</w:t>
            </w:r>
          </w:p>
        </w:tc>
        <w:tc>
          <w:tcPr>
            <w:tcW w:w="4110" w:type="dxa"/>
          </w:tcPr>
          <w:p w14:paraId="5FF82AED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Sonologistic</w:t>
            </w:r>
            <w:proofErr w:type="spellEnd"/>
            <w:r w:rsidRPr="00337D92">
              <w:t xml:space="preserve"> Sp. z o.o. Sp. Kom.</w:t>
            </w:r>
          </w:p>
          <w:p w14:paraId="4E939D9D" w14:textId="77777777" w:rsidR="004010FF" w:rsidRPr="00337D92" w:rsidRDefault="004010FF" w:rsidP="00BF2408">
            <w:r w:rsidRPr="00337D92">
              <w:t xml:space="preserve">ul. Kresowa 7a </w:t>
            </w:r>
          </w:p>
          <w:p w14:paraId="10126FDF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22-400 Zamość</w:t>
            </w:r>
          </w:p>
        </w:tc>
        <w:tc>
          <w:tcPr>
            <w:tcW w:w="2835" w:type="dxa"/>
            <w:vAlign w:val="center"/>
          </w:tcPr>
          <w:p w14:paraId="2E5A7DB4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75 168.00 zł</w:t>
            </w:r>
          </w:p>
        </w:tc>
      </w:tr>
      <w:tr w:rsidR="004010FF" w:rsidRPr="00337D92" w14:paraId="7F48ED15" w14:textId="77777777" w:rsidTr="00337D92">
        <w:tc>
          <w:tcPr>
            <w:tcW w:w="993" w:type="dxa"/>
            <w:vAlign w:val="center"/>
          </w:tcPr>
          <w:p w14:paraId="54B95D32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16</w:t>
            </w:r>
          </w:p>
        </w:tc>
        <w:tc>
          <w:tcPr>
            <w:tcW w:w="1134" w:type="dxa"/>
            <w:vAlign w:val="center"/>
          </w:tcPr>
          <w:p w14:paraId="66392C17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12</w:t>
            </w:r>
          </w:p>
        </w:tc>
        <w:tc>
          <w:tcPr>
            <w:tcW w:w="4110" w:type="dxa"/>
          </w:tcPr>
          <w:p w14:paraId="3A5D61E5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Medox</w:t>
            </w:r>
            <w:proofErr w:type="spellEnd"/>
            <w:r w:rsidRPr="00337D92">
              <w:t xml:space="preserve"> Pro sp. z o.o., sp. k</w:t>
            </w:r>
          </w:p>
          <w:p w14:paraId="2B816B7B" w14:textId="615B78E2" w:rsidR="004010FF" w:rsidRPr="00337D92" w:rsidRDefault="004010FF" w:rsidP="00BF2408">
            <w:r w:rsidRPr="00337D92">
              <w:t>ul.</w:t>
            </w:r>
            <w:r w:rsidR="00C319EE">
              <w:t xml:space="preserve"> </w:t>
            </w:r>
            <w:r w:rsidRPr="00337D92">
              <w:t xml:space="preserve">Grodzka 20/4 </w:t>
            </w:r>
          </w:p>
          <w:p w14:paraId="1F0506A2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70-560 Szczecin</w:t>
            </w:r>
          </w:p>
        </w:tc>
        <w:tc>
          <w:tcPr>
            <w:tcW w:w="2835" w:type="dxa"/>
            <w:vAlign w:val="center"/>
          </w:tcPr>
          <w:p w14:paraId="1EDC2A21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29 160.00 zł</w:t>
            </w:r>
          </w:p>
        </w:tc>
      </w:tr>
      <w:tr w:rsidR="004010FF" w:rsidRPr="00337D92" w14:paraId="5AD6CF4E" w14:textId="77777777" w:rsidTr="00337D92">
        <w:tc>
          <w:tcPr>
            <w:tcW w:w="993" w:type="dxa"/>
            <w:vAlign w:val="center"/>
          </w:tcPr>
          <w:p w14:paraId="2BBC2834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16</w:t>
            </w:r>
          </w:p>
        </w:tc>
        <w:tc>
          <w:tcPr>
            <w:tcW w:w="1134" w:type="dxa"/>
            <w:vAlign w:val="center"/>
          </w:tcPr>
          <w:p w14:paraId="6C5F2A2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14</w:t>
            </w:r>
          </w:p>
        </w:tc>
        <w:tc>
          <w:tcPr>
            <w:tcW w:w="4110" w:type="dxa"/>
          </w:tcPr>
          <w:p w14:paraId="19E21801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Medox</w:t>
            </w:r>
            <w:proofErr w:type="spellEnd"/>
            <w:r w:rsidRPr="00337D92">
              <w:t xml:space="preserve"> Pro sp. z o.o., sp. k</w:t>
            </w:r>
          </w:p>
          <w:p w14:paraId="11BFAA6B" w14:textId="0D395FE7" w:rsidR="004010FF" w:rsidRPr="00337D92" w:rsidRDefault="004010FF" w:rsidP="00BF2408">
            <w:r w:rsidRPr="00337D92">
              <w:t>ul.</w:t>
            </w:r>
            <w:r w:rsidR="00C319EE">
              <w:t xml:space="preserve"> </w:t>
            </w:r>
            <w:r w:rsidRPr="00337D92">
              <w:t xml:space="preserve">Grodzka 20/4 </w:t>
            </w:r>
          </w:p>
          <w:p w14:paraId="00F98C5D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70-560 Szczecin</w:t>
            </w:r>
          </w:p>
        </w:tc>
        <w:tc>
          <w:tcPr>
            <w:tcW w:w="2835" w:type="dxa"/>
            <w:vAlign w:val="center"/>
          </w:tcPr>
          <w:p w14:paraId="008A75D3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248 832.00 zł</w:t>
            </w:r>
          </w:p>
        </w:tc>
      </w:tr>
      <w:tr w:rsidR="004010FF" w:rsidRPr="00337D92" w14:paraId="14CCE963" w14:textId="77777777" w:rsidTr="00337D92">
        <w:tc>
          <w:tcPr>
            <w:tcW w:w="993" w:type="dxa"/>
            <w:vAlign w:val="center"/>
          </w:tcPr>
          <w:p w14:paraId="7DDBDCC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16</w:t>
            </w:r>
          </w:p>
        </w:tc>
        <w:tc>
          <w:tcPr>
            <w:tcW w:w="1134" w:type="dxa"/>
            <w:vAlign w:val="center"/>
          </w:tcPr>
          <w:p w14:paraId="76B0BB8A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28</w:t>
            </w:r>
          </w:p>
        </w:tc>
        <w:tc>
          <w:tcPr>
            <w:tcW w:w="4110" w:type="dxa"/>
          </w:tcPr>
          <w:p w14:paraId="75179ED5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Medox</w:t>
            </w:r>
            <w:proofErr w:type="spellEnd"/>
            <w:r w:rsidRPr="00337D92">
              <w:t xml:space="preserve"> Pro sp. z o.o., sp. k</w:t>
            </w:r>
          </w:p>
          <w:p w14:paraId="26353B68" w14:textId="6D20E6AC" w:rsidR="004010FF" w:rsidRPr="00337D92" w:rsidRDefault="004010FF" w:rsidP="00BF2408">
            <w:r w:rsidRPr="00337D92">
              <w:t>ul.</w:t>
            </w:r>
            <w:r w:rsidR="00C319EE">
              <w:t xml:space="preserve"> </w:t>
            </w:r>
            <w:r w:rsidRPr="00337D92">
              <w:t xml:space="preserve">Grodzka 20/4 </w:t>
            </w:r>
          </w:p>
          <w:p w14:paraId="6334B928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70-560 Szczecin</w:t>
            </w:r>
          </w:p>
        </w:tc>
        <w:tc>
          <w:tcPr>
            <w:tcW w:w="2835" w:type="dxa"/>
            <w:vAlign w:val="center"/>
          </w:tcPr>
          <w:p w14:paraId="78B00C18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6 912.00 zł</w:t>
            </w:r>
          </w:p>
        </w:tc>
      </w:tr>
      <w:tr w:rsidR="004010FF" w:rsidRPr="00337D92" w14:paraId="674822F7" w14:textId="77777777" w:rsidTr="00337D92">
        <w:tc>
          <w:tcPr>
            <w:tcW w:w="993" w:type="dxa"/>
            <w:vAlign w:val="center"/>
          </w:tcPr>
          <w:p w14:paraId="14222766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16</w:t>
            </w:r>
          </w:p>
        </w:tc>
        <w:tc>
          <w:tcPr>
            <w:tcW w:w="1134" w:type="dxa"/>
            <w:vAlign w:val="center"/>
          </w:tcPr>
          <w:p w14:paraId="7D4E42E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35</w:t>
            </w:r>
          </w:p>
        </w:tc>
        <w:tc>
          <w:tcPr>
            <w:tcW w:w="4110" w:type="dxa"/>
          </w:tcPr>
          <w:p w14:paraId="3E688EE0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Medox</w:t>
            </w:r>
            <w:proofErr w:type="spellEnd"/>
            <w:r w:rsidRPr="00337D92">
              <w:t xml:space="preserve"> Pro sp. z o.o., sp. k</w:t>
            </w:r>
          </w:p>
          <w:p w14:paraId="4C3DF8D2" w14:textId="223E58CF" w:rsidR="004010FF" w:rsidRPr="00337D92" w:rsidRDefault="004010FF" w:rsidP="00BF2408">
            <w:r w:rsidRPr="00337D92">
              <w:t>ul.</w:t>
            </w:r>
            <w:r w:rsidR="00C319EE">
              <w:t xml:space="preserve"> </w:t>
            </w:r>
            <w:r w:rsidRPr="00337D92">
              <w:t xml:space="preserve">Grodzka 20/4 </w:t>
            </w:r>
          </w:p>
          <w:p w14:paraId="007F7B24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70-560 Szczecin</w:t>
            </w:r>
          </w:p>
        </w:tc>
        <w:tc>
          <w:tcPr>
            <w:tcW w:w="2835" w:type="dxa"/>
            <w:vAlign w:val="center"/>
          </w:tcPr>
          <w:p w14:paraId="35A3C84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9 849.60 zł</w:t>
            </w:r>
          </w:p>
        </w:tc>
      </w:tr>
      <w:tr w:rsidR="004010FF" w:rsidRPr="00337D92" w14:paraId="6FD0E656" w14:textId="77777777" w:rsidTr="00337D92">
        <w:tc>
          <w:tcPr>
            <w:tcW w:w="993" w:type="dxa"/>
            <w:vAlign w:val="center"/>
          </w:tcPr>
          <w:p w14:paraId="55723FBC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17</w:t>
            </w:r>
          </w:p>
        </w:tc>
        <w:tc>
          <w:tcPr>
            <w:tcW w:w="1134" w:type="dxa"/>
            <w:vAlign w:val="center"/>
          </w:tcPr>
          <w:p w14:paraId="1B03FF9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31</w:t>
            </w:r>
          </w:p>
        </w:tc>
        <w:tc>
          <w:tcPr>
            <w:tcW w:w="4110" w:type="dxa"/>
          </w:tcPr>
          <w:p w14:paraId="03720E98" w14:textId="77777777" w:rsidR="004010FF" w:rsidRPr="00337D92" w:rsidRDefault="004010FF" w:rsidP="00BF2408">
            <w:pPr>
              <w:spacing w:before="80"/>
            </w:pPr>
            <w:r w:rsidRPr="00337D92">
              <w:t xml:space="preserve">Elektro </w:t>
            </w:r>
            <w:proofErr w:type="spellStart"/>
            <w:r w:rsidRPr="00337D92">
              <w:t>Med</w:t>
            </w:r>
            <w:proofErr w:type="spellEnd"/>
            <w:r w:rsidRPr="00337D92">
              <w:t xml:space="preserve"> Grzegorz </w:t>
            </w:r>
            <w:proofErr w:type="spellStart"/>
            <w:r w:rsidRPr="00337D92">
              <w:t>Pałkowski</w:t>
            </w:r>
            <w:proofErr w:type="spellEnd"/>
          </w:p>
          <w:p w14:paraId="49A6878E" w14:textId="77777777" w:rsidR="004010FF" w:rsidRPr="00337D92" w:rsidRDefault="004010FF" w:rsidP="00BF2408">
            <w:r w:rsidRPr="00337D92">
              <w:t xml:space="preserve">ul. Zabierzowska 11 </w:t>
            </w:r>
          </w:p>
          <w:p w14:paraId="14AB1E1E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32-005 Niepołomice</w:t>
            </w:r>
          </w:p>
        </w:tc>
        <w:tc>
          <w:tcPr>
            <w:tcW w:w="2835" w:type="dxa"/>
            <w:vAlign w:val="center"/>
          </w:tcPr>
          <w:p w14:paraId="03AF1BFA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5 918.40 zł</w:t>
            </w:r>
          </w:p>
        </w:tc>
      </w:tr>
      <w:tr w:rsidR="004010FF" w:rsidRPr="00337D92" w14:paraId="6EEB7200" w14:textId="77777777" w:rsidTr="00337D92">
        <w:tc>
          <w:tcPr>
            <w:tcW w:w="993" w:type="dxa"/>
            <w:vAlign w:val="center"/>
          </w:tcPr>
          <w:p w14:paraId="3C216B0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18</w:t>
            </w:r>
          </w:p>
        </w:tc>
        <w:tc>
          <w:tcPr>
            <w:tcW w:w="1134" w:type="dxa"/>
            <w:vAlign w:val="center"/>
          </w:tcPr>
          <w:p w14:paraId="6912BF48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7</w:t>
            </w:r>
          </w:p>
        </w:tc>
        <w:tc>
          <w:tcPr>
            <w:tcW w:w="4110" w:type="dxa"/>
          </w:tcPr>
          <w:p w14:paraId="0F4116A9" w14:textId="77777777" w:rsidR="004010FF" w:rsidRPr="00337D92" w:rsidRDefault="004010FF" w:rsidP="00BF2408">
            <w:pPr>
              <w:spacing w:before="80"/>
            </w:pPr>
            <w:r w:rsidRPr="00337D92">
              <w:t>SKAMEX Spółka Akcyjna</w:t>
            </w:r>
          </w:p>
          <w:p w14:paraId="4F0EFB47" w14:textId="4CE1CEA5" w:rsidR="004010FF" w:rsidRPr="00337D92" w:rsidRDefault="004010FF" w:rsidP="00BF2408">
            <w:r w:rsidRPr="00337D92">
              <w:t>ul. dr.</w:t>
            </w:r>
            <w:r w:rsidR="00C319EE">
              <w:t xml:space="preserve"> </w:t>
            </w:r>
            <w:r w:rsidRPr="00337D92">
              <w:t xml:space="preserve">Stefana Kopcińskiego 62D </w:t>
            </w:r>
          </w:p>
          <w:p w14:paraId="0CCAC13E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90-032 Łódź</w:t>
            </w:r>
          </w:p>
        </w:tc>
        <w:tc>
          <w:tcPr>
            <w:tcW w:w="2835" w:type="dxa"/>
            <w:vAlign w:val="center"/>
          </w:tcPr>
          <w:p w14:paraId="596410F5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8 640.00 zł</w:t>
            </w:r>
          </w:p>
        </w:tc>
      </w:tr>
      <w:tr w:rsidR="004010FF" w:rsidRPr="00337D92" w14:paraId="078DB96D" w14:textId="77777777" w:rsidTr="00337D92">
        <w:tc>
          <w:tcPr>
            <w:tcW w:w="993" w:type="dxa"/>
            <w:vAlign w:val="center"/>
          </w:tcPr>
          <w:p w14:paraId="59815286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18</w:t>
            </w:r>
          </w:p>
        </w:tc>
        <w:tc>
          <w:tcPr>
            <w:tcW w:w="1134" w:type="dxa"/>
            <w:vAlign w:val="center"/>
          </w:tcPr>
          <w:p w14:paraId="5147C781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9</w:t>
            </w:r>
          </w:p>
        </w:tc>
        <w:tc>
          <w:tcPr>
            <w:tcW w:w="4110" w:type="dxa"/>
          </w:tcPr>
          <w:p w14:paraId="49BD7E1F" w14:textId="77777777" w:rsidR="004010FF" w:rsidRPr="00337D92" w:rsidRDefault="004010FF" w:rsidP="00BF2408">
            <w:pPr>
              <w:spacing w:before="80"/>
            </w:pPr>
            <w:r w:rsidRPr="00337D92">
              <w:t>SKAMEX Spółka Akcyjna</w:t>
            </w:r>
          </w:p>
          <w:p w14:paraId="059C5870" w14:textId="77777777" w:rsidR="004010FF" w:rsidRPr="00337D92" w:rsidRDefault="004010FF" w:rsidP="00BF2408">
            <w:r w:rsidRPr="00337D92">
              <w:t xml:space="preserve">ul. </w:t>
            </w:r>
            <w:proofErr w:type="spellStart"/>
            <w:r w:rsidRPr="00337D92">
              <w:t>dr.Stefana</w:t>
            </w:r>
            <w:proofErr w:type="spellEnd"/>
            <w:r w:rsidRPr="00337D92">
              <w:t xml:space="preserve"> Kopcińskiego 62D </w:t>
            </w:r>
          </w:p>
          <w:p w14:paraId="59F966C0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90-032 Łódź</w:t>
            </w:r>
          </w:p>
        </w:tc>
        <w:tc>
          <w:tcPr>
            <w:tcW w:w="2835" w:type="dxa"/>
            <w:vAlign w:val="center"/>
          </w:tcPr>
          <w:p w14:paraId="4FE7B814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67 230.00 zł</w:t>
            </w:r>
          </w:p>
        </w:tc>
      </w:tr>
      <w:tr w:rsidR="004010FF" w:rsidRPr="00337D92" w14:paraId="1E830416" w14:textId="77777777" w:rsidTr="00337D92">
        <w:tc>
          <w:tcPr>
            <w:tcW w:w="993" w:type="dxa"/>
            <w:vAlign w:val="center"/>
          </w:tcPr>
          <w:p w14:paraId="630F3C2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18</w:t>
            </w:r>
          </w:p>
        </w:tc>
        <w:tc>
          <w:tcPr>
            <w:tcW w:w="1134" w:type="dxa"/>
            <w:vAlign w:val="center"/>
          </w:tcPr>
          <w:p w14:paraId="5A8273EF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20</w:t>
            </w:r>
          </w:p>
        </w:tc>
        <w:tc>
          <w:tcPr>
            <w:tcW w:w="4110" w:type="dxa"/>
          </w:tcPr>
          <w:p w14:paraId="59A68FA2" w14:textId="77777777" w:rsidR="004010FF" w:rsidRPr="00337D92" w:rsidRDefault="004010FF" w:rsidP="00BF2408">
            <w:pPr>
              <w:spacing w:before="80"/>
            </w:pPr>
            <w:r w:rsidRPr="00337D92">
              <w:t>SKAMEX Spółka Akcyjna</w:t>
            </w:r>
          </w:p>
          <w:p w14:paraId="65E124B3" w14:textId="0DC17ACB" w:rsidR="004010FF" w:rsidRPr="00337D92" w:rsidRDefault="004010FF" w:rsidP="00BF2408">
            <w:r w:rsidRPr="00337D92">
              <w:t>ul. dr.</w:t>
            </w:r>
            <w:r w:rsidR="00C319EE">
              <w:t xml:space="preserve"> </w:t>
            </w:r>
            <w:r w:rsidRPr="00337D92">
              <w:t xml:space="preserve">Stefana Kopcińskiego 62D </w:t>
            </w:r>
          </w:p>
          <w:p w14:paraId="0949C19F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90-032 Łódź</w:t>
            </w:r>
          </w:p>
        </w:tc>
        <w:tc>
          <w:tcPr>
            <w:tcW w:w="2835" w:type="dxa"/>
            <w:vAlign w:val="center"/>
          </w:tcPr>
          <w:p w14:paraId="6D959506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38 232.00 zł</w:t>
            </w:r>
          </w:p>
        </w:tc>
      </w:tr>
      <w:tr w:rsidR="004010FF" w:rsidRPr="00337D92" w14:paraId="44A65E30" w14:textId="77777777" w:rsidTr="00337D92">
        <w:tc>
          <w:tcPr>
            <w:tcW w:w="993" w:type="dxa"/>
            <w:vAlign w:val="center"/>
          </w:tcPr>
          <w:p w14:paraId="2340920A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18</w:t>
            </w:r>
          </w:p>
        </w:tc>
        <w:tc>
          <w:tcPr>
            <w:tcW w:w="1134" w:type="dxa"/>
            <w:vAlign w:val="center"/>
          </w:tcPr>
          <w:p w14:paraId="7F2F5F7F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22</w:t>
            </w:r>
          </w:p>
        </w:tc>
        <w:tc>
          <w:tcPr>
            <w:tcW w:w="4110" w:type="dxa"/>
          </w:tcPr>
          <w:p w14:paraId="576F917B" w14:textId="77777777" w:rsidR="004010FF" w:rsidRPr="00337D92" w:rsidRDefault="004010FF" w:rsidP="00BF2408">
            <w:pPr>
              <w:spacing w:before="80"/>
            </w:pPr>
            <w:r w:rsidRPr="00337D92">
              <w:t>SKAMEX Spółka Akcyjna</w:t>
            </w:r>
          </w:p>
          <w:p w14:paraId="6E2D0FBF" w14:textId="03B716ED" w:rsidR="004010FF" w:rsidRPr="00337D92" w:rsidRDefault="004010FF" w:rsidP="00BF2408">
            <w:r w:rsidRPr="00337D92">
              <w:t>ul. dr.</w:t>
            </w:r>
            <w:r w:rsidR="00C319EE">
              <w:t xml:space="preserve"> </w:t>
            </w:r>
            <w:r w:rsidRPr="00337D92">
              <w:t xml:space="preserve">Stefana Kopcińskiego 62D </w:t>
            </w:r>
          </w:p>
          <w:p w14:paraId="51C1FA16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lastRenderedPageBreak/>
              <w:t>90-032 Łódź</w:t>
            </w:r>
          </w:p>
        </w:tc>
        <w:tc>
          <w:tcPr>
            <w:tcW w:w="2835" w:type="dxa"/>
            <w:vAlign w:val="center"/>
          </w:tcPr>
          <w:p w14:paraId="19A406D2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lastRenderedPageBreak/>
              <w:t>22 680.00 zł</w:t>
            </w:r>
          </w:p>
        </w:tc>
      </w:tr>
      <w:tr w:rsidR="004010FF" w:rsidRPr="00337D92" w14:paraId="63E5E0F2" w14:textId="77777777" w:rsidTr="00337D92">
        <w:tc>
          <w:tcPr>
            <w:tcW w:w="993" w:type="dxa"/>
            <w:vAlign w:val="center"/>
          </w:tcPr>
          <w:p w14:paraId="3D781E3F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18</w:t>
            </w:r>
          </w:p>
        </w:tc>
        <w:tc>
          <w:tcPr>
            <w:tcW w:w="1134" w:type="dxa"/>
            <w:vAlign w:val="center"/>
          </w:tcPr>
          <w:p w14:paraId="442D235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24</w:t>
            </w:r>
          </w:p>
        </w:tc>
        <w:tc>
          <w:tcPr>
            <w:tcW w:w="4110" w:type="dxa"/>
          </w:tcPr>
          <w:p w14:paraId="12B09865" w14:textId="77777777" w:rsidR="004010FF" w:rsidRPr="00337D92" w:rsidRDefault="004010FF" w:rsidP="00BF2408">
            <w:pPr>
              <w:spacing w:before="80"/>
            </w:pPr>
            <w:r w:rsidRPr="00337D92">
              <w:t>SKAMEX Spółka Akcyjna</w:t>
            </w:r>
          </w:p>
          <w:p w14:paraId="1BD3167D" w14:textId="21F73FD7" w:rsidR="004010FF" w:rsidRPr="00337D92" w:rsidRDefault="004010FF" w:rsidP="00BF2408">
            <w:r w:rsidRPr="00337D92">
              <w:t>ul. dr.</w:t>
            </w:r>
            <w:r w:rsidR="00C319EE">
              <w:t xml:space="preserve"> </w:t>
            </w:r>
            <w:r w:rsidRPr="00337D92">
              <w:t xml:space="preserve">Stefana Kopcińskiego 62D </w:t>
            </w:r>
          </w:p>
          <w:p w14:paraId="0C126AF1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90-032 Łódź</w:t>
            </w:r>
          </w:p>
        </w:tc>
        <w:tc>
          <w:tcPr>
            <w:tcW w:w="2835" w:type="dxa"/>
            <w:vAlign w:val="center"/>
          </w:tcPr>
          <w:p w14:paraId="399D558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43 092.00 zł</w:t>
            </w:r>
          </w:p>
        </w:tc>
      </w:tr>
      <w:tr w:rsidR="004010FF" w:rsidRPr="00337D92" w14:paraId="42728328" w14:textId="77777777" w:rsidTr="00337D92">
        <w:tc>
          <w:tcPr>
            <w:tcW w:w="993" w:type="dxa"/>
            <w:vAlign w:val="center"/>
          </w:tcPr>
          <w:p w14:paraId="04F38EC4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18</w:t>
            </w:r>
          </w:p>
        </w:tc>
        <w:tc>
          <w:tcPr>
            <w:tcW w:w="1134" w:type="dxa"/>
            <w:vAlign w:val="center"/>
          </w:tcPr>
          <w:p w14:paraId="0EB8A96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29</w:t>
            </w:r>
          </w:p>
        </w:tc>
        <w:tc>
          <w:tcPr>
            <w:tcW w:w="4110" w:type="dxa"/>
          </w:tcPr>
          <w:p w14:paraId="5D48AB97" w14:textId="77777777" w:rsidR="004010FF" w:rsidRPr="00337D92" w:rsidRDefault="004010FF" w:rsidP="00BF2408">
            <w:pPr>
              <w:spacing w:before="80"/>
            </w:pPr>
            <w:r w:rsidRPr="00337D92">
              <w:t>SKAMEX Spółka Akcyjna</w:t>
            </w:r>
          </w:p>
          <w:p w14:paraId="47EB9666" w14:textId="2558E85C" w:rsidR="004010FF" w:rsidRPr="00337D92" w:rsidRDefault="004010FF" w:rsidP="00BF2408">
            <w:r w:rsidRPr="00337D92">
              <w:t>ul. dr.</w:t>
            </w:r>
            <w:r w:rsidR="00C319EE">
              <w:t xml:space="preserve"> </w:t>
            </w:r>
            <w:r w:rsidRPr="00337D92">
              <w:t xml:space="preserve">Stefana Kopcińskiego 62D </w:t>
            </w:r>
          </w:p>
          <w:p w14:paraId="33F59907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90-032 Łódź</w:t>
            </w:r>
          </w:p>
        </w:tc>
        <w:tc>
          <w:tcPr>
            <w:tcW w:w="2835" w:type="dxa"/>
            <w:vAlign w:val="center"/>
          </w:tcPr>
          <w:p w14:paraId="6FFC7071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7 992.00 zł</w:t>
            </w:r>
          </w:p>
        </w:tc>
      </w:tr>
      <w:tr w:rsidR="004010FF" w:rsidRPr="00337D92" w14:paraId="4205FE93" w14:textId="77777777" w:rsidTr="00337D92">
        <w:tc>
          <w:tcPr>
            <w:tcW w:w="993" w:type="dxa"/>
            <w:vAlign w:val="center"/>
          </w:tcPr>
          <w:p w14:paraId="3E1E62C8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19</w:t>
            </w:r>
          </w:p>
        </w:tc>
        <w:tc>
          <w:tcPr>
            <w:tcW w:w="1134" w:type="dxa"/>
            <w:vAlign w:val="center"/>
          </w:tcPr>
          <w:p w14:paraId="2EC076E9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6</w:t>
            </w:r>
          </w:p>
        </w:tc>
        <w:tc>
          <w:tcPr>
            <w:tcW w:w="4110" w:type="dxa"/>
          </w:tcPr>
          <w:p w14:paraId="289EA3D6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Bialmed</w:t>
            </w:r>
            <w:proofErr w:type="spellEnd"/>
            <w:r w:rsidRPr="00337D92">
              <w:t xml:space="preserve"> Sp. z o.o.</w:t>
            </w:r>
          </w:p>
          <w:p w14:paraId="68FFFE64" w14:textId="77777777" w:rsidR="004010FF" w:rsidRPr="00337D92" w:rsidRDefault="004010FF" w:rsidP="00BF2408">
            <w:r w:rsidRPr="00337D92">
              <w:t xml:space="preserve">ul. Kazimierzowska 46/48/35 </w:t>
            </w:r>
          </w:p>
          <w:p w14:paraId="3FCF1E44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02-546 Warszawa</w:t>
            </w:r>
          </w:p>
        </w:tc>
        <w:tc>
          <w:tcPr>
            <w:tcW w:w="2835" w:type="dxa"/>
            <w:vAlign w:val="center"/>
          </w:tcPr>
          <w:p w14:paraId="07C8EBAD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881.28 zł</w:t>
            </w:r>
          </w:p>
        </w:tc>
      </w:tr>
      <w:tr w:rsidR="004010FF" w:rsidRPr="00337D92" w14:paraId="2ABCD25B" w14:textId="77777777" w:rsidTr="00337D92">
        <w:tc>
          <w:tcPr>
            <w:tcW w:w="993" w:type="dxa"/>
            <w:vAlign w:val="center"/>
          </w:tcPr>
          <w:p w14:paraId="7B04261D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19</w:t>
            </w:r>
          </w:p>
        </w:tc>
        <w:tc>
          <w:tcPr>
            <w:tcW w:w="1134" w:type="dxa"/>
            <w:vAlign w:val="center"/>
          </w:tcPr>
          <w:p w14:paraId="69372922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10</w:t>
            </w:r>
          </w:p>
        </w:tc>
        <w:tc>
          <w:tcPr>
            <w:tcW w:w="4110" w:type="dxa"/>
          </w:tcPr>
          <w:p w14:paraId="0431EE46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Bialmed</w:t>
            </w:r>
            <w:proofErr w:type="spellEnd"/>
            <w:r w:rsidRPr="00337D92">
              <w:t xml:space="preserve"> Sp. z o.o.</w:t>
            </w:r>
          </w:p>
          <w:p w14:paraId="0A8E9CA5" w14:textId="77777777" w:rsidR="004010FF" w:rsidRPr="00337D92" w:rsidRDefault="004010FF" w:rsidP="00BF2408">
            <w:r w:rsidRPr="00337D92">
              <w:t xml:space="preserve">ul. Kazimierzowska 46/48/35 </w:t>
            </w:r>
          </w:p>
          <w:p w14:paraId="1C1C15AC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02-546 Warszawa</w:t>
            </w:r>
          </w:p>
        </w:tc>
        <w:tc>
          <w:tcPr>
            <w:tcW w:w="2835" w:type="dxa"/>
            <w:vAlign w:val="center"/>
          </w:tcPr>
          <w:p w14:paraId="7C783602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6 212.70 zł</w:t>
            </w:r>
          </w:p>
        </w:tc>
      </w:tr>
      <w:tr w:rsidR="004010FF" w:rsidRPr="00337D92" w14:paraId="74035F93" w14:textId="77777777" w:rsidTr="00337D92">
        <w:tc>
          <w:tcPr>
            <w:tcW w:w="993" w:type="dxa"/>
            <w:vAlign w:val="center"/>
          </w:tcPr>
          <w:p w14:paraId="28DEA8A1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19</w:t>
            </w:r>
          </w:p>
        </w:tc>
        <w:tc>
          <w:tcPr>
            <w:tcW w:w="1134" w:type="dxa"/>
            <w:vAlign w:val="center"/>
          </w:tcPr>
          <w:p w14:paraId="00F7EB7A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12</w:t>
            </w:r>
          </w:p>
        </w:tc>
        <w:tc>
          <w:tcPr>
            <w:tcW w:w="4110" w:type="dxa"/>
          </w:tcPr>
          <w:p w14:paraId="421169A2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Bialmed</w:t>
            </w:r>
            <w:proofErr w:type="spellEnd"/>
            <w:r w:rsidRPr="00337D92">
              <w:t xml:space="preserve"> Sp. z o.o.</w:t>
            </w:r>
          </w:p>
          <w:p w14:paraId="310E3C2D" w14:textId="77777777" w:rsidR="004010FF" w:rsidRPr="00337D92" w:rsidRDefault="004010FF" w:rsidP="00BF2408">
            <w:r w:rsidRPr="00337D92">
              <w:t xml:space="preserve">ul. Kazimierzowska 46/48/35 </w:t>
            </w:r>
          </w:p>
          <w:p w14:paraId="0A2764DD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02-546 Warszawa</w:t>
            </w:r>
          </w:p>
        </w:tc>
        <w:tc>
          <w:tcPr>
            <w:tcW w:w="2835" w:type="dxa"/>
            <w:vAlign w:val="center"/>
          </w:tcPr>
          <w:p w14:paraId="245535F3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34 020.00 zł</w:t>
            </w:r>
          </w:p>
        </w:tc>
      </w:tr>
      <w:tr w:rsidR="004010FF" w:rsidRPr="00337D92" w14:paraId="3407334D" w14:textId="77777777" w:rsidTr="00337D92">
        <w:tc>
          <w:tcPr>
            <w:tcW w:w="993" w:type="dxa"/>
            <w:vAlign w:val="center"/>
          </w:tcPr>
          <w:p w14:paraId="4076825D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19</w:t>
            </w:r>
          </w:p>
        </w:tc>
        <w:tc>
          <w:tcPr>
            <w:tcW w:w="1134" w:type="dxa"/>
            <w:vAlign w:val="center"/>
          </w:tcPr>
          <w:p w14:paraId="1D73FC49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29</w:t>
            </w:r>
          </w:p>
        </w:tc>
        <w:tc>
          <w:tcPr>
            <w:tcW w:w="4110" w:type="dxa"/>
          </w:tcPr>
          <w:p w14:paraId="05A22F7A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Bialmed</w:t>
            </w:r>
            <w:proofErr w:type="spellEnd"/>
            <w:r w:rsidRPr="00337D92">
              <w:t xml:space="preserve"> Sp. z o.o.</w:t>
            </w:r>
          </w:p>
          <w:p w14:paraId="3A03FC37" w14:textId="77777777" w:rsidR="004010FF" w:rsidRPr="00337D92" w:rsidRDefault="004010FF" w:rsidP="00BF2408">
            <w:r w:rsidRPr="00337D92">
              <w:t xml:space="preserve">ul. Kazimierzowska 46/48/35 </w:t>
            </w:r>
          </w:p>
          <w:p w14:paraId="45EF99DB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02-546 Warszawa</w:t>
            </w:r>
          </w:p>
        </w:tc>
        <w:tc>
          <w:tcPr>
            <w:tcW w:w="2835" w:type="dxa"/>
            <w:vAlign w:val="center"/>
          </w:tcPr>
          <w:p w14:paraId="13EE322A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11 448.00 zł</w:t>
            </w:r>
          </w:p>
        </w:tc>
      </w:tr>
      <w:tr w:rsidR="004010FF" w:rsidRPr="00337D92" w14:paraId="25BAC6FD" w14:textId="77777777" w:rsidTr="00337D92">
        <w:tc>
          <w:tcPr>
            <w:tcW w:w="993" w:type="dxa"/>
            <w:vAlign w:val="center"/>
          </w:tcPr>
          <w:p w14:paraId="1347D3BD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20</w:t>
            </w:r>
          </w:p>
        </w:tc>
        <w:tc>
          <w:tcPr>
            <w:tcW w:w="1134" w:type="dxa"/>
            <w:vAlign w:val="center"/>
          </w:tcPr>
          <w:p w14:paraId="4592A711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19</w:t>
            </w:r>
          </w:p>
        </w:tc>
        <w:tc>
          <w:tcPr>
            <w:tcW w:w="4110" w:type="dxa"/>
          </w:tcPr>
          <w:p w14:paraId="262013DD" w14:textId="77777777" w:rsidR="004010FF" w:rsidRPr="00337D92" w:rsidRDefault="004010FF" w:rsidP="00BF2408">
            <w:pPr>
              <w:spacing w:before="80"/>
            </w:pPr>
            <w:r w:rsidRPr="00337D92">
              <w:t>VARIMED Sp. z o.o.</w:t>
            </w:r>
          </w:p>
          <w:p w14:paraId="37A6D336" w14:textId="77777777" w:rsidR="004010FF" w:rsidRPr="00337D92" w:rsidRDefault="004010FF" w:rsidP="00BF2408">
            <w:r w:rsidRPr="00337D92">
              <w:t xml:space="preserve">ul. Tadeusza Kościuszki 115/4U </w:t>
            </w:r>
          </w:p>
          <w:p w14:paraId="160194DD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50-442 Wrocław</w:t>
            </w:r>
          </w:p>
        </w:tc>
        <w:tc>
          <w:tcPr>
            <w:tcW w:w="2835" w:type="dxa"/>
            <w:vAlign w:val="center"/>
          </w:tcPr>
          <w:p w14:paraId="55B89862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19 440.00 zł</w:t>
            </w:r>
          </w:p>
        </w:tc>
      </w:tr>
      <w:tr w:rsidR="004010FF" w:rsidRPr="00337D92" w14:paraId="17FBE6FD" w14:textId="77777777" w:rsidTr="00337D92">
        <w:tc>
          <w:tcPr>
            <w:tcW w:w="993" w:type="dxa"/>
            <w:vAlign w:val="center"/>
          </w:tcPr>
          <w:p w14:paraId="09709428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20</w:t>
            </w:r>
          </w:p>
        </w:tc>
        <w:tc>
          <w:tcPr>
            <w:tcW w:w="1134" w:type="dxa"/>
            <w:vAlign w:val="center"/>
          </w:tcPr>
          <w:p w14:paraId="3EF07782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37</w:t>
            </w:r>
          </w:p>
        </w:tc>
        <w:tc>
          <w:tcPr>
            <w:tcW w:w="4110" w:type="dxa"/>
          </w:tcPr>
          <w:p w14:paraId="2A2579D0" w14:textId="77777777" w:rsidR="004010FF" w:rsidRPr="00337D92" w:rsidRDefault="004010FF" w:rsidP="00BF2408">
            <w:pPr>
              <w:spacing w:before="80"/>
            </w:pPr>
            <w:r w:rsidRPr="00337D92">
              <w:t>VARIMED Sp. z o.o.</w:t>
            </w:r>
          </w:p>
          <w:p w14:paraId="7ABEF441" w14:textId="77777777" w:rsidR="004010FF" w:rsidRPr="00337D92" w:rsidRDefault="004010FF" w:rsidP="00BF2408">
            <w:r w:rsidRPr="00337D92">
              <w:t xml:space="preserve">ul. Tadeusza Kościuszki 115/4U </w:t>
            </w:r>
          </w:p>
          <w:p w14:paraId="0AAD5DB3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50-442 Wrocław</w:t>
            </w:r>
          </w:p>
        </w:tc>
        <w:tc>
          <w:tcPr>
            <w:tcW w:w="2835" w:type="dxa"/>
            <w:vAlign w:val="center"/>
          </w:tcPr>
          <w:p w14:paraId="37F047B6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72 057.60 zł</w:t>
            </w:r>
          </w:p>
        </w:tc>
      </w:tr>
      <w:tr w:rsidR="004010FF" w:rsidRPr="00337D92" w14:paraId="3C5D58A8" w14:textId="77777777" w:rsidTr="00337D92">
        <w:tc>
          <w:tcPr>
            <w:tcW w:w="993" w:type="dxa"/>
            <w:vAlign w:val="center"/>
          </w:tcPr>
          <w:p w14:paraId="35D93188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21</w:t>
            </w:r>
          </w:p>
        </w:tc>
        <w:tc>
          <w:tcPr>
            <w:tcW w:w="1134" w:type="dxa"/>
            <w:vAlign w:val="center"/>
          </w:tcPr>
          <w:p w14:paraId="684DFC08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8</w:t>
            </w:r>
          </w:p>
        </w:tc>
        <w:tc>
          <w:tcPr>
            <w:tcW w:w="4110" w:type="dxa"/>
          </w:tcPr>
          <w:p w14:paraId="12CA9FA4" w14:textId="77777777" w:rsidR="004010FF" w:rsidRPr="00337D92" w:rsidRDefault="004010FF" w:rsidP="00BF2408">
            <w:pPr>
              <w:spacing w:before="80"/>
            </w:pPr>
            <w:r w:rsidRPr="00337D92">
              <w:t>SARSTEDT Spółka z o.o.</w:t>
            </w:r>
          </w:p>
          <w:p w14:paraId="025B1D2A" w14:textId="77777777" w:rsidR="004010FF" w:rsidRPr="00337D92" w:rsidRDefault="004010FF" w:rsidP="00BF2408">
            <w:r w:rsidRPr="00337D92">
              <w:t xml:space="preserve">ul. Grzybowska 87 </w:t>
            </w:r>
          </w:p>
          <w:p w14:paraId="7C7A8BC7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00-844 Warszawa</w:t>
            </w:r>
          </w:p>
        </w:tc>
        <w:tc>
          <w:tcPr>
            <w:tcW w:w="2835" w:type="dxa"/>
            <w:vAlign w:val="center"/>
          </w:tcPr>
          <w:p w14:paraId="045141F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6 338.52 zł</w:t>
            </w:r>
          </w:p>
        </w:tc>
      </w:tr>
      <w:tr w:rsidR="004010FF" w:rsidRPr="00337D92" w14:paraId="13D76977" w14:textId="77777777" w:rsidTr="00337D92">
        <w:tc>
          <w:tcPr>
            <w:tcW w:w="993" w:type="dxa"/>
            <w:vAlign w:val="center"/>
          </w:tcPr>
          <w:p w14:paraId="641F0563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22</w:t>
            </w:r>
          </w:p>
        </w:tc>
        <w:tc>
          <w:tcPr>
            <w:tcW w:w="1134" w:type="dxa"/>
            <w:vAlign w:val="center"/>
          </w:tcPr>
          <w:p w14:paraId="151E976F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27</w:t>
            </w:r>
          </w:p>
        </w:tc>
        <w:tc>
          <w:tcPr>
            <w:tcW w:w="4110" w:type="dxa"/>
          </w:tcPr>
          <w:p w14:paraId="51A44973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Solventum</w:t>
            </w:r>
            <w:proofErr w:type="spellEnd"/>
            <w:r w:rsidRPr="00337D92">
              <w:t xml:space="preserve"> Poland Sp. z o.o.</w:t>
            </w:r>
          </w:p>
          <w:p w14:paraId="26A2AF99" w14:textId="77777777" w:rsidR="004010FF" w:rsidRPr="00337D92" w:rsidRDefault="004010FF" w:rsidP="00BF2408">
            <w:r w:rsidRPr="00337D92">
              <w:t xml:space="preserve">ul. Kwidzyńska 6 </w:t>
            </w:r>
          </w:p>
          <w:p w14:paraId="4A374CDC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51-416 Wrocław</w:t>
            </w:r>
          </w:p>
        </w:tc>
        <w:tc>
          <w:tcPr>
            <w:tcW w:w="2835" w:type="dxa"/>
            <w:vAlign w:val="center"/>
          </w:tcPr>
          <w:p w14:paraId="468C6A5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4 233.60 zł</w:t>
            </w:r>
          </w:p>
        </w:tc>
      </w:tr>
      <w:tr w:rsidR="004010FF" w:rsidRPr="00337D92" w14:paraId="315E59A4" w14:textId="77777777" w:rsidTr="00337D92">
        <w:tc>
          <w:tcPr>
            <w:tcW w:w="993" w:type="dxa"/>
            <w:vAlign w:val="center"/>
          </w:tcPr>
          <w:p w14:paraId="49F5AB02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23</w:t>
            </w:r>
          </w:p>
        </w:tc>
        <w:tc>
          <w:tcPr>
            <w:tcW w:w="1134" w:type="dxa"/>
            <w:vAlign w:val="center"/>
          </w:tcPr>
          <w:p w14:paraId="70AE4F14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32</w:t>
            </w:r>
          </w:p>
        </w:tc>
        <w:tc>
          <w:tcPr>
            <w:tcW w:w="4110" w:type="dxa"/>
          </w:tcPr>
          <w:p w14:paraId="6A1CACEC" w14:textId="77777777" w:rsidR="004010FF" w:rsidRPr="00337D92" w:rsidRDefault="004010FF" w:rsidP="00BF2408">
            <w:pPr>
              <w:spacing w:before="80"/>
            </w:pPr>
            <w:r w:rsidRPr="00337D92">
              <w:t>MEDITRADE Poland Spółka z ograniczoną odpowiedzialnością</w:t>
            </w:r>
          </w:p>
          <w:p w14:paraId="6922C0E9" w14:textId="77777777" w:rsidR="004010FF" w:rsidRPr="00337D92" w:rsidRDefault="004010FF" w:rsidP="00BF2408">
            <w:r w:rsidRPr="00337D92">
              <w:t xml:space="preserve">ul. Pańska 73 </w:t>
            </w:r>
          </w:p>
          <w:p w14:paraId="754F890D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00-834 WARSZAWA</w:t>
            </w:r>
          </w:p>
        </w:tc>
        <w:tc>
          <w:tcPr>
            <w:tcW w:w="2835" w:type="dxa"/>
            <w:vAlign w:val="center"/>
          </w:tcPr>
          <w:p w14:paraId="0749B2D5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79 315.20 zł</w:t>
            </w:r>
          </w:p>
        </w:tc>
      </w:tr>
      <w:tr w:rsidR="004010FF" w:rsidRPr="00337D92" w14:paraId="2D5F0B26" w14:textId="77777777" w:rsidTr="00337D92">
        <w:tc>
          <w:tcPr>
            <w:tcW w:w="993" w:type="dxa"/>
            <w:vAlign w:val="center"/>
          </w:tcPr>
          <w:p w14:paraId="0BA1AE44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24</w:t>
            </w:r>
          </w:p>
        </w:tc>
        <w:tc>
          <w:tcPr>
            <w:tcW w:w="1134" w:type="dxa"/>
            <w:vAlign w:val="center"/>
          </w:tcPr>
          <w:p w14:paraId="54A71755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37</w:t>
            </w:r>
          </w:p>
        </w:tc>
        <w:tc>
          <w:tcPr>
            <w:tcW w:w="4110" w:type="dxa"/>
          </w:tcPr>
          <w:p w14:paraId="2936ED4D" w14:textId="77777777" w:rsidR="004010FF" w:rsidRPr="00337D92" w:rsidRDefault="004010FF" w:rsidP="00BF2408">
            <w:pPr>
              <w:spacing w:before="80"/>
            </w:pPr>
            <w:r w:rsidRPr="00337D92">
              <w:t>Olympus Polska Sp. z o.o.</w:t>
            </w:r>
          </w:p>
          <w:p w14:paraId="3B3A5925" w14:textId="77777777" w:rsidR="004010FF" w:rsidRPr="00337D92" w:rsidRDefault="004010FF" w:rsidP="00BF2408">
            <w:r w:rsidRPr="00337D92">
              <w:t xml:space="preserve">ul. Wynalazek 1 </w:t>
            </w:r>
          </w:p>
          <w:p w14:paraId="487AC6CB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02-677 Warszawa</w:t>
            </w:r>
          </w:p>
        </w:tc>
        <w:tc>
          <w:tcPr>
            <w:tcW w:w="2835" w:type="dxa"/>
            <w:vAlign w:val="center"/>
          </w:tcPr>
          <w:p w14:paraId="2929383B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127 008.00 zł</w:t>
            </w:r>
          </w:p>
        </w:tc>
      </w:tr>
      <w:tr w:rsidR="004010FF" w:rsidRPr="00337D92" w14:paraId="14206D3B" w14:textId="77777777" w:rsidTr="00337D92">
        <w:tc>
          <w:tcPr>
            <w:tcW w:w="993" w:type="dxa"/>
            <w:vAlign w:val="center"/>
          </w:tcPr>
          <w:p w14:paraId="323B70DF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24</w:t>
            </w:r>
          </w:p>
        </w:tc>
        <w:tc>
          <w:tcPr>
            <w:tcW w:w="1134" w:type="dxa"/>
            <w:vAlign w:val="center"/>
          </w:tcPr>
          <w:p w14:paraId="2D65DA1A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38</w:t>
            </w:r>
          </w:p>
        </w:tc>
        <w:tc>
          <w:tcPr>
            <w:tcW w:w="4110" w:type="dxa"/>
          </w:tcPr>
          <w:p w14:paraId="376CEF0A" w14:textId="77777777" w:rsidR="004010FF" w:rsidRPr="00337D92" w:rsidRDefault="004010FF" w:rsidP="00BF2408">
            <w:pPr>
              <w:spacing w:before="80"/>
            </w:pPr>
            <w:r w:rsidRPr="00337D92">
              <w:t>Olympus Polska Sp. z o.o.</w:t>
            </w:r>
          </w:p>
          <w:p w14:paraId="691B1312" w14:textId="77777777" w:rsidR="004010FF" w:rsidRPr="00337D92" w:rsidRDefault="004010FF" w:rsidP="00BF2408">
            <w:r w:rsidRPr="00337D92">
              <w:t xml:space="preserve">ul. Wynalazek 1 </w:t>
            </w:r>
          </w:p>
          <w:p w14:paraId="4EB77B78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02-677 Warszawa</w:t>
            </w:r>
          </w:p>
        </w:tc>
        <w:tc>
          <w:tcPr>
            <w:tcW w:w="2835" w:type="dxa"/>
            <w:vAlign w:val="center"/>
          </w:tcPr>
          <w:p w14:paraId="700893F1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81 518.40 zł</w:t>
            </w:r>
          </w:p>
        </w:tc>
      </w:tr>
      <w:tr w:rsidR="004010FF" w:rsidRPr="00337D92" w14:paraId="197A1A52" w14:textId="77777777" w:rsidTr="00337D92">
        <w:tc>
          <w:tcPr>
            <w:tcW w:w="993" w:type="dxa"/>
            <w:vAlign w:val="center"/>
          </w:tcPr>
          <w:p w14:paraId="3B0B1A78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25</w:t>
            </w:r>
          </w:p>
        </w:tc>
        <w:tc>
          <w:tcPr>
            <w:tcW w:w="1134" w:type="dxa"/>
            <w:vAlign w:val="center"/>
          </w:tcPr>
          <w:p w14:paraId="3403439D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13</w:t>
            </w:r>
          </w:p>
        </w:tc>
        <w:tc>
          <w:tcPr>
            <w:tcW w:w="4110" w:type="dxa"/>
          </w:tcPr>
          <w:p w14:paraId="7C45A597" w14:textId="77777777" w:rsidR="004010FF" w:rsidRPr="00337D92" w:rsidRDefault="004010FF" w:rsidP="00BF2408">
            <w:pPr>
              <w:spacing w:before="80"/>
            </w:pPr>
            <w:r w:rsidRPr="00337D92">
              <w:t>MEDSIGNAL SPÓŁKA Z OGRANICZONĄ ODPOWIEDZIALNOŚCIĄ</w:t>
            </w:r>
          </w:p>
          <w:p w14:paraId="16EE7D9B" w14:textId="77777777" w:rsidR="004010FF" w:rsidRPr="00337D92" w:rsidRDefault="004010FF" w:rsidP="00BF2408">
            <w:r w:rsidRPr="00337D92">
              <w:t xml:space="preserve">ul. Sieradzka 10/2 </w:t>
            </w:r>
          </w:p>
          <w:p w14:paraId="56555E93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60-163 Poznań</w:t>
            </w:r>
          </w:p>
        </w:tc>
        <w:tc>
          <w:tcPr>
            <w:tcW w:w="2835" w:type="dxa"/>
            <w:vAlign w:val="center"/>
          </w:tcPr>
          <w:p w14:paraId="241A213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93 960.00 zł</w:t>
            </w:r>
          </w:p>
        </w:tc>
      </w:tr>
      <w:tr w:rsidR="004010FF" w:rsidRPr="00337D92" w14:paraId="2B9FF5A2" w14:textId="77777777" w:rsidTr="00337D92">
        <w:tc>
          <w:tcPr>
            <w:tcW w:w="993" w:type="dxa"/>
            <w:vAlign w:val="center"/>
          </w:tcPr>
          <w:p w14:paraId="7C508A9C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26</w:t>
            </w:r>
          </w:p>
        </w:tc>
        <w:tc>
          <w:tcPr>
            <w:tcW w:w="1134" w:type="dxa"/>
            <w:vAlign w:val="center"/>
          </w:tcPr>
          <w:p w14:paraId="38E2862C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31</w:t>
            </w:r>
          </w:p>
        </w:tc>
        <w:tc>
          <w:tcPr>
            <w:tcW w:w="4110" w:type="dxa"/>
          </w:tcPr>
          <w:p w14:paraId="6542176E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Opta</w:t>
            </w:r>
            <w:proofErr w:type="spellEnd"/>
            <w:r w:rsidRPr="00337D92">
              <w:t>-Tech Sp. z o.o.</w:t>
            </w:r>
          </w:p>
          <w:p w14:paraId="3389C1CF" w14:textId="77777777" w:rsidR="004010FF" w:rsidRPr="00337D92" w:rsidRDefault="004010FF" w:rsidP="00BF2408">
            <w:r w:rsidRPr="00337D92">
              <w:t xml:space="preserve">AL. KEN 36/U211 </w:t>
            </w:r>
          </w:p>
          <w:p w14:paraId="46DCFCCA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02-797 WARSZAWA</w:t>
            </w:r>
          </w:p>
        </w:tc>
        <w:tc>
          <w:tcPr>
            <w:tcW w:w="2835" w:type="dxa"/>
            <w:vAlign w:val="center"/>
          </w:tcPr>
          <w:p w14:paraId="26DA9C03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10 368.00 zł</w:t>
            </w:r>
          </w:p>
        </w:tc>
      </w:tr>
      <w:tr w:rsidR="004010FF" w:rsidRPr="00337D92" w14:paraId="6875BC34" w14:textId="77777777" w:rsidTr="00337D92">
        <w:tc>
          <w:tcPr>
            <w:tcW w:w="993" w:type="dxa"/>
            <w:vAlign w:val="center"/>
          </w:tcPr>
          <w:p w14:paraId="329F19D3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lastRenderedPageBreak/>
              <w:t>27</w:t>
            </w:r>
          </w:p>
        </w:tc>
        <w:tc>
          <w:tcPr>
            <w:tcW w:w="1134" w:type="dxa"/>
            <w:vAlign w:val="center"/>
          </w:tcPr>
          <w:p w14:paraId="1CAE828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13</w:t>
            </w:r>
          </w:p>
        </w:tc>
        <w:tc>
          <w:tcPr>
            <w:tcW w:w="4110" w:type="dxa"/>
          </w:tcPr>
          <w:p w14:paraId="6DD33F53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Covimed</w:t>
            </w:r>
            <w:proofErr w:type="spellEnd"/>
            <w:r w:rsidRPr="00337D92">
              <w:t xml:space="preserve"> Sp. z o.o.</w:t>
            </w:r>
          </w:p>
          <w:p w14:paraId="5C3146C4" w14:textId="77777777" w:rsidR="004010FF" w:rsidRPr="00337D92" w:rsidRDefault="004010FF" w:rsidP="00BF2408">
            <w:r w:rsidRPr="00337D92">
              <w:t xml:space="preserve">ul. Przelot 10 </w:t>
            </w:r>
          </w:p>
          <w:p w14:paraId="6974B188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04-622 Warszawa</w:t>
            </w:r>
          </w:p>
        </w:tc>
        <w:tc>
          <w:tcPr>
            <w:tcW w:w="2835" w:type="dxa"/>
            <w:vAlign w:val="center"/>
          </w:tcPr>
          <w:p w14:paraId="3CCB909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119 880.00 zł</w:t>
            </w:r>
          </w:p>
        </w:tc>
      </w:tr>
      <w:tr w:rsidR="004010FF" w:rsidRPr="00337D92" w14:paraId="742F3F9A" w14:textId="77777777" w:rsidTr="00337D92">
        <w:tc>
          <w:tcPr>
            <w:tcW w:w="993" w:type="dxa"/>
            <w:vAlign w:val="center"/>
          </w:tcPr>
          <w:p w14:paraId="07C1F335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28</w:t>
            </w:r>
          </w:p>
        </w:tc>
        <w:tc>
          <w:tcPr>
            <w:tcW w:w="1134" w:type="dxa"/>
            <w:vAlign w:val="center"/>
          </w:tcPr>
          <w:p w14:paraId="369BE357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</w:t>
            </w:r>
          </w:p>
        </w:tc>
        <w:tc>
          <w:tcPr>
            <w:tcW w:w="4110" w:type="dxa"/>
          </w:tcPr>
          <w:p w14:paraId="156D4518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Advance</w:t>
            </w:r>
            <w:proofErr w:type="spellEnd"/>
            <w:r w:rsidRPr="00337D92">
              <w:t xml:space="preserve"> Europe Sp. z o.o. Biuro Techniczno-Handlowe</w:t>
            </w:r>
          </w:p>
          <w:p w14:paraId="1C005DF2" w14:textId="77777777" w:rsidR="004010FF" w:rsidRPr="00337D92" w:rsidRDefault="004010FF" w:rsidP="00BF2408">
            <w:r w:rsidRPr="00337D92">
              <w:t xml:space="preserve">ul. Fasolowa 31A </w:t>
            </w:r>
          </w:p>
          <w:p w14:paraId="5520D78B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02-482 Warszawa</w:t>
            </w:r>
          </w:p>
        </w:tc>
        <w:tc>
          <w:tcPr>
            <w:tcW w:w="2835" w:type="dxa"/>
            <w:vAlign w:val="center"/>
          </w:tcPr>
          <w:p w14:paraId="67F9C609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10 303.20 zł</w:t>
            </w:r>
          </w:p>
        </w:tc>
      </w:tr>
      <w:tr w:rsidR="004010FF" w:rsidRPr="00337D92" w14:paraId="1557B751" w14:textId="77777777" w:rsidTr="00337D92">
        <w:tc>
          <w:tcPr>
            <w:tcW w:w="993" w:type="dxa"/>
            <w:vAlign w:val="center"/>
          </w:tcPr>
          <w:p w14:paraId="53A7EC35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28</w:t>
            </w:r>
          </w:p>
        </w:tc>
        <w:tc>
          <w:tcPr>
            <w:tcW w:w="1134" w:type="dxa"/>
            <w:vAlign w:val="center"/>
          </w:tcPr>
          <w:p w14:paraId="6C1D916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9</w:t>
            </w:r>
          </w:p>
        </w:tc>
        <w:tc>
          <w:tcPr>
            <w:tcW w:w="4110" w:type="dxa"/>
          </w:tcPr>
          <w:p w14:paraId="4561238B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Advance</w:t>
            </w:r>
            <w:proofErr w:type="spellEnd"/>
            <w:r w:rsidRPr="00337D92">
              <w:t xml:space="preserve"> Europe Sp. z o.o. Biuro Techniczno-Handlowe</w:t>
            </w:r>
          </w:p>
          <w:p w14:paraId="3A9D6BA1" w14:textId="77777777" w:rsidR="004010FF" w:rsidRPr="00337D92" w:rsidRDefault="004010FF" w:rsidP="00BF2408">
            <w:r w:rsidRPr="00337D92">
              <w:t xml:space="preserve">ul. Fasolowa 31A </w:t>
            </w:r>
          </w:p>
          <w:p w14:paraId="4436DB0D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02-482 Warszawa</w:t>
            </w:r>
          </w:p>
        </w:tc>
        <w:tc>
          <w:tcPr>
            <w:tcW w:w="2835" w:type="dxa"/>
            <w:vAlign w:val="center"/>
          </w:tcPr>
          <w:p w14:paraId="077E5A37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58 320.00 zł</w:t>
            </w:r>
          </w:p>
        </w:tc>
      </w:tr>
      <w:tr w:rsidR="004010FF" w:rsidRPr="00337D92" w14:paraId="504BB1A0" w14:textId="77777777" w:rsidTr="00337D92">
        <w:tc>
          <w:tcPr>
            <w:tcW w:w="993" w:type="dxa"/>
            <w:vAlign w:val="center"/>
          </w:tcPr>
          <w:p w14:paraId="61204EE7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28</w:t>
            </w:r>
          </w:p>
        </w:tc>
        <w:tc>
          <w:tcPr>
            <w:tcW w:w="1134" w:type="dxa"/>
            <w:vAlign w:val="center"/>
          </w:tcPr>
          <w:p w14:paraId="2F7FE1C4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30</w:t>
            </w:r>
          </w:p>
        </w:tc>
        <w:tc>
          <w:tcPr>
            <w:tcW w:w="4110" w:type="dxa"/>
          </w:tcPr>
          <w:p w14:paraId="5804DA9E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Advance</w:t>
            </w:r>
            <w:proofErr w:type="spellEnd"/>
            <w:r w:rsidRPr="00337D92">
              <w:t xml:space="preserve"> Europe Sp. z o.o. Biuro Techniczno-Handlowe</w:t>
            </w:r>
          </w:p>
          <w:p w14:paraId="4D43C500" w14:textId="77777777" w:rsidR="004010FF" w:rsidRPr="00337D92" w:rsidRDefault="004010FF" w:rsidP="00BF2408">
            <w:r w:rsidRPr="00337D92">
              <w:t xml:space="preserve">ul. Fasolowa 31A </w:t>
            </w:r>
          </w:p>
          <w:p w14:paraId="3BE97687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02-482 Warszawa</w:t>
            </w:r>
          </w:p>
        </w:tc>
        <w:tc>
          <w:tcPr>
            <w:tcW w:w="2835" w:type="dxa"/>
            <w:vAlign w:val="center"/>
          </w:tcPr>
          <w:p w14:paraId="0674F79B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13 737.60 zł</w:t>
            </w:r>
          </w:p>
        </w:tc>
      </w:tr>
      <w:tr w:rsidR="004010FF" w:rsidRPr="00337D92" w14:paraId="6FC55746" w14:textId="77777777" w:rsidTr="00337D92">
        <w:tc>
          <w:tcPr>
            <w:tcW w:w="993" w:type="dxa"/>
            <w:vAlign w:val="center"/>
          </w:tcPr>
          <w:p w14:paraId="02EA296F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29</w:t>
            </w:r>
          </w:p>
        </w:tc>
        <w:tc>
          <w:tcPr>
            <w:tcW w:w="1134" w:type="dxa"/>
            <w:vAlign w:val="center"/>
          </w:tcPr>
          <w:p w14:paraId="6C4446C9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6</w:t>
            </w:r>
          </w:p>
        </w:tc>
        <w:tc>
          <w:tcPr>
            <w:tcW w:w="4110" w:type="dxa"/>
          </w:tcPr>
          <w:p w14:paraId="125C8775" w14:textId="77777777" w:rsidR="004010FF" w:rsidRPr="00337D92" w:rsidRDefault="004010FF" w:rsidP="00BF2408">
            <w:pPr>
              <w:spacing w:before="80"/>
            </w:pPr>
            <w:r w:rsidRPr="00337D92">
              <w:t>SINMED Sp. z o. o.</w:t>
            </w:r>
          </w:p>
          <w:p w14:paraId="02C5566B" w14:textId="77777777" w:rsidR="004010FF" w:rsidRPr="00337D92" w:rsidRDefault="004010FF" w:rsidP="00BF2408">
            <w:r w:rsidRPr="00337D92">
              <w:t xml:space="preserve">ul. Graniczna 32B </w:t>
            </w:r>
          </w:p>
          <w:p w14:paraId="67910236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44-178 Przyszowice</w:t>
            </w:r>
          </w:p>
        </w:tc>
        <w:tc>
          <w:tcPr>
            <w:tcW w:w="2835" w:type="dxa"/>
            <w:vAlign w:val="center"/>
          </w:tcPr>
          <w:p w14:paraId="410ECC6D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881.28 zł</w:t>
            </w:r>
          </w:p>
        </w:tc>
      </w:tr>
      <w:tr w:rsidR="004010FF" w:rsidRPr="00337D92" w14:paraId="5BB27656" w14:textId="77777777" w:rsidTr="00337D92">
        <w:tc>
          <w:tcPr>
            <w:tcW w:w="993" w:type="dxa"/>
            <w:vAlign w:val="center"/>
          </w:tcPr>
          <w:p w14:paraId="00B204E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29</w:t>
            </w:r>
          </w:p>
        </w:tc>
        <w:tc>
          <w:tcPr>
            <w:tcW w:w="1134" w:type="dxa"/>
            <w:vAlign w:val="center"/>
          </w:tcPr>
          <w:p w14:paraId="4873D289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10</w:t>
            </w:r>
          </w:p>
        </w:tc>
        <w:tc>
          <w:tcPr>
            <w:tcW w:w="4110" w:type="dxa"/>
          </w:tcPr>
          <w:p w14:paraId="1E60B4D4" w14:textId="77777777" w:rsidR="004010FF" w:rsidRPr="00337D92" w:rsidRDefault="004010FF" w:rsidP="00BF2408">
            <w:pPr>
              <w:spacing w:before="80"/>
            </w:pPr>
            <w:r w:rsidRPr="00337D92">
              <w:t>SINMED Sp. z o. o.</w:t>
            </w:r>
          </w:p>
          <w:p w14:paraId="7F05ECE6" w14:textId="77777777" w:rsidR="004010FF" w:rsidRPr="00337D92" w:rsidRDefault="004010FF" w:rsidP="00BF2408">
            <w:r w:rsidRPr="00337D92">
              <w:t xml:space="preserve">ul. Graniczna 32B </w:t>
            </w:r>
          </w:p>
          <w:p w14:paraId="215E2320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44-178 Przyszowice</w:t>
            </w:r>
          </w:p>
        </w:tc>
        <w:tc>
          <w:tcPr>
            <w:tcW w:w="2835" w:type="dxa"/>
            <w:vAlign w:val="center"/>
          </w:tcPr>
          <w:p w14:paraId="337647EF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5 896.80 zł</w:t>
            </w:r>
          </w:p>
        </w:tc>
      </w:tr>
      <w:tr w:rsidR="004010FF" w:rsidRPr="00337D92" w14:paraId="24706D0C" w14:textId="77777777" w:rsidTr="00337D92">
        <w:tc>
          <w:tcPr>
            <w:tcW w:w="993" w:type="dxa"/>
            <w:vAlign w:val="center"/>
          </w:tcPr>
          <w:p w14:paraId="6872AB43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29</w:t>
            </w:r>
          </w:p>
        </w:tc>
        <w:tc>
          <w:tcPr>
            <w:tcW w:w="1134" w:type="dxa"/>
            <w:vAlign w:val="center"/>
          </w:tcPr>
          <w:p w14:paraId="12212A5F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12</w:t>
            </w:r>
          </w:p>
        </w:tc>
        <w:tc>
          <w:tcPr>
            <w:tcW w:w="4110" w:type="dxa"/>
          </w:tcPr>
          <w:p w14:paraId="1D6329BF" w14:textId="77777777" w:rsidR="004010FF" w:rsidRPr="00337D92" w:rsidRDefault="004010FF" w:rsidP="00BF2408">
            <w:pPr>
              <w:spacing w:before="80"/>
            </w:pPr>
            <w:r w:rsidRPr="00337D92">
              <w:t>SINMED Sp. z o. o.</w:t>
            </w:r>
          </w:p>
          <w:p w14:paraId="004556D0" w14:textId="77777777" w:rsidR="004010FF" w:rsidRPr="00337D92" w:rsidRDefault="004010FF" w:rsidP="00BF2408">
            <w:r w:rsidRPr="00337D92">
              <w:t xml:space="preserve">ul. Graniczna 32B </w:t>
            </w:r>
          </w:p>
          <w:p w14:paraId="7F20158B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44-178 Przyszowice</w:t>
            </w:r>
          </w:p>
        </w:tc>
        <w:tc>
          <w:tcPr>
            <w:tcW w:w="2835" w:type="dxa"/>
            <w:vAlign w:val="center"/>
          </w:tcPr>
          <w:p w14:paraId="0CE7673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27 054.00 zł</w:t>
            </w:r>
          </w:p>
        </w:tc>
      </w:tr>
      <w:tr w:rsidR="004010FF" w:rsidRPr="00337D92" w14:paraId="5CDE4441" w14:textId="77777777" w:rsidTr="00337D92">
        <w:tc>
          <w:tcPr>
            <w:tcW w:w="993" w:type="dxa"/>
            <w:vAlign w:val="center"/>
          </w:tcPr>
          <w:p w14:paraId="08142FB1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29</w:t>
            </w:r>
          </w:p>
        </w:tc>
        <w:tc>
          <w:tcPr>
            <w:tcW w:w="1134" w:type="dxa"/>
            <w:vAlign w:val="center"/>
          </w:tcPr>
          <w:p w14:paraId="097653F9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27</w:t>
            </w:r>
          </w:p>
        </w:tc>
        <w:tc>
          <w:tcPr>
            <w:tcW w:w="4110" w:type="dxa"/>
          </w:tcPr>
          <w:p w14:paraId="1B80338D" w14:textId="77777777" w:rsidR="004010FF" w:rsidRPr="00337D92" w:rsidRDefault="004010FF" w:rsidP="00BF2408">
            <w:pPr>
              <w:spacing w:before="80"/>
            </w:pPr>
            <w:r w:rsidRPr="00337D92">
              <w:t>SINMED Sp. z o. o.</w:t>
            </w:r>
          </w:p>
          <w:p w14:paraId="204675A0" w14:textId="77777777" w:rsidR="004010FF" w:rsidRPr="00337D92" w:rsidRDefault="004010FF" w:rsidP="00BF2408">
            <w:r w:rsidRPr="00337D92">
              <w:t xml:space="preserve">ul. Graniczna 32B </w:t>
            </w:r>
          </w:p>
          <w:p w14:paraId="4A1B46F4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44-178 Przyszowice</w:t>
            </w:r>
          </w:p>
        </w:tc>
        <w:tc>
          <w:tcPr>
            <w:tcW w:w="2835" w:type="dxa"/>
            <w:vAlign w:val="center"/>
          </w:tcPr>
          <w:p w14:paraId="137DD197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8 769.60 zł</w:t>
            </w:r>
          </w:p>
        </w:tc>
      </w:tr>
      <w:tr w:rsidR="004010FF" w:rsidRPr="00337D92" w14:paraId="45381C61" w14:textId="77777777" w:rsidTr="00337D92">
        <w:tc>
          <w:tcPr>
            <w:tcW w:w="993" w:type="dxa"/>
            <w:vAlign w:val="center"/>
          </w:tcPr>
          <w:p w14:paraId="55ED4682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29</w:t>
            </w:r>
          </w:p>
        </w:tc>
        <w:tc>
          <w:tcPr>
            <w:tcW w:w="1134" w:type="dxa"/>
            <w:vAlign w:val="center"/>
          </w:tcPr>
          <w:p w14:paraId="0AB6BB5A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35</w:t>
            </w:r>
          </w:p>
        </w:tc>
        <w:tc>
          <w:tcPr>
            <w:tcW w:w="4110" w:type="dxa"/>
          </w:tcPr>
          <w:p w14:paraId="1F3E222C" w14:textId="77777777" w:rsidR="004010FF" w:rsidRPr="00337D92" w:rsidRDefault="004010FF" w:rsidP="00BF2408">
            <w:pPr>
              <w:spacing w:before="80"/>
            </w:pPr>
            <w:r w:rsidRPr="00337D92">
              <w:t>SINMED Sp. z o. o.</w:t>
            </w:r>
          </w:p>
          <w:p w14:paraId="2DB1A77C" w14:textId="77777777" w:rsidR="004010FF" w:rsidRPr="00337D92" w:rsidRDefault="004010FF" w:rsidP="00BF2408">
            <w:r w:rsidRPr="00337D92">
              <w:t xml:space="preserve">ul. Graniczna 32B </w:t>
            </w:r>
          </w:p>
          <w:p w14:paraId="13730E0D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44-178 Przyszowice</w:t>
            </w:r>
          </w:p>
        </w:tc>
        <w:tc>
          <w:tcPr>
            <w:tcW w:w="2835" w:type="dxa"/>
            <w:vAlign w:val="center"/>
          </w:tcPr>
          <w:p w14:paraId="3FEEBF92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8 856.00 zł</w:t>
            </w:r>
          </w:p>
        </w:tc>
      </w:tr>
      <w:tr w:rsidR="004010FF" w:rsidRPr="00337D92" w14:paraId="6352D73C" w14:textId="77777777" w:rsidTr="00337D92">
        <w:tc>
          <w:tcPr>
            <w:tcW w:w="993" w:type="dxa"/>
            <w:vAlign w:val="center"/>
          </w:tcPr>
          <w:p w14:paraId="14A5950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30</w:t>
            </w:r>
          </w:p>
        </w:tc>
        <w:tc>
          <w:tcPr>
            <w:tcW w:w="1134" w:type="dxa"/>
            <w:vAlign w:val="center"/>
          </w:tcPr>
          <w:p w14:paraId="2F51D9B9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17</w:t>
            </w:r>
          </w:p>
        </w:tc>
        <w:tc>
          <w:tcPr>
            <w:tcW w:w="4110" w:type="dxa"/>
          </w:tcPr>
          <w:p w14:paraId="721A54F0" w14:textId="77777777" w:rsidR="004010FF" w:rsidRPr="00337D92" w:rsidRDefault="004010FF" w:rsidP="00BF2408">
            <w:pPr>
              <w:spacing w:before="80"/>
            </w:pPr>
            <w:proofErr w:type="spellStart"/>
            <w:r w:rsidRPr="00337D92">
              <w:t>Danlab</w:t>
            </w:r>
            <w:proofErr w:type="spellEnd"/>
            <w:r w:rsidRPr="00337D92">
              <w:t xml:space="preserve"> Danuta </w:t>
            </w:r>
            <w:proofErr w:type="spellStart"/>
            <w:r w:rsidRPr="00337D92">
              <w:t>Katryńska</w:t>
            </w:r>
            <w:proofErr w:type="spellEnd"/>
          </w:p>
          <w:p w14:paraId="77396702" w14:textId="77777777" w:rsidR="004010FF" w:rsidRPr="00337D92" w:rsidRDefault="004010FF" w:rsidP="00BF2408">
            <w:r w:rsidRPr="00337D92">
              <w:t xml:space="preserve">ul. Handlowa 6D </w:t>
            </w:r>
          </w:p>
          <w:p w14:paraId="7031A040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15-399 Białystok</w:t>
            </w:r>
          </w:p>
        </w:tc>
        <w:tc>
          <w:tcPr>
            <w:tcW w:w="2835" w:type="dxa"/>
            <w:vAlign w:val="center"/>
          </w:tcPr>
          <w:p w14:paraId="3ADDA013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1 366.53 zł</w:t>
            </w:r>
          </w:p>
        </w:tc>
      </w:tr>
      <w:tr w:rsidR="004010FF" w:rsidRPr="00337D92" w14:paraId="7A1177BE" w14:textId="77777777" w:rsidTr="00337D92">
        <w:tc>
          <w:tcPr>
            <w:tcW w:w="993" w:type="dxa"/>
            <w:vAlign w:val="center"/>
          </w:tcPr>
          <w:p w14:paraId="7C180CEF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31</w:t>
            </w:r>
          </w:p>
        </w:tc>
        <w:tc>
          <w:tcPr>
            <w:tcW w:w="1134" w:type="dxa"/>
            <w:vAlign w:val="center"/>
          </w:tcPr>
          <w:p w14:paraId="41B51B7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</w:t>
            </w:r>
          </w:p>
        </w:tc>
        <w:tc>
          <w:tcPr>
            <w:tcW w:w="4110" w:type="dxa"/>
          </w:tcPr>
          <w:p w14:paraId="5BEC958D" w14:textId="77777777" w:rsidR="004010FF" w:rsidRPr="00337D92" w:rsidRDefault="004010FF" w:rsidP="00BF2408">
            <w:pPr>
              <w:spacing w:before="80"/>
            </w:pPr>
            <w:r w:rsidRPr="00337D92">
              <w:t>Zarys International Spółka z ograniczoną odpowiedzialnością</w:t>
            </w:r>
          </w:p>
          <w:p w14:paraId="1E3227D4" w14:textId="77777777" w:rsidR="004010FF" w:rsidRPr="00337D92" w:rsidRDefault="004010FF" w:rsidP="00BF2408">
            <w:r w:rsidRPr="00337D92">
              <w:t xml:space="preserve">ul. Ziemska 44 </w:t>
            </w:r>
          </w:p>
          <w:p w14:paraId="052EAF2F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41-803 Zabrze</w:t>
            </w:r>
          </w:p>
        </w:tc>
        <w:tc>
          <w:tcPr>
            <w:tcW w:w="2835" w:type="dxa"/>
            <w:vAlign w:val="center"/>
          </w:tcPr>
          <w:p w14:paraId="6B035645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2 295.65 zł</w:t>
            </w:r>
          </w:p>
        </w:tc>
      </w:tr>
      <w:tr w:rsidR="004010FF" w:rsidRPr="00337D92" w14:paraId="374C966D" w14:textId="77777777" w:rsidTr="00337D92">
        <w:tc>
          <w:tcPr>
            <w:tcW w:w="993" w:type="dxa"/>
            <w:vAlign w:val="center"/>
          </w:tcPr>
          <w:p w14:paraId="0B2BBCC5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31</w:t>
            </w:r>
          </w:p>
        </w:tc>
        <w:tc>
          <w:tcPr>
            <w:tcW w:w="1134" w:type="dxa"/>
            <w:vAlign w:val="center"/>
          </w:tcPr>
          <w:p w14:paraId="27F59813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4</w:t>
            </w:r>
          </w:p>
        </w:tc>
        <w:tc>
          <w:tcPr>
            <w:tcW w:w="4110" w:type="dxa"/>
          </w:tcPr>
          <w:p w14:paraId="13D7E7D2" w14:textId="77777777" w:rsidR="004010FF" w:rsidRPr="00337D92" w:rsidRDefault="004010FF" w:rsidP="00BF2408">
            <w:pPr>
              <w:spacing w:before="80"/>
            </w:pPr>
            <w:r w:rsidRPr="00337D92">
              <w:t>Zarys International Spółka z ograniczoną odpowiedzialnością</w:t>
            </w:r>
          </w:p>
          <w:p w14:paraId="5CE531BD" w14:textId="77777777" w:rsidR="004010FF" w:rsidRPr="00337D92" w:rsidRDefault="004010FF" w:rsidP="00BF2408">
            <w:r w:rsidRPr="00337D92">
              <w:t xml:space="preserve">ul. Ziemska 44 </w:t>
            </w:r>
          </w:p>
          <w:p w14:paraId="5FB20051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41-803 Zabrze</w:t>
            </w:r>
          </w:p>
        </w:tc>
        <w:tc>
          <w:tcPr>
            <w:tcW w:w="2835" w:type="dxa"/>
            <w:vAlign w:val="center"/>
          </w:tcPr>
          <w:p w14:paraId="4AC30967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5 500.44 zł</w:t>
            </w:r>
          </w:p>
        </w:tc>
      </w:tr>
      <w:tr w:rsidR="004010FF" w:rsidRPr="00337D92" w14:paraId="2BCDB74F" w14:textId="77777777" w:rsidTr="00337D92">
        <w:tc>
          <w:tcPr>
            <w:tcW w:w="993" w:type="dxa"/>
            <w:vAlign w:val="center"/>
          </w:tcPr>
          <w:p w14:paraId="10339D8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31</w:t>
            </w:r>
          </w:p>
        </w:tc>
        <w:tc>
          <w:tcPr>
            <w:tcW w:w="1134" w:type="dxa"/>
            <w:vAlign w:val="center"/>
          </w:tcPr>
          <w:p w14:paraId="27300EC7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10</w:t>
            </w:r>
          </w:p>
        </w:tc>
        <w:tc>
          <w:tcPr>
            <w:tcW w:w="4110" w:type="dxa"/>
          </w:tcPr>
          <w:p w14:paraId="79B3B8FD" w14:textId="77777777" w:rsidR="004010FF" w:rsidRPr="00337D92" w:rsidRDefault="004010FF" w:rsidP="00BF2408">
            <w:pPr>
              <w:spacing w:before="80"/>
            </w:pPr>
            <w:r w:rsidRPr="00337D92">
              <w:t>Zarys International Spółka z ograniczoną odpowiedzialnością</w:t>
            </w:r>
          </w:p>
          <w:p w14:paraId="7ECCB3CC" w14:textId="77777777" w:rsidR="004010FF" w:rsidRPr="00337D92" w:rsidRDefault="004010FF" w:rsidP="00BF2408">
            <w:r w:rsidRPr="00337D92">
              <w:t xml:space="preserve">ul. Ziemska 44 </w:t>
            </w:r>
          </w:p>
          <w:p w14:paraId="0E1A9CE9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41-803 Zabrze</w:t>
            </w:r>
          </w:p>
        </w:tc>
        <w:tc>
          <w:tcPr>
            <w:tcW w:w="2835" w:type="dxa"/>
            <w:vAlign w:val="center"/>
          </w:tcPr>
          <w:p w14:paraId="2E025D9A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5 293.84 zł</w:t>
            </w:r>
          </w:p>
        </w:tc>
      </w:tr>
      <w:tr w:rsidR="004010FF" w:rsidRPr="00337D92" w14:paraId="1377FD4E" w14:textId="77777777" w:rsidTr="00337D92">
        <w:tc>
          <w:tcPr>
            <w:tcW w:w="993" w:type="dxa"/>
            <w:vAlign w:val="center"/>
          </w:tcPr>
          <w:p w14:paraId="0DFE2DCA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31</w:t>
            </w:r>
          </w:p>
        </w:tc>
        <w:tc>
          <w:tcPr>
            <w:tcW w:w="1134" w:type="dxa"/>
            <w:vAlign w:val="center"/>
          </w:tcPr>
          <w:p w14:paraId="6B2F5AEC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15</w:t>
            </w:r>
          </w:p>
        </w:tc>
        <w:tc>
          <w:tcPr>
            <w:tcW w:w="4110" w:type="dxa"/>
          </w:tcPr>
          <w:p w14:paraId="12C006F3" w14:textId="77777777" w:rsidR="004010FF" w:rsidRPr="00337D92" w:rsidRDefault="004010FF" w:rsidP="00BF2408">
            <w:pPr>
              <w:spacing w:before="80"/>
            </w:pPr>
            <w:r w:rsidRPr="00337D92">
              <w:t>Zarys International Spółka z ograniczoną odpowiedzialnością</w:t>
            </w:r>
          </w:p>
          <w:p w14:paraId="6BD74B73" w14:textId="77777777" w:rsidR="004010FF" w:rsidRPr="00337D92" w:rsidRDefault="004010FF" w:rsidP="00BF2408">
            <w:r w:rsidRPr="00337D92">
              <w:t xml:space="preserve">ul. Ziemska 44 </w:t>
            </w:r>
          </w:p>
          <w:p w14:paraId="3D767D4E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41-803 Zabrze</w:t>
            </w:r>
          </w:p>
        </w:tc>
        <w:tc>
          <w:tcPr>
            <w:tcW w:w="2835" w:type="dxa"/>
            <w:vAlign w:val="center"/>
          </w:tcPr>
          <w:p w14:paraId="05B1DD0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35 053.88 zł</w:t>
            </w:r>
          </w:p>
        </w:tc>
      </w:tr>
      <w:tr w:rsidR="004010FF" w:rsidRPr="00337D92" w14:paraId="7A5DF791" w14:textId="77777777" w:rsidTr="00337D92">
        <w:tc>
          <w:tcPr>
            <w:tcW w:w="993" w:type="dxa"/>
            <w:vAlign w:val="center"/>
          </w:tcPr>
          <w:p w14:paraId="7D3D4491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lastRenderedPageBreak/>
              <w:t>31</w:t>
            </w:r>
          </w:p>
        </w:tc>
        <w:tc>
          <w:tcPr>
            <w:tcW w:w="1134" w:type="dxa"/>
            <w:vAlign w:val="center"/>
          </w:tcPr>
          <w:p w14:paraId="327C6776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16</w:t>
            </w:r>
          </w:p>
        </w:tc>
        <w:tc>
          <w:tcPr>
            <w:tcW w:w="4110" w:type="dxa"/>
          </w:tcPr>
          <w:p w14:paraId="6999EC36" w14:textId="77777777" w:rsidR="004010FF" w:rsidRPr="00337D92" w:rsidRDefault="004010FF" w:rsidP="00BF2408">
            <w:pPr>
              <w:spacing w:before="80"/>
            </w:pPr>
            <w:r w:rsidRPr="00337D92">
              <w:t>Zarys International Spółka z ograniczoną odpowiedzialnością</w:t>
            </w:r>
          </w:p>
          <w:p w14:paraId="5107C55C" w14:textId="77777777" w:rsidR="004010FF" w:rsidRPr="00337D92" w:rsidRDefault="004010FF" w:rsidP="00BF2408">
            <w:r w:rsidRPr="00337D92">
              <w:t xml:space="preserve">ul. Ziemska 44 </w:t>
            </w:r>
          </w:p>
          <w:p w14:paraId="322B29EC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41-803 Zabrze</w:t>
            </w:r>
          </w:p>
        </w:tc>
        <w:tc>
          <w:tcPr>
            <w:tcW w:w="2835" w:type="dxa"/>
            <w:vAlign w:val="center"/>
          </w:tcPr>
          <w:p w14:paraId="3CF411DC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59 940.00 zł</w:t>
            </w:r>
          </w:p>
        </w:tc>
      </w:tr>
      <w:tr w:rsidR="004010FF" w:rsidRPr="00337D92" w14:paraId="61341BD8" w14:textId="77777777" w:rsidTr="00337D92">
        <w:tc>
          <w:tcPr>
            <w:tcW w:w="993" w:type="dxa"/>
            <w:vAlign w:val="center"/>
          </w:tcPr>
          <w:p w14:paraId="01EF5CEE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31</w:t>
            </w:r>
          </w:p>
        </w:tc>
        <w:tc>
          <w:tcPr>
            <w:tcW w:w="1134" w:type="dxa"/>
            <w:vAlign w:val="center"/>
          </w:tcPr>
          <w:p w14:paraId="56CCD5A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24</w:t>
            </w:r>
          </w:p>
        </w:tc>
        <w:tc>
          <w:tcPr>
            <w:tcW w:w="4110" w:type="dxa"/>
          </w:tcPr>
          <w:p w14:paraId="0B2C39B1" w14:textId="77777777" w:rsidR="004010FF" w:rsidRPr="00337D92" w:rsidRDefault="004010FF" w:rsidP="00BF2408">
            <w:pPr>
              <w:spacing w:before="80"/>
            </w:pPr>
            <w:r w:rsidRPr="00337D92">
              <w:t>Zarys International Spółka z ograniczoną odpowiedzialnością</w:t>
            </w:r>
          </w:p>
          <w:p w14:paraId="3AADE842" w14:textId="77777777" w:rsidR="004010FF" w:rsidRPr="00337D92" w:rsidRDefault="004010FF" w:rsidP="00BF2408">
            <w:r w:rsidRPr="00337D92">
              <w:t xml:space="preserve">ul. Ziemska 44 </w:t>
            </w:r>
          </w:p>
          <w:p w14:paraId="3CB40537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41-803 Zabrze</w:t>
            </w:r>
          </w:p>
        </w:tc>
        <w:tc>
          <w:tcPr>
            <w:tcW w:w="2835" w:type="dxa"/>
            <w:vAlign w:val="center"/>
          </w:tcPr>
          <w:p w14:paraId="6138F5A1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26 853.12 zł</w:t>
            </w:r>
          </w:p>
        </w:tc>
      </w:tr>
      <w:tr w:rsidR="004010FF" w:rsidRPr="00337D92" w14:paraId="3C55E000" w14:textId="77777777" w:rsidTr="00337D92">
        <w:tc>
          <w:tcPr>
            <w:tcW w:w="993" w:type="dxa"/>
            <w:vAlign w:val="center"/>
          </w:tcPr>
          <w:p w14:paraId="271D1F1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31</w:t>
            </w:r>
          </w:p>
        </w:tc>
        <w:tc>
          <w:tcPr>
            <w:tcW w:w="1134" w:type="dxa"/>
            <w:vAlign w:val="center"/>
          </w:tcPr>
          <w:p w14:paraId="233D6A60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41</w:t>
            </w:r>
          </w:p>
        </w:tc>
        <w:tc>
          <w:tcPr>
            <w:tcW w:w="4110" w:type="dxa"/>
          </w:tcPr>
          <w:p w14:paraId="0626BC3F" w14:textId="77777777" w:rsidR="004010FF" w:rsidRPr="00337D92" w:rsidRDefault="004010FF" w:rsidP="00BF2408">
            <w:pPr>
              <w:spacing w:before="80"/>
            </w:pPr>
            <w:r w:rsidRPr="00337D92">
              <w:t>Zarys International Spółka z ograniczoną odpowiedzialnością</w:t>
            </w:r>
          </w:p>
          <w:p w14:paraId="1710686C" w14:textId="77777777" w:rsidR="004010FF" w:rsidRPr="00337D92" w:rsidRDefault="004010FF" w:rsidP="00BF2408">
            <w:r w:rsidRPr="00337D92">
              <w:t xml:space="preserve">ul. Ziemska 44 </w:t>
            </w:r>
          </w:p>
          <w:p w14:paraId="6B82BF2A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41-803 Zabrze</w:t>
            </w:r>
          </w:p>
        </w:tc>
        <w:tc>
          <w:tcPr>
            <w:tcW w:w="2835" w:type="dxa"/>
            <w:vAlign w:val="center"/>
          </w:tcPr>
          <w:p w14:paraId="11EC967C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7 452.00 zł</w:t>
            </w:r>
          </w:p>
        </w:tc>
      </w:tr>
      <w:tr w:rsidR="004010FF" w:rsidRPr="00337D92" w14:paraId="2F0E7A41" w14:textId="77777777" w:rsidTr="00337D92">
        <w:tc>
          <w:tcPr>
            <w:tcW w:w="993" w:type="dxa"/>
            <w:vAlign w:val="center"/>
          </w:tcPr>
          <w:p w14:paraId="457F2861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32</w:t>
            </w:r>
          </w:p>
        </w:tc>
        <w:tc>
          <w:tcPr>
            <w:tcW w:w="1134" w:type="dxa"/>
            <w:vAlign w:val="center"/>
          </w:tcPr>
          <w:p w14:paraId="3A3CFCE9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16</w:t>
            </w:r>
          </w:p>
        </w:tc>
        <w:tc>
          <w:tcPr>
            <w:tcW w:w="4110" w:type="dxa"/>
          </w:tcPr>
          <w:p w14:paraId="50BF5128" w14:textId="77777777" w:rsidR="004010FF" w:rsidRPr="00337D92" w:rsidRDefault="004010FF" w:rsidP="00BF2408">
            <w:pPr>
              <w:spacing w:before="80"/>
            </w:pPr>
            <w:r w:rsidRPr="00337D92">
              <w:t xml:space="preserve">Edwards </w:t>
            </w:r>
            <w:proofErr w:type="spellStart"/>
            <w:r w:rsidRPr="00337D92">
              <w:t>Lifesciences</w:t>
            </w:r>
            <w:proofErr w:type="spellEnd"/>
            <w:r w:rsidRPr="00337D92">
              <w:t xml:space="preserve"> Poland Sp. z o.o.</w:t>
            </w:r>
          </w:p>
          <w:p w14:paraId="5699558E" w14:textId="77777777" w:rsidR="004010FF" w:rsidRPr="00337D92" w:rsidRDefault="004010FF" w:rsidP="00BF2408">
            <w:r w:rsidRPr="00337D92">
              <w:t xml:space="preserve">Aleje Jerozolimskie 100 </w:t>
            </w:r>
          </w:p>
          <w:p w14:paraId="53740340" w14:textId="77777777" w:rsidR="004010FF" w:rsidRPr="00337D92" w:rsidRDefault="004010FF" w:rsidP="00BF2408">
            <w:pPr>
              <w:spacing w:after="80"/>
              <w:jc w:val="both"/>
            </w:pPr>
            <w:r w:rsidRPr="00337D92">
              <w:t>00-807 Warszawa</w:t>
            </w:r>
          </w:p>
        </w:tc>
        <w:tc>
          <w:tcPr>
            <w:tcW w:w="2835" w:type="dxa"/>
            <w:vAlign w:val="center"/>
          </w:tcPr>
          <w:p w14:paraId="24AD7FD9" w14:textId="77777777" w:rsidR="004010FF" w:rsidRPr="00337D92" w:rsidRDefault="004010FF" w:rsidP="00BF2408">
            <w:pPr>
              <w:spacing w:before="80" w:after="80"/>
              <w:jc w:val="center"/>
            </w:pPr>
            <w:r w:rsidRPr="00337D92">
              <w:t>97 200.00 zł</w:t>
            </w:r>
          </w:p>
        </w:tc>
      </w:tr>
      <w:bookmarkEnd w:id="0"/>
    </w:tbl>
    <w:p w14:paraId="740D65BE" w14:textId="7735214A" w:rsidR="00C236D3" w:rsidRPr="00BB547B" w:rsidRDefault="00C236D3" w:rsidP="00337D92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812F5" w14:textId="77777777" w:rsidR="00500E7F" w:rsidRDefault="00500E7F">
      <w:r>
        <w:separator/>
      </w:r>
    </w:p>
  </w:endnote>
  <w:endnote w:type="continuationSeparator" w:id="0">
    <w:p w14:paraId="0651145D" w14:textId="77777777" w:rsidR="00500E7F" w:rsidRDefault="00500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4BD4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2DAC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6D2DD" w14:textId="3F03B97F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554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93473D" w14:textId="77777777" w:rsidR="009F189D" w:rsidRDefault="009F189D">
    <w:pPr>
      <w:pStyle w:val="Stopka"/>
      <w:tabs>
        <w:tab w:val="clear" w:pos="4536"/>
      </w:tabs>
      <w:jc w:val="center"/>
    </w:pPr>
  </w:p>
  <w:p w14:paraId="1620D84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60BEE" w14:textId="77777777" w:rsidR="00500E7F" w:rsidRDefault="00500E7F">
      <w:r>
        <w:separator/>
      </w:r>
    </w:p>
  </w:footnote>
  <w:footnote w:type="continuationSeparator" w:id="0">
    <w:p w14:paraId="51D90A8D" w14:textId="77777777" w:rsidR="00500E7F" w:rsidRDefault="00500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585C7" w14:textId="77777777" w:rsidR="004010FF" w:rsidRDefault="004010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547BE3" w14:textId="77777777" w:rsidR="004010FF" w:rsidRDefault="004010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57835" w14:textId="77777777" w:rsidR="004010FF" w:rsidRDefault="004010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0E7F"/>
    <w:rsid w:val="00007727"/>
    <w:rsid w:val="00017720"/>
    <w:rsid w:val="00035488"/>
    <w:rsid w:val="000D7F25"/>
    <w:rsid w:val="000E00E5"/>
    <w:rsid w:val="00173B20"/>
    <w:rsid w:val="00194342"/>
    <w:rsid w:val="001C69FF"/>
    <w:rsid w:val="0023318D"/>
    <w:rsid w:val="00337D92"/>
    <w:rsid w:val="003D72FD"/>
    <w:rsid w:val="004010FF"/>
    <w:rsid w:val="00423179"/>
    <w:rsid w:val="00490DC0"/>
    <w:rsid w:val="00493F8C"/>
    <w:rsid w:val="004C7E9B"/>
    <w:rsid w:val="00500E7F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319EE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3A36E0"/>
  <w15:chartTrackingRefBased/>
  <w15:docId w15:val="{DDE0EB43-C21E-476D-8184-4E9FF7683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6</Pages>
  <Words>1182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4</cp:revision>
  <dcterms:created xsi:type="dcterms:W3CDTF">2026-07-08T11:28:00Z</dcterms:created>
  <dcterms:modified xsi:type="dcterms:W3CDTF">2026-07-08T11:33:00Z</dcterms:modified>
</cp:coreProperties>
</file>