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7A6B9" w14:textId="212F76C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E3EBA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763E8B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EE28DD6" w14:textId="77777777" w:rsidR="006676AE" w:rsidRPr="0012157F" w:rsidRDefault="0042695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695A">
        <w:rPr>
          <w:rFonts w:ascii="Arial" w:hAnsi="Arial" w:cs="Arial"/>
        </w:rPr>
        <w:t>Szpital Specjalistyczny im. Stefana Żeromskiego SPZOZ w Krakowie</w:t>
      </w:r>
    </w:p>
    <w:p w14:paraId="54684C24" w14:textId="77777777" w:rsidR="006676AE" w:rsidRPr="0012157F" w:rsidRDefault="0042695A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2695A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42695A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03DF598" w14:textId="77777777" w:rsidR="00F90CD1" w:rsidRDefault="0042695A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2695A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42695A">
        <w:rPr>
          <w:rFonts w:ascii="Arial" w:hAnsi="Arial" w:cs="Arial"/>
        </w:rPr>
        <w:t>Kraków</w:t>
      </w:r>
    </w:p>
    <w:p w14:paraId="24038D0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7452F76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43AA25F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AD69A72" w14:textId="77777777" w:rsidTr="0018769E">
        <w:tc>
          <w:tcPr>
            <w:tcW w:w="2800" w:type="dxa"/>
          </w:tcPr>
          <w:p w14:paraId="087414E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8533F5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CB1700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248A33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D751EB3" w14:textId="77777777" w:rsidTr="0018769E">
        <w:tc>
          <w:tcPr>
            <w:tcW w:w="2800" w:type="dxa"/>
          </w:tcPr>
          <w:p w14:paraId="15EFF20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1252F64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97ED4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77012E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1277C7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695A" w:rsidRPr="0012157F" w14:paraId="3ABCB1E4" w14:textId="77777777" w:rsidTr="002B4175">
        <w:tc>
          <w:tcPr>
            <w:tcW w:w="9104" w:type="dxa"/>
            <w:shd w:val="clear" w:color="auto" w:fill="D9D9D9"/>
          </w:tcPr>
          <w:p w14:paraId="72DEA6FC" w14:textId="77777777" w:rsidR="0042695A" w:rsidRPr="0012157F" w:rsidRDefault="0042695A" w:rsidP="002B4175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2B915DE" w14:textId="77777777" w:rsidR="0042695A" w:rsidRPr="0012157F" w:rsidRDefault="0042695A" w:rsidP="002B417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2695A">
              <w:rPr>
                <w:rFonts w:ascii="Arial" w:hAnsi="Arial" w:cs="Arial"/>
                <w:sz w:val="24"/>
                <w:szCs w:val="24"/>
              </w:rPr>
              <w:t>(t.j. Dz. U. z 2024 r. poz. 1320 ze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188DD75" w14:textId="77777777" w:rsidR="0042695A" w:rsidRPr="00612283" w:rsidRDefault="0042695A" w:rsidP="002B417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AA4BC5A" w14:textId="77777777" w:rsidR="0042695A" w:rsidRPr="00612283" w:rsidRDefault="0042695A" w:rsidP="002B417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CDAA370" w14:textId="77777777" w:rsidR="0042695A" w:rsidRPr="0012157F" w:rsidRDefault="0042695A" w:rsidP="002B4175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4014620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A0A2CC9" w14:textId="77777777" w:rsidTr="0018769E">
        <w:tc>
          <w:tcPr>
            <w:tcW w:w="2269" w:type="dxa"/>
          </w:tcPr>
          <w:p w14:paraId="6FEC32B5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36237F9" w14:textId="77777777" w:rsidR="002578E4" w:rsidRPr="00A2540E" w:rsidRDefault="0042695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69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Inwestycyjny zakup sprzętu medycznego na potrzeby Oddziałów Szpitalnych (7 grup) - zakup, dostawa /wraz z </w:t>
            </w:r>
            <w:proofErr w:type="gramStart"/>
            <w:r w:rsidRPr="004269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uruchomieniem</w:t>
            </w:r>
            <w:proofErr w:type="gramEnd"/>
            <w:r w:rsidRPr="004269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jeśli dotyczy/ oraz przeszkolenie pracowników Zamawiającego /jeśli dotyczy/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695A" w:rsidRPr="00A2540E" w14:paraId="3CFC6A2E" w14:textId="77777777" w:rsidTr="002B4175">
        <w:tc>
          <w:tcPr>
            <w:tcW w:w="2269" w:type="dxa"/>
          </w:tcPr>
          <w:p w14:paraId="73651959" w14:textId="77777777" w:rsidR="0042695A" w:rsidRPr="00A2540E" w:rsidRDefault="0042695A" w:rsidP="002B41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88A4EC4" w14:textId="77777777" w:rsidR="0042695A" w:rsidRPr="00A2540E" w:rsidRDefault="0042695A" w:rsidP="002B41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2695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DZP-271-37/26</w:t>
            </w:r>
          </w:p>
        </w:tc>
      </w:tr>
    </w:tbl>
    <w:p w14:paraId="3A822A4C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E9D794E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2695A" w:rsidRPr="0042695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9D49A22" w14:textId="77777777" w:rsidTr="00650D6C">
        <w:tc>
          <w:tcPr>
            <w:tcW w:w="9104" w:type="dxa"/>
            <w:shd w:val="clear" w:color="auto" w:fill="D9D9D9"/>
          </w:tcPr>
          <w:p w14:paraId="6A437B0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C29E03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D8BA453" w14:textId="77777777" w:rsidR="0042695A" w:rsidRPr="00992BD8" w:rsidRDefault="0042695A" w:rsidP="0042695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12BF824" w14:textId="77777777" w:rsidR="002426FF" w:rsidRPr="00A44833" w:rsidRDefault="0042695A" w:rsidP="0042695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EDB5DD0" w14:textId="77777777" w:rsidR="0042695A" w:rsidRPr="00A44833" w:rsidRDefault="0042695A" w:rsidP="0042695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0AABB25" w14:textId="77777777" w:rsidR="0042695A" w:rsidRPr="0012157F" w:rsidRDefault="0042695A" w:rsidP="0042695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0DA5854" w14:textId="77777777" w:rsidR="0042695A" w:rsidRPr="0012157F" w:rsidRDefault="0042695A" w:rsidP="0042695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37B58D9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E0C3780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5BA0BF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0D698369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3E2F89C" w14:textId="77777777"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5684B9E" w14:textId="77777777" w:rsidR="0042695A" w:rsidRDefault="007A2BCB" w:rsidP="004269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1D29C92A" w14:textId="77777777"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8395D80" w14:textId="77777777" w:rsidTr="00CD4DD1">
        <w:tc>
          <w:tcPr>
            <w:tcW w:w="9104" w:type="dxa"/>
            <w:shd w:val="clear" w:color="auto" w:fill="D9D9D9"/>
          </w:tcPr>
          <w:p w14:paraId="6716FEC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BC4FAB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E19A41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280F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A58B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3D13B01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9EB9C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0C246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F79C1FC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7586B5B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61B5095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0EF4BC1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273A0CF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10689F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58A968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BC4DF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308EA8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81A346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0593AD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A32573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DA16297" w14:textId="77777777" w:rsidTr="00CD4DD1">
        <w:tc>
          <w:tcPr>
            <w:tcW w:w="9104" w:type="dxa"/>
            <w:shd w:val="clear" w:color="auto" w:fill="D9D9D9"/>
          </w:tcPr>
          <w:p w14:paraId="2849ADE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350155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A43EFA5" w14:textId="77777777" w:rsidTr="00847232">
        <w:tc>
          <w:tcPr>
            <w:tcW w:w="9104" w:type="dxa"/>
            <w:shd w:val="clear" w:color="auto" w:fill="D9D9D9"/>
          </w:tcPr>
          <w:p w14:paraId="5250A12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B4D84E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7F0646B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C490FD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9F0D8E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BE328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6A4E3E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C892D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B67EED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3019B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B58917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FD0B32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476D3C9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B7688" w14:textId="77777777" w:rsidR="001E284D" w:rsidRDefault="001E284D" w:rsidP="0038231F">
      <w:pPr>
        <w:spacing w:after="0" w:line="240" w:lineRule="auto"/>
      </w:pPr>
      <w:r>
        <w:separator/>
      </w:r>
    </w:p>
  </w:endnote>
  <w:endnote w:type="continuationSeparator" w:id="0">
    <w:p w14:paraId="4B0A53A0" w14:textId="77777777" w:rsidR="001E284D" w:rsidRDefault="001E28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6A66E" w14:textId="77777777" w:rsidR="0042695A" w:rsidRDefault="004269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5B4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010C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8E059" w14:textId="77777777" w:rsidR="0042695A" w:rsidRDefault="004269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3065A" w14:textId="77777777" w:rsidR="001E284D" w:rsidRDefault="001E284D" w:rsidP="0038231F">
      <w:pPr>
        <w:spacing w:after="0" w:line="240" w:lineRule="auto"/>
      </w:pPr>
      <w:r>
        <w:separator/>
      </w:r>
    </w:p>
  </w:footnote>
  <w:footnote w:type="continuationSeparator" w:id="0">
    <w:p w14:paraId="531122DA" w14:textId="77777777" w:rsidR="001E284D" w:rsidRDefault="001E284D" w:rsidP="0038231F">
      <w:pPr>
        <w:spacing w:after="0" w:line="240" w:lineRule="auto"/>
      </w:pPr>
      <w:r>
        <w:continuationSeparator/>
      </w:r>
    </w:p>
  </w:footnote>
  <w:footnote w:id="1">
    <w:p w14:paraId="2E91EC4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22EAD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997FBA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69EA67E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F65DB4F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72E2E" w14:textId="77777777" w:rsidR="0042695A" w:rsidRDefault="00426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731F7" w14:textId="77777777" w:rsidR="0042695A" w:rsidRDefault="00426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33B15" w14:textId="77777777" w:rsidR="0042695A" w:rsidRDefault="00426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8686549">
    <w:abstractNumId w:val="11"/>
  </w:num>
  <w:num w:numId="2" w16cid:durableId="1764571121">
    <w:abstractNumId w:val="0"/>
  </w:num>
  <w:num w:numId="3" w16cid:durableId="1636907607">
    <w:abstractNumId w:val="10"/>
  </w:num>
  <w:num w:numId="4" w16cid:durableId="1749494471">
    <w:abstractNumId w:val="13"/>
  </w:num>
  <w:num w:numId="5" w16cid:durableId="1230379967">
    <w:abstractNumId w:val="12"/>
  </w:num>
  <w:num w:numId="6" w16cid:durableId="473565163">
    <w:abstractNumId w:val="9"/>
  </w:num>
  <w:num w:numId="7" w16cid:durableId="1801993531">
    <w:abstractNumId w:val="1"/>
  </w:num>
  <w:num w:numId="8" w16cid:durableId="948314417">
    <w:abstractNumId w:val="6"/>
  </w:num>
  <w:num w:numId="9" w16cid:durableId="2145614653">
    <w:abstractNumId w:val="4"/>
  </w:num>
  <w:num w:numId="10" w16cid:durableId="731199079">
    <w:abstractNumId w:val="7"/>
  </w:num>
  <w:num w:numId="11" w16cid:durableId="1445418739">
    <w:abstractNumId w:val="5"/>
  </w:num>
  <w:num w:numId="12" w16cid:durableId="1789199672">
    <w:abstractNumId w:val="8"/>
  </w:num>
  <w:num w:numId="13" w16cid:durableId="1841193315">
    <w:abstractNumId w:val="3"/>
  </w:num>
  <w:num w:numId="14" w16cid:durableId="1403530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grammar="clean"/>
  <w:attachedTemplate r:id="rId1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84D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E284D"/>
    <w:rsid w:val="001E3EBA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2695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7EA77E"/>
  <w15:docId w15:val="{F3879F8A-98E9-4FEE-9653-C52BA2B4C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750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2026-07-07T10:05:00Z</dcterms:created>
  <dcterms:modified xsi:type="dcterms:W3CDTF">2026-07-07T10:05:00Z</dcterms:modified>
</cp:coreProperties>
</file>