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F3957" w14:textId="6D3E5E70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A5B07">
        <w:rPr>
          <w:rFonts w:ascii="Arial" w:hAnsi="Arial" w:cs="Arial"/>
          <w:b w:val="0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65BD0326" w14:textId="77777777" w:rsidTr="005844F6">
        <w:tc>
          <w:tcPr>
            <w:tcW w:w="9104" w:type="dxa"/>
            <w:shd w:val="clear" w:color="auto" w:fill="F2F2F2"/>
          </w:tcPr>
          <w:p w14:paraId="2A67A8A1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1F2EC0C4" w14:textId="3EBE30D8" w:rsidR="00140C27" w:rsidRPr="00140C27" w:rsidRDefault="00481976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81976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FA5F19F" w14:textId="77777777" w:rsidR="00140C27" w:rsidRPr="00140C27" w:rsidRDefault="00481976" w:rsidP="00140C27">
      <w:pPr>
        <w:spacing w:line="360" w:lineRule="auto"/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66</w:t>
      </w:r>
    </w:p>
    <w:p w14:paraId="7C335978" w14:textId="77777777" w:rsidR="00140C27" w:rsidRPr="00140C27" w:rsidRDefault="00481976" w:rsidP="00140C27">
      <w:pPr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Kraków</w:t>
      </w:r>
    </w:p>
    <w:p w14:paraId="58FC4255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089ACE4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1CBA83E4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0"/>
        <w:gridCol w:w="6714"/>
      </w:tblGrid>
      <w:tr w:rsidR="00140C27" w:rsidRPr="00140C27" w14:paraId="3919CFA9" w14:textId="77777777">
        <w:tc>
          <w:tcPr>
            <w:tcW w:w="2268" w:type="dxa"/>
          </w:tcPr>
          <w:p w14:paraId="3A628C3C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71AA9B6E" w14:textId="567FF397" w:rsidR="00140C27" w:rsidRPr="00140C27" w:rsidRDefault="00481976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976">
              <w:rPr>
                <w:rFonts w:ascii="Arial" w:hAnsi="Arial" w:cs="Arial"/>
                <w:bCs/>
              </w:rPr>
              <w:t xml:space="preserve">Inwestycyjny zakup sprzętu medycznego </w:t>
            </w:r>
            <w:r w:rsidR="005557DD">
              <w:rPr>
                <w:rFonts w:ascii="Arial" w:hAnsi="Arial" w:cs="Arial"/>
                <w:bCs/>
              </w:rPr>
              <w:t xml:space="preserve">na potrzeby Oddziałów Szpitalnych </w:t>
            </w:r>
            <w:r w:rsidRPr="00481976">
              <w:rPr>
                <w:rFonts w:ascii="Arial" w:hAnsi="Arial" w:cs="Arial"/>
                <w:bCs/>
              </w:rPr>
              <w:t>(</w:t>
            </w:r>
            <w:r w:rsidR="009478A4">
              <w:rPr>
                <w:rFonts w:ascii="Arial" w:hAnsi="Arial" w:cs="Arial"/>
                <w:bCs/>
              </w:rPr>
              <w:t>7</w:t>
            </w:r>
            <w:r w:rsidRPr="00481976">
              <w:rPr>
                <w:rFonts w:ascii="Arial" w:hAnsi="Arial" w:cs="Arial"/>
                <w:bCs/>
              </w:rPr>
              <w:t xml:space="preserve"> grup)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481976" w:rsidRPr="00140C27" w14:paraId="3A2E397A" w14:textId="77777777" w:rsidTr="00F10ED2">
        <w:tc>
          <w:tcPr>
            <w:tcW w:w="2268" w:type="dxa"/>
          </w:tcPr>
          <w:p w14:paraId="2E40543F" w14:textId="77777777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74ECC428" w14:textId="057EDC7B" w:rsidR="00481976" w:rsidRPr="00140C27" w:rsidRDefault="005557DD" w:rsidP="00F10E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</w:t>
            </w:r>
            <w:r w:rsidR="00481976" w:rsidRPr="00481976">
              <w:rPr>
                <w:rFonts w:ascii="Arial" w:hAnsi="Arial" w:cs="Arial"/>
                <w:bCs/>
              </w:rPr>
              <w:t>ZP-271-</w:t>
            </w:r>
            <w:r w:rsidR="009478A4">
              <w:rPr>
                <w:rFonts w:ascii="Arial" w:hAnsi="Arial" w:cs="Arial"/>
                <w:bCs/>
              </w:rPr>
              <w:t>3</w:t>
            </w:r>
            <w:r w:rsidR="00546335">
              <w:rPr>
                <w:rFonts w:ascii="Arial" w:hAnsi="Arial" w:cs="Arial"/>
                <w:bCs/>
              </w:rPr>
              <w:t>7</w:t>
            </w:r>
            <w:r w:rsidR="00481976" w:rsidRPr="00481976">
              <w:rPr>
                <w:rFonts w:ascii="Arial" w:hAnsi="Arial" w:cs="Arial"/>
                <w:bCs/>
              </w:rPr>
              <w:t>/2</w:t>
            </w:r>
            <w:r>
              <w:rPr>
                <w:rFonts w:ascii="Arial" w:hAnsi="Arial" w:cs="Arial"/>
                <w:bCs/>
              </w:rPr>
              <w:t>6</w:t>
            </w:r>
          </w:p>
        </w:tc>
      </w:tr>
    </w:tbl>
    <w:p w14:paraId="1A5FDC68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6A974883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8C5B569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63CD6598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59BF5A00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CEC8D6A" w14:textId="5689F1F6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</w:t>
      </w:r>
      <w:proofErr w:type="gramStart"/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</w:t>
      </w:r>
      <w:proofErr w:type="gramEnd"/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4F83830F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39F9E61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42FBC36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3F2237D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0347A4F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6E90CC1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0E270F7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3B48458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5E9F508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6D606AC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2A14869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707C97B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0148A8D" w14:textId="77777777" w:rsidTr="00AF662E">
        <w:trPr>
          <w:trHeight w:val="2461"/>
        </w:trPr>
        <w:tc>
          <w:tcPr>
            <w:tcW w:w="2552" w:type="dxa"/>
            <w:vAlign w:val="center"/>
          </w:tcPr>
          <w:p w14:paraId="0BCAEC99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02E363A8" w14:textId="1745D540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38396F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15pt;height:20.55pt" o:ole="">
                  <v:imagedata r:id="rId8" o:title=""/>
                </v:shape>
                <w:control r:id="rId9" w:name="OptionButton1" w:shapeid="_x0000_i1041"/>
              </w:object>
            </w:r>
          </w:p>
          <w:p w14:paraId="6872CEBD" w14:textId="37869FA6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0E7374EC">
                <v:shape id="_x0000_i1043" type="#_x0000_t75" style="width:314.1pt;height:20.55pt" o:ole="">
                  <v:imagedata r:id="rId10" o:title=""/>
                </v:shape>
                <w:control r:id="rId11" w:name="OptionButton2" w:shapeid="_x0000_i1043"/>
              </w:object>
            </w:r>
          </w:p>
          <w:p w14:paraId="17721709" w14:textId="67323FBF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7E59458A">
                <v:shape id="_x0000_i1045" type="#_x0000_t75" style="width:314.1pt;height:20.55pt" o:ole="">
                  <v:imagedata r:id="rId12" o:title=""/>
                </v:shape>
                <w:control r:id="rId13" w:name="OptionButton3" w:shapeid="_x0000_i1045"/>
              </w:object>
            </w:r>
          </w:p>
          <w:p w14:paraId="0EEA6DBE" w14:textId="27480938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41CDCE19">
                <v:shape id="_x0000_i1047" type="#_x0000_t75" style="width:314.1pt;height:20.55pt" o:ole="">
                  <v:imagedata r:id="rId14" o:title=""/>
                </v:shape>
                <w:control r:id="rId15" w:name="OptionButton4" w:shapeid="_x0000_i1047"/>
              </w:object>
            </w:r>
          </w:p>
          <w:p w14:paraId="5280D1B6" w14:textId="3153588E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0F685E71">
                <v:shape id="_x0000_i1049" type="#_x0000_t75" style="width:314.1pt;height:20.55pt" o:ole="">
                  <v:imagedata r:id="rId16" o:title=""/>
                </v:shape>
                <w:control r:id="rId17" w:name="OptionButton5" w:shapeid="_x0000_i1049"/>
              </w:object>
            </w:r>
          </w:p>
          <w:p w14:paraId="32FA1C18" w14:textId="2D9A03E6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31FBC1DC">
                <v:shape id="_x0000_i1051" type="#_x0000_t75" style="width:108.4pt;height:20.5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6F14282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73552D57" w14:textId="06CB9FC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CBD56DB" w14:textId="77777777" w:rsidR="009E385A" w:rsidRDefault="009E385A" w:rsidP="009E385A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25B96668" w14:textId="77777777"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cenę:</w:t>
      </w:r>
    </w:p>
    <w:p w14:paraId="549A6ABD" w14:textId="16B9E6EE" w:rsidR="00A8509D" w:rsidRDefault="00A8509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14:paraId="74DCE3FE" w14:textId="77777777" w:rsidR="009E385A" w:rsidRPr="00A8509D" w:rsidRDefault="009E385A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42FDAF06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488F3DC1" w14:textId="77777777" w:rsidR="00B336C4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B336C4" w14:paraId="7F883593" w14:textId="77777777" w:rsidTr="00B336C4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40DF7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C8D315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56AF15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87AC64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ED6A85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E1C4343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4D3E1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544058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6351BB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758B67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7E71F0A4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429B817" w14:textId="7126E7CE" w:rsidR="00B336C4" w:rsidRDefault="009C4EF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</w:t>
            </w:r>
            <w:r w:rsidR="00B336C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umer katalogowy</w:t>
            </w:r>
          </w:p>
        </w:tc>
      </w:tr>
      <w:tr w:rsidR="00B336C4" w14:paraId="6446F50A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7C45E9" w14:textId="77777777" w:rsidR="00B336C4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92B8B6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8C4F96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9FE138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8FF929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566F3D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F64CBB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EA660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159921C" w14:textId="77777777" w:rsidR="00B336C4" w:rsidRDefault="00B336C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14:paraId="21378A7F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11337BAB" w14:textId="77777777" w:rsidR="00B336C4" w:rsidRDefault="00B336C4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F1C17CC" w14:textId="590710F4" w:rsidR="00B336C4" w:rsidRPr="009E385A" w:rsidRDefault="009478A4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Lampa czołowa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3C9F4A7" w14:textId="1C15C409" w:rsidR="00B336C4" w:rsidRDefault="009478A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5BB9B23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93B59EB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4F55BCB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3CF6944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7062C79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2E4DE79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7ADADB3" w14:textId="77777777" w:rsidR="00B336C4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1CED6B58" w14:textId="77777777" w:rsidR="00B336C4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B336C4" w14:paraId="0505E372" w14:textId="77777777" w:rsidTr="00B336C4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3BD51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6B20E3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D96129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711A5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0B66A6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D6DC43F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0E8BD7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17809C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4ADC1C7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EFD8B8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459D420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2B9BD3" w14:textId="6355DC60" w:rsidR="00B336C4" w:rsidRDefault="009C4EF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</w:t>
            </w:r>
            <w:r w:rsidR="00B336C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umer katalogowy</w:t>
            </w:r>
          </w:p>
        </w:tc>
      </w:tr>
      <w:tr w:rsidR="00B336C4" w14:paraId="0AFF66D0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F32E35" w14:textId="77777777" w:rsidR="00B336C4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5407E06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2F6CB2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69AB34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D9A8C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2BDD2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D0610F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285D42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E8E7A88" w14:textId="77777777" w:rsidR="00B336C4" w:rsidRDefault="00B336C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2D525CDA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17DDE8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5A8C46E" w14:textId="31610791" w:rsidR="00B336C4" w:rsidRPr="009E385A" w:rsidRDefault="009478A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Łóżko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bariatryczne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szafką i materacem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6847DD0" w14:textId="30A45759" w:rsidR="00B336C4" w:rsidRPr="009E385A" w:rsidRDefault="009478A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DB7AD7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0461B3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24D078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5E4729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DCD93E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870833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BC0E63F" w14:textId="77777777" w:rsidR="00B336C4" w:rsidRPr="009E385A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424DCA91" w14:textId="77777777" w:rsidR="00B336C4" w:rsidRPr="009E385A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9E385A">
        <w:rPr>
          <w:rFonts w:ascii="Calibri Light" w:hAnsi="Calibri Light" w:cs="Calibri Light"/>
          <w:b/>
          <w:bCs/>
          <w:sz w:val="20"/>
          <w:szCs w:val="20"/>
        </w:rPr>
        <w:t>GRUPA 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B336C4" w:rsidRPr="009E385A" w14:paraId="7229C4F1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60E1AF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BEDB9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FA90E9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9613D0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82CBE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57D47537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A1B033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F1599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307A1A6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D106F7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C050B4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88E323B" w14:textId="72C4B65C" w:rsidR="00B336C4" w:rsidRPr="009E385A" w:rsidRDefault="009C4EF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</w:t>
            </w:r>
            <w:r w:rsidR="00B336C4"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umer katalogowy</w:t>
            </w:r>
          </w:p>
        </w:tc>
      </w:tr>
      <w:tr w:rsidR="00B336C4" w:rsidRPr="009E385A" w14:paraId="434BD402" w14:textId="77777777" w:rsidTr="00D33FE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77544A4" w14:textId="77777777" w:rsidR="00B336C4" w:rsidRPr="009E385A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8D7216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029D78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103EC90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3B33A8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1DD857B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0FA9835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5213AA2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14:paraId="16D34D5E" w14:textId="77777777" w:rsidR="00B336C4" w:rsidRPr="009E385A" w:rsidRDefault="00B336C4">
            <w:pPr>
              <w:pStyle w:val="Zawartotabeli"/>
              <w:jc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58C18628" w14:textId="77777777" w:rsidTr="00D33FE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127CB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07322" w14:textId="474F644F" w:rsidR="00B336C4" w:rsidRPr="009E385A" w:rsidRDefault="009478A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Optyka laryngologiczna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DB7C4" w14:textId="567EAA67" w:rsidR="00B336C4" w:rsidRPr="009E385A" w:rsidRDefault="009478A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 szt.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C0EE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456C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92DB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3AB1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76C25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AB18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</w:tcPr>
          <w:p w14:paraId="55FCA7E3" w14:textId="77777777" w:rsidR="00B336C4" w:rsidRPr="009E385A" w:rsidRDefault="00B336C4">
            <w:pPr>
              <w:rPr>
                <w:sz w:val="20"/>
                <w:szCs w:val="20"/>
              </w:rPr>
            </w:pPr>
          </w:p>
        </w:tc>
      </w:tr>
    </w:tbl>
    <w:p w14:paraId="13448C71" w14:textId="77777777" w:rsidR="00B336C4" w:rsidRPr="009E385A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47CC91B5" w14:textId="77777777" w:rsidR="00B336C4" w:rsidRPr="009E385A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9E385A">
        <w:rPr>
          <w:rFonts w:ascii="Calibri Light" w:hAnsi="Calibri Light" w:cs="Calibri Light"/>
          <w:b/>
          <w:bCs/>
          <w:sz w:val="20"/>
          <w:szCs w:val="20"/>
        </w:rPr>
        <w:t>GRUPA 4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B336C4" w:rsidRPr="009E385A" w14:paraId="0A28392A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FEB19C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F073E0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9A602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674A60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9D2409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A7C3AF9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EF23CB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3D0B92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67F1BE4C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1E56C8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66F4031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2720F5" w14:textId="0EA5BC1E" w:rsidR="00B336C4" w:rsidRPr="009E385A" w:rsidRDefault="009C4EF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</w:t>
            </w:r>
            <w:r w:rsidR="00B336C4"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umer katalogowy</w:t>
            </w:r>
          </w:p>
        </w:tc>
      </w:tr>
      <w:tr w:rsidR="00B336C4" w:rsidRPr="009E385A" w14:paraId="1014B36B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25B1C9" w14:textId="77777777" w:rsidR="00B336C4" w:rsidRPr="009E385A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522485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3DB65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887913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99AF76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ED086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6721CB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88373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8BA59D3" w14:textId="77777777" w:rsidR="00B336C4" w:rsidRPr="009E385A" w:rsidRDefault="00B336C4">
            <w:pPr>
              <w:pStyle w:val="Zawartotabeli"/>
              <w:jc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5795E00B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533D974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29F8DB" w14:textId="5B074510" w:rsidR="00B336C4" w:rsidRPr="009E385A" w:rsidRDefault="009478A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Rejestrator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Holtera</w:t>
            </w:r>
            <w:proofErr w:type="spellEnd"/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23CA880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190027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27C736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1243CC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BFD980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07EF06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6985D5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7F400F3F" w14:textId="77777777" w:rsidR="00B336C4" w:rsidRPr="009E385A" w:rsidRDefault="00B336C4">
            <w:pPr>
              <w:rPr>
                <w:sz w:val="20"/>
                <w:szCs w:val="20"/>
              </w:rPr>
            </w:pPr>
          </w:p>
        </w:tc>
      </w:tr>
    </w:tbl>
    <w:p w14:paraId="2BC0DF16" w14:textId="77777777" w:rsidR="00B336C4" w:rsidRPr="009E385A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213B27B6" w14:textId="77777777" w:rsidR="00B336C4" w:rsidRPr="009E385A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9E385A">
        <w:rPr>
          <w:rFonts w:ascii="Calibri Light" w:hAnsi="Calibri Light" w:cs="Calibri Light"/>
          <w:b/>
          <w:bCs/>
          <w:sz w:val="20"/>
          <w:szCs w:val="20"/>
        </w:rPr>
        <w:t>GRUPA 5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B336C4" w:rsidRPr="009E385A" w14:paraId="05D6FA64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6F26F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37A8C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51BCDF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C778C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721662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ED17323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3ACEC6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1B393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26F41DC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3E5BF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05A80F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B12A880" w14:textId="48A5788C" w:rsidR="00B336C4" w:rsidRPr="009E385A" w:rsidRDefault="009C4EF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</w:t>
            </w:r>
            <w:r w:rsidR="00B336C4"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umer katalogowy</w:t>
            </w:r>
          </w:p>
        </w:tc>
      </w:tr>
      <w:tr w:rsidR="00B336C4" w:rsidRPr="009E385A" w14:paraId="21559240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507F8F" w14:textId="77777777" w:rsidR="00B336C4" w:rsidRPr="009E385A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3A5163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5124E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E014E8B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2EECF6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45514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4B648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5BD90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9A17014" w14:textId="77777777" w:rsidR="00B336C4" w:rsidRPr="009E385A" w:rsidRDefault="00B336C4">
            <w:pPr>
              <w:pStyle w:val="Zawartotabeli"/>
              <w:jc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422D1BC2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D852B3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E998BD" w14:textId="2EE20C9F" w:rsidR="00B336C4" w:rsidRPr="009E385A" w:rsidRDefault="009478A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Zestaw do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septoplastyki</w:t>
            </w:r>
            <w:proofErr w:type="spellEnd"/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9539F1" w14:textId="61515CEE" w:rsidR="00B336C4" w:rsidRPr="009E385A" w:rsidRDefault="009478A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DC9DA2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98037B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CA3EEE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DD019C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938CA5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878104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86D3F95" w14:textId="77777777" w:rsidR="00B336C4" w:rsidRPr="009E385A" w:rsidRDefault="00B336C4">
            <w:pPr>
              <w:rPr>
                <w:sz w:val="20"/>
                <w:szCs w:val="20"/>
              </w:rPr>
            </w:pPr>
          </w:p>
        </w:tc>
      </w:tr>
    </w:tbl>
    <w:p w14:paraId="578EB924" w14:textId="59237591" w:rsidR="00B336C4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406223E7" w14:textId="100821CC" w:rsidR="009E385A" w:rsidRDefault="009E385A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196187DA" w14:textId="77777777" w:rsidR="00B336C4" w:rsidRPr="009E385A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9E385A">
        <w:rPr>
          <w:rFonts w:ascii="Calibri Light" w:hAnsi="Calibri Light" w:cs="Calibri Light"/>
          <w:b/>
          <w:bCs/>
          <w:sz w:val="20"/>
          <w:szCs w:val="20"/>
        </w:rPr>
        <w:t>GRUPA 6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2116"/>
        <w:gridCol w:w="569"/>
        <w:gridCol w:w="721"/>
        <w:gridCol w:w="975"/>
        <w:gridCol w:w="735"/>
        <w:gridCol w:w="975"/>
        <w:gridCol w:w="1335"/>
        <w:gridCol w:w="1873"/>
        <w:gridCol w:w="975"/>
      </w:tblGrid>
      <w:tr w:rsidR="00B336C4" w:rsidRPr="009E385A" w14:paraId="3AC055B0" w14:textId="77777777" w:rsidTr="00D94D38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A56DA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lastRenderedPageBreak/>
              <w:t>L.p.</w:t>
            </w:r>
          </w:p>
        </w:tc>
        <w:tc>
          <w:tcPr>
            <w:tcW w:w="2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6C164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A06D1F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8746B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B05EC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52FD33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C72BFE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EF7389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A301473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8D7D22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4C0656D8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A3E7FFA" w14:textId="09715746" w:rsidR="00B336C4" w:rsidRPr="009E385A" w:rsidRDefault="009C4EF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</w:t>
            </w:r>
            <w:r w:rsidR="00B336C4"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umer katalogowy</w:t>
            </w:r>
          </w:p>
        </w:tc>
      </w:tr>
      <w:tr w:rsidR="00B336C4" w:rsidRPr="009E385A" w14:paraId="30216107" w14:textId="77777777" w:rsidTr="00D94D38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A41FCB" w14:textId="77777777" w:rsidR="00B336C4" w:rsidRPr="009E385A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64AD4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5934DE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C4E16F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D303C6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44B62C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0D778C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B00D3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AF83BF7" w14:textId="77777777" w:rsidR="00B336C4" w:rsidRPr="009E385A" w:rsidRDefault="00B336C4">
            <w:pPr>
              <w:pStyle w:val="Zawartotabeli"/>
              <w:jc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1262EBFB" w14:textId="77777777" w:rsidTr="00D94D3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B940B69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21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8661A8" w14:textId="4A02FEDE" w:rsidR="00B336C4" w:rsidRPr="009E385A" w:rsidRDefault="009478A4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Aparat USG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35D51CF" w14:textId="05A72E7F" w:rsidR="00B336C4" w:rsidRPr="009E385A" w:rsidRDefault="005557D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r w:rsidR="009478A4">
              <w:rPr>
                <w:rFonts w:ascii="Calibri Light" w:hAnsi="Calibri Light" w:cs="Calibri Light"/>
                <w:sz w:val="20"/>
                <w:szCs w:val="20"/>
              </w:rPr>
              <w:t>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183BA0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B469A1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450CBF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06CB43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B094F2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4EC5F4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5F0D0AC4" w14:textId="77777777" w:rsidR="00B336C4" w:rsidRPr="009E385A" w:rsidRDefault="00B336C4">
            <w:pPr>
              <w:rPr>
                <w:sz w:val="20"/>
                <w:szCs w:val="20"/>
              </w:rPr>
            </w:pPr>
          </w:p>
        </w:tc>
      </w:tr>
    </w:tbl>
    <w:p w14:paraId="7803A970" w14:textId="77777777" w:rsidR="00B336C4" w:rsidRPr="009E385A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3F8822CD" w14:textId="77777777" w:rsidR="00B336C4" w:rsidRPr="009E385A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9E385A">
        <w:rPr>
          <w:rFonts w:ascii="Calibri Light" w:hAnsi="Calibri Light" w:cs="Calibri Light"/>
          <w:b/>
          <w:bCs/>
          <w:sz w:val="20"/>
          <w:szCs w:val="20"/>
        </w:rPr>
        <w:t>GRUPA 7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B336C4" w:rsidRPr="009E385A" w14:paraId="7CCBEA3D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ABE8B7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0B90F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C44CF0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C84F6F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9C0A4C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D43FB0E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0322D3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5BD138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8761FA6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A8CFA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533749E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20D8C4B" w14:textId="7986B8C5" w:rsidR="00B336C4" w:rsidRPr="009E385A" w:rsidRDefault="009C4EF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</w:t>
            </w:r>
            <w:r w:rsidR="00B336C4"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umer katalogowy</w:t>
            </w:r>
          </w:p>
        </w:tc>
      </w:tr>
      <w:tr w:rsidR="00B336C4" w:rsidRPr="009E385A" w14:paraId="2416A42E" w14:textId="77777777" w:rsidTr="00D94D38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E633ED" w14:textId="77777777" w:rsidR="00B336C4" w:rsidRPr="009E385A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62D80C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07331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140581F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C81517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1FF30B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CBBA8A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642D577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D042BF0" w14:textId="77777777" w:rsidR="00B336C4" w:rsidRPr="009E385A" w:rsidRDefault="00B336C4">
            <w:pPr>
              <w:pStyle w:val="Zawartotabeli"/>
              <w:jc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4A7D8730" w14:textId="77777777" w:rsidTr="00D94D38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13A53448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43D37124" w14:textId="4B89955A" w:rsidR="00B336C4" w:rsidRPr="009E385A" w:rsidRDefault="001E5182">
            <w:pPr>
              <w:pStyle w:val="Normalny1"/>
              <w:snapToGrid w:val="0"/>
              <w:rPr>
                <w:sz w:val="20"/>
                <w:szCs w:val="20"/>
              </w:rPr>
            </w:pPr>
            <w:proofErr w:type="spellStart"/>
            <w:r w:rsidRPr="001E5182">
              <w:rPr>
                <w:rFonts w:ascii="Arial" w:hAnsi="Arial" w:cs="Arial"/>
                <w:sz w:val="20"/>
                <w:szCs w:val="20"/>
              </w:rPr>
              <w:t>Histeroskop</w:t>
            </w:r>
            <w:proofErr w:type="spellEnd"/>
            <w:r w:rsidRPr="001E5182">
              <w:rPr>
                <w:rFonts w:ascii="Arial" w:hAnsi="Arial" w:cs="Arial"/>
                <w:sz w:val="20"/>
                <w:szCs w:val="20"/>
              </w:rPr>
              <w:t xml:space="preserve"> z </w:t>
            </w:r>
            <w:proofErr w:type="spellStart"/>
            <w:r w:rsidRPr="001E5182">
              <w:rPr>
                <w:rFonts w:ascii="Arial" w:hAnsi="Arial" w:cs="Arial"/>
                <w:sz w:val="20"/>
                <w:szCs w:val="20"/>
              </w:rPr>
              <w:t>shaverem</w:t>
            </w:r>
            <w:proofErr w:type="spellEnd"/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21A85AC1" w14:textId="6C9F905B" w:rsidR="00B336C4" w:rsidRPr="009E385A" w:rsidRDefault="001E518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B336C4" w:rsidRPr="009E385A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52AE6E70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08CF8DBE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1D7D5757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6C8C699D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61BC9109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A1500C8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32CBAB75" w14:textId="77777777" w:rsidR="00B336C4" w:rsidRPr="009E385A" w:rsidRDefault="00B336C4">
            <w:pPr>
              <w:rPr>
                <w:sz w:val="20"/>
                <w:szCs w:val="20"/>
              </w:rPr>
            </w:pPr>
          </w:p>
        </w:tc>
      </w:tr>
    </w:tbl>
    <w:p w14:paraId="4CB8148D" w14:textId="77777777" w:rsidR="00B336C4" w:rsidRDefault="00B336C4" w:rsidP="00B336C4">
      <w:pPr>
        <w:spacing w:line="276" w:lineRule="auto"/>
        <w:ind w:left="284"/>
        <w:contextualSpacing/>
        <w:jc w:val="both"/>
        <w:rPr>
          <w:sz w:val="22"/>
        </w:rPr>
      </w:pPr>
    </w:p>
    <w:p w14:paraId="3622A062" w14:textId="77777777" w:rsidR="00D94D38" w:rsidRPr="00D94D38" w:rsidRDefault="00D94D38" w:rsidP="00D94D3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22B837EF" w14:textId="77777777" w:rsidR="00D94D38" w:rsidRPr="00D94D38" w:rsidRDefault="00D94D38" w:rsidP="00D94D3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426ECD57" w14:textId="20414DFE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FC84A77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1DD7220" w14:textId="7613DEC9" w:rsidR="00481976" w:rsidRPr="009E385A" w:rsidRDefault="00FF57EE" w:rsidP="00481976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255A8900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1D468A50" w14:textId="5A6B7DAF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7539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3994"/>
        <w:gridCol w:w="2977"/>
      </w:tblGrid>
      <w:tr w:rsidR="009478A4" w14:paraId="75394BE5" w14:textId="77777777" w:rsidTr="009478A4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693B57" w14:textId="77777777" w:rsidR="009478A4" w:rsidRDefault="009478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166387" w14:textId="77777777" w:rsidR="009478A4" w:rsidRDefault="009478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AF51399" w14:textId="77777777" w:rsidR="009478A4" w:rsidRDefault="009478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DC174" w14:textId="77777777" w:rsidR="009478A4" w:rsidRDefault="009478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9478A4" w14:paraId="27B90324" w14:textId="77777777" w:rsidTr="009478A4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19737" w14:textId="77777777" w:rsidR="009478A4" w:rsidRDefault="009478A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2D8BE" w14:textId="77777777" w:rsidR="009478A4" w:rsidRDefault="009478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1E0F7" w14:textId="77777777" w:rsidR="009478A4" w:rsidRDefault="009478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478A4" w14:paraId="5FBD1CA1" w14:textId="77777777" w:rsidTr="009478A4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A45BB" w14:textId="77777777" w:rsidR="009478A4" w:rsidRDefault="009478A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205FB" w14:textId="77777777" w:rsidR="009478A4" w:rsidRDefault="009478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C2927" w14:textId="77777777" w:rsidR="009478A4" w:rsidRDefault="009478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5004040" w14:textId="77777777" w:rsidR="00D94D38" w:rsidRDefault="00D94D38" w:rsidP="00D94D38">
      <w:pPr>
        <w:ind w:left="644"/>
        <w:contextualSpacing/>
        <w:jc w:val="both"/>
        <w:rPr>
          <w:sz w:val="6"/>
          <w:szCs w:val="6"/>
        </w:rPr>
      </w:pPr>
    </w:p>
    <w:p w14:paraId="68C18660" w14:textId="77777777" w:rsidR="00D94D38" w:rsidRDefault="00D94D38" w:rsidP="00D94D38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02D5B4B8" w14:textId="22624056" w:rsidR="006522FA" w:rsidRDefault="00CA5B07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wykonamy zamówienie w terminie</w:t>
      </w:r>
      <w:r w:rsidR="006522FA" w:rsidRPr="00BE474D">
        <w:rPr>
          <w:rFonts w:ascii="Arial" w:hAnsi="Arial" w:cs="Arial"/>
        </w:rPr>
        <w:t xml:space="preserve"> .......... </w:t>
      </w:r>
      <w:r>
        <w:rPr>
          <w:rFonts w:ascii="Arial" w:hAnsi="Arial" w:cs="Arial"/>
        </w:rPr>
        <w:t>dni</w:t>
      </w:r>
      <w:r w:rsidR="006522FA" w:rsidRPr="00BE474D">
        <w:rPr>
          <w:rFonts w:ascii="Arial" w:hAnsi="Arial" w:cs="Arial"/>
        </w:rPr>
        <w:t xml:space="preserve"> licząc od daty </w:t>
      </w:r>
      <w:r>
        <w:rPr>
          <w:rFonts w:ascii="Arial" w:hAnsi="Arial" w:cs="Arial"/>
        </w:rPr>
        <w:t>zawarcia umowy</w:t>
      </w:r>
      <w:r w:rsidR="00D94D38">
        <w:rPr>
          <w:rFonts w:ascii="Arial" w:hAnsi="Arial" w:cs="Arial"/>
        </w:rPr>
        <w:t xml:space="preserve"> (vide kryteria oceny ofert)</w:t>
      </w:r>
      <w:r w:rsidR="006522FA">
        <w:rPr>
          <w:rFonts w:ascii="Arial" w:hAnsi="Arial" w:cs="Arial"/>
        </w:rPr>
        <w:t>,</w:t>
      </w:r>
    </w:p>
    <w:p w14:paraId="5B82B421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40453E88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</w:t>
      </w:r>
      <w:r w:rsidRPr="00640768">
        <w:rPr>
          <w:rFonts w:ascii="Arial" w:hAnsi="Arial" w:cs="Arial"/>
        </w:rPr>
        <w:lastRenderedPageBreak/>
        <w:t>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3B7CB149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9AA1B1B" w14:textId="6EA8647E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1440" w:dyaOrig="1440" w14:anchorId="2248E03A">
          <v:shape id="_x0000_i1053" type="#_x0000_t75" style="width:142.4pt;height:17.4pt" o:ole="">
            <v:imagedata r:id="rId20" o:title=""/>
          </v:shape>
          <w:control r:id="rId21" w:name="CheckBox1" w:shapeid="_x0000_i1053"/>
        </w:object>
      </w:r>
    </w:p>
    <w:p w14:paraId="4DDEAFA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3047EA3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0E7B3A8A" w14:textId="26587034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1440" w:dyaOrig="1440" w14:anchorId="60CED999">
          <v:shape id="_x0000_i1055" type="#_x0000_t75" style="width:180.4pt;height:21.35pt" o:ole="">
            <v:imagedata r:id="rId22" o:title=""/>
          </v:shape>
          <w:control r:id="rId23" w:name="CheckBox2" w:shapeid="_x0000_i1055"/>
        </w:object>
      </w:r>
    </w:p>
    <w:p w14:paraId="28817569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67B8D22E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81F63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D06BB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C1E28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1BA5E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FEC01EA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4163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4035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1A4A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935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0A979B1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246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EC43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A7B8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969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265803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3A99924A" w14:textId="77777777" w:rsidTr="00B56BE6">
        <w:tc>
          <w:tcPr>
            <w:tcW w:w="1984" w:type="dxa"/>
            <w:vAlign w:val="center"/>
          </w:tcPr>
          <w:p w14:paraId="5B0B58E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5D5FADC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5170419" w14:textId="77777777" w:rsidTr="00B56BE6">
        <w:tc>
          <w:tcPr>
            <w:tcW w:w="1984" w:type="dxa"/>
            <w:vAlign w:val="center"/>
          </w:tcPr>
          <w:p w14:paraId="308DFE2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525C96E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A0AF3F8" w14:textId="77777777" w:rsidTr="00B56BE6">
        <w:tc>
          <w:tcPr>
            <w:tcW w:w="1984" w:type="dxa"/>
            <w:vAlign w:val="center"/>
          </w:tcPr>
          <w:p w14:paraId="1F05128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20A521B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13E5B6C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045E81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4E6B558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1C7C0C5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73B0A34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F032F0D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830EE78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24"/>
      <w:footerReference w:type="default" r:id="rId2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9FC0F" w14:textId="77777777" w:rsidR="006D052F" w:rsidRDefault="006D052F" w:rsidP="00FF57EE">
      <w:r>
        <w:separator/>
      </w:r>
    </w:p>
  </w:endnote>
  <w:endnote w:type="continuationSeparator" w:id="0">
    <w:p w14:paraId="35933288" w14:textId="77777777" w:rsidR="006D052F" w:rsidRDefault="006D052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74A19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506B1" w14:textId="77777777" w:rsidR="006D052F" w:rsidRDefault="006D052F" w:rsidP="00FF57EE">
      <w:r>
        <w:separator/>
      </w:r>
    </w:p>
  </w:footnote>
  <w:footnote w:type="continuationSeparator" w:id="0">
    <w:p w14:paraId="64FDCC94" w14:textId="77777777" w:rsidR="006D052F" w:rsidRDefault="006D052F" w:rsidP="00FF57EE">
      <w:r>
        <w:continuationSeparator/>
      </w:r>
    </w:p>
  </w:footnote>
  <w:footnote w:id="1">
    <w:p w14:paraId="671FAA58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4D6D450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09BD73C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59CC7E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AAEB29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B06ABB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9F6694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A82F5" w14:textId="485CFCEC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5557DD">
      <w:rPr>
        <w:sz w:val="20"/>
        <w:szCs w:val="20"/>
      </w:rPr>
      <w:t>D</w:t>
    </w:r>
    <w:r w:rsidR="00481976">
      <w:rPr>
        <w:sz w:val="20"/>
        <w:szCs w:val="20"/>
      </w:rPr>
      <w:t>ZP-271-</w:t>
    </w:r>
    <w:r w:rsidR="009478A4">
      <w:rPr>
        <w:sz w:val="20"/>
        <w:szCs w:val="20"/>
      </w:rPr>
      <w:t>3</w:t>
    </w:r>
    <w:r w:rsidR="00171EEE">
      <w:rPr>
        <w:sz w:val="20"/>
        <w:szCs w:val="20"/>
      </w:rPr>
      <w:t>7</w:t>
    </w:r>
    <w:r w:rsidR="00481976">
      <w:rPr>
        <w:sz w:val="20"/>
        <w:szCs w:val="20"/>
      </w:rPr>
      <w:t>/2</w:t>
    </w:r>
    <w:r w:rsidR="005557DD">
      <w:rPr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62067971">
    <w:abstractNumId w:val="2"/>
  </w:num>
  <w:num w:numId="2" w16cid:durableId="1882670393">
    <w:abstractNumId w:val="0"/>
  </w:num>
  <w:num w:numId="3" w16cid:durableId="1839035877">
    <w:abstractNumId w:val="1"/>
  </w:num>
  <w:num w:numId="4" w16cid:durableId="6922636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52F"/>
    <w:rsid w:val="00077EBA"/>
    <w:rsid w:val="001063D3"/>
    <w:rsid w:val="001129C0"/>
    <w:rsid w:val="00140C27"/>
    <w:rsid w:val="00171EEE"/>
    <w:rsid w:val="00193F60"/>
    <w:rsid w:val="001C7D84"/>
    <w:rsid w:val="001E5182"/>
    <w:rsid w:val="001F1C13"/>
    <w:rsid w:val="00216425"/>
    <w:rsid w:val="002214DB"/>
    <w:rsid w:val="0023204E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81976"/>
    <w:rsid w:val="00497AEE"/>
    <w:rsid w:val="004C59EC"/>
    <w:rsid w:val="004D4F17"/>
    <w:rsid w:val="004D5A42"/>
    <w:rsid w:val="004E4F1B"/>
    <w:rsid w:val="00525EFF"/>
    <w:rsid w:val="00546335"/>
    <w:rsid w:val="005557DD"/>
    <w:rsid w:val="005564F9"/>
    <w:rsid w:val="00563DC0"/>
    <w:rsid w:val="00574A9C"/>
    <w:rsid w:val="005844F6"/>
    <w:rsid w:val="005E5768"/>
    <w:rsid w:val="005F6F5F"/>
    <w:rsid w:val="00640768"/>
    <w:rsid w:val="006522FA"/>
    <w:rsid w:val="006B63D6"/>
    <w:rsid w:val="006C641D"/>
    <w:rsid w:val="006D052F"/>
    <w:rsid w:val="006D09E0"/>
    <w:rsid w:val="00726DDE"/>
    <w:rsid w:val="007D475B"/>
    <w:rsid w:val="007E331F"/>
    <w:rsid w:val="007F3E87"/>
    <w:rsid w:val="00814ACA"/>
    <w:rsid w:val="008C5531"/>
    <w:rsid w:val="009312B4"/>
    <w:rsid w:val="00932E17"/>
    <w:rsid w:val="009478A4"/>
    <w:rsid w:val="009569B2"/>
    <w:rsid w:val="0097776D"/>
    <w:rsid w:val="00983D1D"/>
    <w:rsid w:val="009B316D"/>
    <w:rsid w:val="009C4EF4"/>
    <w:rsid w:val="009D75A8"/>
    <w:rsid w:val="009E385A"/>
    <w:rsid w:val="00A23973"/>
    <w:rsid w:val="00A30343"/>
    <w:rsid w:val="00A50E18"/>
    <w:rsid w:val="00A8509D"/>
    <w:rsid w:val="00AA39D6"/>
    <w:rsid w:val="00AE2ACB"/>
    <w:rsid w:val="00AF4AC3"/>
    <w:rsid w:val="00AF5DCC"/>
    <w:rsid w:val="00AF662E"/>
    <w:rsid w:val="00B336C4"/>
    <w:rsid w:val="00B42ED4"/>
    <w:rsid w:val="00B47637"/>
    <w:rsid w:val="00B56BE6"/>
    <w:rsid w:val="00B86D25"/>
    <w:rsid w:val="00B87AFB"/>
    <w:rsid w:val="00B9086B"/>
    <w:rsid w:val="00B92828"/>
    <w:rsid w:val="00B964C4"/>
    <w:rsid w:val="00BC4F99"/>
    <w:rsid w:val="00BE474D"/>
    <w:rsid w:val="00BE4A89"/>
    <w:rsid w:val="00C11FEF"/>
    <w:rsid w:val="00C22F7D"/>
    <w:rsid w:val="00C749A9"/>
    <w:rsid w:val="00C754AE"/>
    <w:rsid w:val="00C85374"/>
    <w:rsid w:val="00C97415"/>
    <w:rsid w:val="00CA5A20"/>
    <w:rsid w:val="00CA5B07"/>
    <w:rsid w:val="00CE1552"/>
    <w:rsid w:val="00CE3AE6"/>
    <w:rsid w:val="00D30EDC"/>
    <w:rsid w:val="00D33FE7"/>
    <w:rsid w:val="00D554C7"/>
    <w:rsid w:val="00D5631A"/>
    <w:rsid w:val="00D613AB"/>
    <w:rsid w:val="00D77703"/>
    <w:rsid w:val="00D94D38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087E0F4"/>
  <w15:chartTrackingRefBased/>
  <w15:docId w15:val="{2F03D513-9860-46F9-B0DB-6AEC12D26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4D38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B336C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B336C4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24</TotalTime>
  <Pages>4</Pages>
  <Words>720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8</cp:revision>
  <cp:lastPrinted>2026-07-08T09:27:00Z</cp:lastPrinted>
  <dcterms:created xsi:type="dcterms:W3CDTF">2026-04-15T10:51:00Z</dcterms:created>
  <dcterms:modified xsi:type="dcterms:W3CDTF">2026-07-08T09:27:00Z</dcterms:modified>
</cp:coreProperties>
</file>