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3A841" w14:textId="7A90D89B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7923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BEA8F6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08CD27C" w14:textId="77777777" w:rsidR="00B95C96" w:rsidRPr="0012157F" w:rsidRDefault="00DD7D1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7D14">
        <w:rPr>
          <w:rFonts w:ascii="Arial" w:hAnsi="Arial" w:cs="Arial"/>
        </w:rPr>
        <w:t>Szpital Specjalistyczny im. Stefana Żeromskiego SPZOZ w Krakowie</w:t>
      </w:r>
    </w:p>
    <w:p w14:paraId="6573DE59" w14:textId="77777777" w:rsidR="00B95C96" w:rsidRPr="0012157F" w:rsidRDefault="00DD7D14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7D14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DD7D14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2925ED8D" w14:textId="77777777" w:rsidR="00B95C96" w:rsidRDefault="00DD7D14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7D14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DD7D14">
        <w:rPr>
          <w:rFonts w:ascii="Arial" w:hAnsi="Arial" w:cs="Arial"/>
        </w:rPr>
        <w:t>Kraków</w:t>
      </w:r>
    </w:p>
    <w:p w14:paraId="2F16FF4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04D3F4F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E8289B9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7C7733C" w14:textId="77777777" w:rsidTr="006C3667">
        <w:tc>
          <w:tcPr>
            <w:tcW w:w="2800" w:type="dxa"/>
          </w:tcPr>
          <w:p w14:paraId="00EA57C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935168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AEE2B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3D1E7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1EDAEC33" w14:textId="77777777" w:rsidTr="006C3667">
        <w:tc>
          <w:tcPr>
            <w:tcW w:w="2800" w:type="dxa"/>
          </w:tcPr>
          <w:p w14:paraId="799C85C2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4C44FD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371E4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92693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A4211D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7D14" w:rsidRPr="0012157F" w14:paraId="16CE2760" w14:textId="77777777" w:rsidTr="00230046">
        <w:tc>
          <w:tcPr>
            <w:tcW w:w="9104" w:type="dxa"/>
            <w:shd w:val="clear" w:color="auto" w:fill="D9D9D9"/>
          </w:tcPr>
          <w:p w14:paraId="66974567" w14:textId="77777777" w:rsidR="00DD7D14" w:rsidRPr="0012157F" w:rsidRDefault="00DD7D14" w:rsidP="0023004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44E6186" w14:textId="77777777" w:rsidR="00DD7D14" w:rsidRPr="00094F76" w:rsidRDefault="00DD7D14" w:rsidP="0023004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D7D14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E003B1A" w14:textId="77777777" w:rsidR="00DD7D14" w:rsidRPr="0017574D" w:rsidRDefault="00DD7D14" w:rsidP="0023004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9E84417" w14:textId="77777777" w:rsidR="00DD7D14" w:rsidRDefault="00DD7D14" w:rsidP="0023004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E88F28E" w14:textId="77777777" w:rsidR="00DD7D14" w:rsidRPr="002C3302" w:rsidRDefault="00DD7D14" w:rsidP="002300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DC9560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F647AD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522E4CD" w14:textId="77777777" w:rsidTr="006C3667">
        <w:tc>
          <w:tcPr>
            <w:tcW w:w="2269" w:type="dxa"/>
          </w:tcPr>
          <w:p w14:paraId="1628788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9A40A11" w14:textId="77777777" w:rsidR="00B95C96" w:rsidRPr="00A2540E" w:rsidRDefault="00DD7D1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7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Inwestycyjny zakup sprzętu medycznego na potrzeby Oddziałów Szpitalnych (7 grup) - zakup, dostawa /wraz z </w:t>
            </w:r>
            <w:proofErr w:type="gramStart"/>
            <w:r w:rsidRPr="00DD7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uruchomieniem</w:t>
            </w:r>
            <w:proofErr w:type="gramEnd"/>
            <w:r w:rsidRPr="00DD7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jeśli dotyczy/ oraz przeszkolenie pracowników Zamawiającego /jeśli dotyczy/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7D14" w:rsidRPr="00A2540E" w14:paraId="5B504474" w14:textId="77777777" w:rsidTr="00230046">
        <w:tc>
          <w:tcPr>
            <w:tcW w:w="2269" w:type="dxa"/>
          </w:tcPr>
          <w:p w14:paraId="76B04FE8" w14:textId="77777777" w:rsidR="00DD7D14" w:rsidRPr="00A2540E" w:rsidRDefault="00DD7D14" w:rsidP="002300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F66367" w14:textId="77777777" w:rsidR="00DD7D14" w:rsidRPr="00A2540E" w:rsidRDefault="00DD7D14" w:rsidP="002300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7D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DZP-271-37/26</w:t>
            </w:r>
          </w:p>
        </w:tc>
      </w:tr>
    </w:tbl>
    <w:p w14:paraId="315EEE68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1ECE493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D7D14" w:rsidRPr="00DD7D1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809983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D2C299D" w14:textId="5F569327" w:rsidR="003963ED" w:rsidRDefault="003963ED" w:rsidP="003963ED">
      <w:pPr>
        <w:numPr>
          <w:ilvl w:val="0"/>
          <w:numId w:val="19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 ustawy Pzp,</w:t>
      </w:r>
    </w:p>
    <w:p w14:paraId="42451E50" w14:textId="77777777" w:rsidR="003963ED" w:rsidRDefault="003963ED" w:rsidP="003963ED">
      <w:pPr>
        <w:numPr>
          <w:ilvl w:val="0"/>
          <w:numId w:val="19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14:paraId="3AFF229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8DF9F8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5F7C440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BD8EDF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C2DF17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995998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B2ECF18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DCB8E69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85029E5" w14:textId="77777777" w:rsidTr="006C3667">
        <w:tc>
          <w:tcPr>
            <w:tcW w:w="2660" w:type="dxa"/>
          </w:tcPr>
          <w:p w14:paraId="5522F89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A74CF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23F60BD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46F0C6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3C7C4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79737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D7D1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6642BD4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13E6E" w14:textId="77777777" w:rsidR="004050D7" w:rsidRDefault="004050D7" w:rsidP="0038231F">
      <w:pPr>
        <w:spacing w:after="0" w:line="240" w:lineRule="auto"/>
      </w:pPr>
      <w:r>
        <w:separator/>
      </w:r>
    </w:p>
  </w:endnote>
  <w:endnote w:type="continuationSeparator" w:id="0">
    <w:p w14:paraId="2E3DFF1C" w14:textId="77777777" w:rsidR="004050D7" w:rsidRDefault="004050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08D3" w14:textId="77777777" w:rsidR="00DD7D14" w:rsidRDefault="00DD7D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42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D9F0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6027B" w14:textId="77777777" w:rsidR="00DD7D14" w:rsidRDefault="00DD7D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0BF58" w14:textId="77777777" w:rsidR="004050D7" w:rsidRDefault="004050D7" w:rsidP="0038231F">
      <w:pPr>
        <w:spacing w:after="0" w:line="240" w:lineRule="auto"/>
      </w:pPr>
      <w:r>
        <w:separator/>
      </w:r>
    </w:p>
  </w:footnote>
  <w:footnote w:type="continuationSeparator" w:id="0">
    <w:p w14:paraId="743F87D6" w14:textId="77777777" w:rsidR="004050D7" w:rsidRDefault="004050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F30E8" w14:textId="77777777" w:rsidR="00DD7D14" w:rsidRDefault="00DD7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9967" w14:textId="77777777" w:rsidR="00DD7D14" w:rsidRDefault="00DD7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5965" w14:textId="77777777" w:rsidR="00DD7D14" w:rsidRDefault="00DD7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D35B2"/>
    <w:multiLevelType w:val="hybridMultilevel"/>
    <w:tmpl w:val="9912D0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863D7F"/>
    <w:multiLevelType w:val="hybridMultilevel"/>
    <w:tmpl w:val="E2F43D5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75662898">
    <w:abstractNumId w:val="12"/>
  </w:num>
  <w:num w:numId="2" w16cid:durableId="2049524816">
    <w:abstractNumId w:val="0"/>
  </w:num>
  <w:num w:numId="3" w16cid:durableId="1697729089">
    <w:abstractNumId w:val="11"/>
  </w:num>
  <w:num w:numId="4" w16cid:durableId="1624577737">
    <w:abstractNumId w:val="16"/>
  </w:num>
  <w:num w:numId="5" w16cid:durableId="1254124320">
    <w:abstractNumId w:val="13"/>
  </w:num>
  <w:num w:numId="6" w16cid:durableId="44065822">
    <w:abstractNumId w:val="10"/>
  </w:num>
  <w:num w:numId="7" w16cid:durableId="479663634">
    <w:abstractNumId w:val="1"/>
  </w:num>
  <w:num w:numId="8" w16cid:durableId="1665039769">
    <w:abstractNumId w:val="6"/>
  </w:num>
  <w:num w:numId="9" w16cid:durableId="708451479">
    <w:abstractNumId w:val="4"/>
  </w:num>
  <w:num w:numId="10" w16cid:durableId="73286093">
    <w:abstractNumId w:val="7"/>
  </w:num>
  <w:num w:numId="11" w16cid:durableId="286816787">
    <w:abstractNumId w:val="5"/>
  </w:num>
  <w:num w:numId="12" w16cid:durableId="1817405771">
    <w:abstractNumId w:val="9"/>
  </w:num>
  <w:num w:numId="13" w16cid:durableId="760762797">
    <w:abstractNumId w:val="3"/>
  </w:num>
  <w:num w:numId="14" w16cid:durableId="339084762">
    <w:abstractNumId w:val="2"/>
  </w:num>
  <w:num w:numId="15" w16cid:durableId="455179617">
    <w:abstractNumId w:val="15"/>
  </w:num>
  <w:num w:numId="16" w16cid:durableId="1492941696">
    <w:abstractNumId w:val="8"/>
  </w:num>
  <w:num w:numId="17" w16cid:durableId="1075586753">
    <w:abstractNumId w:val="14"/>
  </w:num>
  <w:num w:numId="18" w16cid:durableId="167604007">
    <w:abstractNumId w:val="18"/>
  </w:num>
  <w:num w:numId="19" w16cid:durableId="56919725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0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7923"/>
    <w:rsid w:val="00350CD9"/>
    <w:rsid w:val="00351F8A"/>
    <w:rsid w:val="00364235"/>
    <w:rsid w:val="00371CB8"/>
    <w:rsid w:val="0038231F"/>
    <w:rsid w:val="003963ED"/>
    <w:rsid w:val="003B2070"/>
    <w:rsid w:val="003B214C"/>
    <w:rsid w:val="003B7238"/>
    <w:rsid w:val="003C3B64"/>
    <w:rsid w:val="003F024C"/>
    <w:rsid w:val="00403625"/>
    <w:rsid w:val="004050D7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3CC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007C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D7D14"/>
    <w:rsid w:val="00DF5602"/>
    <w:rsid w:val="00E022A1"/>
    <w:rsid w:val="00E21B42"/>
    <w:rsid w:val="00E21BB4"/>
    <w:rsid w:val="00E24546"/>
    <w:rsid w:val="00E27EE8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143F02"/>
  <w15:docId w15:val="{A5EA4C4A-41FD-4D57-A784-5AD2B1A9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5</cp:revision>
  <cp:lastPrinted>2016-07-26T10:32:00Z</cp:lastPrinted>
  <dcterms:created xsi:type="dcterms:W3CDTF">2026-07-07T10:07:00Z</dcterms:created>
  <dcterms:modified xsi:type="dcterms:W3CDTF">2026-07-07T12:09:00Z</dcterms:modified>
</cp:coreProperties>
</file>