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49CAC" w14:textId="77777777" w:rsidR="00E60A0B" w:rsidRPr="00E60A0B" w:rsidRDefault="00E60A0B" w:rsidP="00E60A0B">
      <w:pPr>
        <w:rPr>
          <w:b/>
          <w:bCs/>
          <w:sz w:val="22"/>
          <w:szCs w:val="22"/>
        </w:rPr>
      </w:pP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>Załącznik nr 1</w:t>
      </w:r>
    </w:p>
    <w:p w14:paraId="0CCB31BA" w14:textId="77777777" w:rsidR="00E60A0B" w:rsidRPr="00E60A0B" w:rsidRDefault="00E60A0B" w:rsidP="00E60A0B">
      <w:pPr>
        <w:rPr>
          <w:b/>
          <w:sz w:val="22"/>
          <w:szCs w:val="22"/>
        </w:rPr>
      </w:pPr>
    </w:p>
    <w:p w14:paraId="6A3F6BBC" w14:textId="77777777" w:rsidR="00E60A0B" w:rsidRPr="00E60A0B" w:rsidRDefault="00E60A0B" w:rsidP="00E60A0B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FORMULARZ OFERTY</w:t>
      </w:r>
    </w:p>
    <w:p w14:paraId="1E14E9DC" w14:textId="77777777" w:rsidR="00E60A0B" w:rsidRPr="00E60A0B" w:rsidRDefault="00E60A0B" w:rsidP="00E60A0B">
      <w:pPr>
        <w:rPr>
          <w:b/>
          <w:sz w:val="22"/>
          <w:szCs w:val="22"/>
        </w:rPr>
      </w:pPr>
    </w:p>
    <w:p w14:paraId="235C593E" w14:textId="77777777" w:rsidR="00E60A0B" w:rsidRPr="00E60A0B" w:rsidRDefault="00E60A0B" w:rsidP="00E60A0B">
      <w:pPr>
        <w:rPr>
          <w:sz w:val="22"/>
          <w:szCs w:val="22"/>
        </w:rPr>
      </w:pPr>
    </w:p>
    <w:p w14:paraId="28D85B78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</w:rPr>
        <w:t>NAZWA WYKONAWCY:……………………………………………………………………..</w:t>
      </w:r>
    </w:p>
    <w:p w14:paraId="0F39CA10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</w:rPr>
        <w:t>FORMA PROWADZONEJ DZIAŁALNOŚCI: .........................................................................</w:t>
      </w:r>
    </w:p>
    <w:p w14:paraId="37097585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</w:rPr>
        <w:t>ADRES:…………………………………………………………………………………………</w:t>
      </w:r>
    </w:p>
    <w:p w14:paraId="00EE4184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</w:rPr>
        <w:t>POWIAT:…………………………………WOJEWÓDZTWO …………………………….....</w:t>
      </w:r>
    </w:p>
    <w:p w14:paraId="4F542265" w14:textId="77777777" w:rsidR="00E60A0B" w:rsidRPr="00E60A0B" w:rsidRDefault="00E60A0B" w:rsidP="00E60A0B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TEL.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69B8546E" w14:textId="77777777" w:rsidR="00E60A0B" w:rsidRPr="00E60A0B" w:rsidRDefault="00E60A0B" w:rsidP="00E60A0B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 xml:space="preserve">FAX 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5F8C0029" w14:textId="77777777" w:rsidR="00E60A0B" w:rsidRPr="00E60A0B" w:rsidRDefault="00E60A0B" w:rsidP="00E60A0B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8EF1CEF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  <w:lang w:val="de-DE"/>
        </w:rPr>
        <w:t xml:space="preserve">NIP…………………………………. </w:t>
      </w:r>
      <w:r w:rsidRPr="00E60A0B">
        <w:rPr>
          <w:sz w:val="22"/>
          <w:szCs w:val="22"/>
        </w:rPr>
        <w:t>REGON:………………………………………………...</w:t>
      </w:r>
    </w:p>
    <w:p w14:paraId="2835AFDA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</w:rPr>
        <w:t>BANK/ NR KONTA ……………………………………………………………………………</w:t>
      </w:r>
    </w:p>
    <w:p w14:paraId="2EA80C6C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</w:rPr>
        <w:t>Do: Nazwa i siedziba Zamawiającego:</w:t>
      </w:r>
    </w:p>
    <w:p w14:paraId="7FF156FC" w14:textId="77777777" w:rsidR="00E60A0B" w:rsidRPr="00E60A0B" w:rsidRDefault="00E60A0B" w:rsidP="00E60A0B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Akademia Górniczo - Hutnicza</w:t>
      </w:r>
    </w:p>
    <w:p w14:paraId="68A2F3E3" w14:textId="77777777" w:rsidR="00E60A0B" w:rsidRPr="00E60A0B" w:rsidRDefault="00E60A0B" w:rsidP="00E60A0B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im. Stanisława Staszica w Krakowie</w:t>
      </w:r>
    </w:p>
    <w:p w14:paraId="4E732C7F" w14:textId="77777777" w:rsidR="00E60A0B" w:rsidRPr="00E60A0B" w:rsidRDefault="00E60A0B" w:rsidP="00E60A0B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Dział Zamówień Publicznych  </w:t>
      </w:r>
    </w:p>
    <w:p w14:paraId="337EE698" w14:textId="77777777" w:rsidR="00E60A0B" w:rsidRPr="00E60A0B" w:rsidRDefault="00E60A0B" w:rsidP="00E60A0B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Al. Mickiewicza 30 </w:t>
      </w:r>
    </w:p>
    <w:p w14:paraId="2661229F" w14:textId="77777777" w:rsidR="00E60A0B" w:rsidRPr="00E60A0B" w:rsidRDefault="00E60A0B" w:rsidP="00E60A0B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30-059 Kraków,  </w:t>
      </w:r>
    </w:p>
    <w:p w14:paraId="7779F996" w14:textId="77777777" w:rsidR="00E60A0B" w:rsidRPr="00E60A0B" w:rsidRDefault="00E60A0B" w:rsidP="00E60A0B">
      <w:pPr>
        <w:rPr>
          <w:b/>
          <w:sz w:val="22"/>
          <w:szCs w:val="22"/>
        </w:rPr>
      </w:pPr>
    </w:p>
    <w:p w14:paraId="1D68E8CE" w14:textId="7D8CD3BB" w:rsidR="00E60A0B" w:rsidRPr="00E60A0B" w:rsidRDefault="00E60A0B" w:rsidP="00E60A0B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Przystępując do postępowania o udzielenie zamówienia publicznego, którego przedmiotem jest </w:t>
      </w:r>
      <w:r w:rsidRPr="00E60A0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5 szt. </w:t>
      </w:r>
      <w:r w:rsidRPr="00E60A0B">
        <w:rPr>
          <w:b/>
          <w:sz w:val="22"/>
          <w:szCs w:val="22"/>
        </w:rPr>
        <w:t>notebooków przeznaczonych przez producenta do zaawansowanych prac z dziedziny animacji trójwymiarowej oraz sztucznej inteligencji na potrzeby WI, nr sprawy: KC-DE-zp.25.2</w:t>
      </w:r>
      <w:r>
        <w:rPr>
          <w:b/>
          <w:sz w:val="22"/>
          <w:szCs w:val="22"/>
        </w:rPr>
        <w:t>94</w:t>
      </w:r>
      <w:r w:rsidRPr="00E60A0B">
        <w:rPr>
          <w:b/>
          <w:sz w:val="22"/>
          <w:szCs w:val="22"/>
        </w:rPr>
        <w:t xml:space="preserve">.2026 </w:t>
      </w:r>
      <w:r w:rsidRPr="00E60A0B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CB7DD4F" w14:textId="77777777" w:rsidR="00E60A0B" w:rsidRPr="00E60A0B" w:rsidRDefault="00E60A0B" w:rsidP="00E60A0B">
      <w:pPr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E60A0B" w:rsidRPr="00E60A0B" w14:paraId="0AF60CA4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B1FB90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0C9151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F8745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6560C5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Ilość</w:t>
            </w:r>
          </w:p>
          <w:p w14:paraId="3A3E4566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F9401C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1D34C8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Wartość netto</w:t>
            </w:r>
          </w:p>
          <w:p w14:paraId="457EC8DB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EC4F21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VAT</w:t>
            </w:r>
          </w:p>
          <w:p w14:paraId="23A4691A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60C230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1C06B10A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  <w:p w14:paraId="47C27B03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(z doliczonym </w:t>
            </w:r>
            <w:r w:rsidRPr="00E60A0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E60A0B" w:rsidRPr="00E60A0B" w14:paraId="1600C5E8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4FAE4C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DE4E5C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70F477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5F594B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F1407A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4364EE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083EBC9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FF93204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60A0B" w:rsidRPr="00E60A0B" w14:paraId="33DF5307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11E6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7C5F" w14:textId="2F08D107" w:rsidR="00E60A0B" w:rsidRPr="00E60A0B" w:rsidRDefault="00E60A0B" w:rsidP="00E60A0B">
            <w:pPr>
              <w:rPr>
                <w:b/>
                <w:bCs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>Notebook do zaawansowanych prac z dziedziny animacji trójwymiarowej oraz sztucznej inteligencji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1DDB" w14:textId="7F7B0F59" w:rsidR="00E60A0B" w:rsidRPr="00E60A0B" w:rsidRDefault="00E60A0B" w:rsidP="00E60A0B">
            <w:pPr>
              <w:rPr>
                <w:b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>notebook</w:t>
            </w:r>
            <w:r w:rsidRPr="00E60A0B">
              <w:rPr>
                <w:b/>
                <w:sz w:val="16"/>
                <w:szCs w:val="16"/>
              </w:rPr>
              <w:t>: ……………..</w:t>
            </w:r>
          </w:p>
          <w:p w14:paraId="38D23021" w14:textId="77777777" w:rsidR="00E60A0B" w:rsidRPr="00E60A0B" w:rsidRDefault="00E60A0B" w:rsidP="00E60A0B">
            <w:pPr>
              <w:rPr>
                <w:b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>System operacyjny:</w:t>
            </w:r>
          </w:p>
          <w:p w14:paraId="728D2618" w14:textId="77777777" w:rsidR="00E60A0B" w:rsidRPr="00E60A0B" w:rsidRDefault="00E60A0B" w:rsidP="00E60A0B">
            <w:pPr>
              <w:rPr>
                <w:b/>
                <w:sz w:val="22"/>
                <w:szCs w:val="22"/>
              </w:rPr>
            </w:pPr>
            <w:r w:rsidRPr="00E60A0B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6B32" w14:textId="2E327903" w:rsidR="00E60A0B" w:rsidRPr="00E60A0B" w:rsidRDefault="00E60A0B" w:rsidP="00E60A0B">
            <w:pPr>
              <w:rPr>
                <w:sz w:val="16"/>
                <w:szCs w:val="16"/>
              </w:rPr>
            </w:pPr>
            <w:r w:rsidRPr="00E60A0B">
              <w:rPr>
                <w:sz w:val="16"/>
                <w:szCs w:val="16"/>
              </w:rPr>
              <w:t>5</w:t>
            </w:r>
            <w:r w:rsidRPr="00E60A0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1608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2BF0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0079C5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4C3D7B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</w:tr>
      <w:tr w:rsidR="00E60A0B" w:rsidRPr="00E60A0B" w14:paraId="06703D9E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8107FD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   </w:t>
            </w:r>
          </w:p>
          <w:p w14:paraId="061C4397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  <w:p w14:paraId="0559A0B2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  <w:p w14:paraId="5A767FEA" w14:textId="77777777" w:rsidR="00E60A0B" w:rsidRPr="00E60A0B" w:rsidRDefault="00E60A0B" w:rsidP="00E60A0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RAZEM:</w:t>
            </w:r>
          </w:p>
          <w:p w14:paraId="0F161724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7F77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60EBB1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3EE1FC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</w:tr>
      <w:tr w:rsidR="00E60A0B" w:rsidRPr="00E60A0B" w14:paraId="169C2C6B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F88B4D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C04C597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  <w:p w14:paraId="6E1D09AB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B08E0D3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FAA8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8DF08C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520BD0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</w:tr>
    </w:tbl>
    <w:p w14:paraId="0060B01C" w14:textId="77777777" w:rsidR="00E60A0B" w:rsidRPr="00E60A0B" w:rsidRDefault="00E60A0B" w:rsidP="00E60A0B">
      <w:pPr>
        <w:rPr>
          <w:b/>
          <w:sz w:val="22"/>
          <w:szCs w:val="22"/>
        </w:rPr>
      </w:pPr>
    </w:p>
    <w:p w14:paraId="1850CE3C" w14:textId="77777777" w:rsidR="00E60A0B" w:rsidRPr="00E60A0B" w:rsidRDefault="00E60A0B" w:rsidP="00E60A0B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Powyższa cena zawiera  podatek VAT w wysokości 23% tj.…………………….PLN</w:t>
      </w:r>
    </w:p>
    <w:p w14:paraId="6F047FC7" w14:textId="3564A212" w:rsidR="00E60A0B" w:rsidRPr="00E60A0B" w:rsidRDefault="00E60A0B" w:rsidP="00E60A0B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całości zamówienia: do </w:t>
      </w:r>
      <w:r>
        <w:rPr>
          <w:b/>
          <w:sz w:val="22"/>
          <w:szCs w:val="22"/>
        </w:rPr>
        <w:t>14</w:t>
      </w:r>
      <w:r w:rsidRPr="00E60A0B">
        <w:rPr>
          <w:b/>
          <w:sz w:val="22"/>
          <w:szCs w:val="22"/>
        </w:rPr>
        <w:t xml:space="preserve"> dni od daty podpisania umowy</w:t>
      </w:r>
    </w:p>
    <w:p w14:paraId="2116A411" w14:textId="4D4CE98D" w:rsidR="00E60A0B" w:rsidRPr="00E60A0B" w:rsidRDefault="00E60A0B" w:rsidP="00E60A0B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24</w:t>
      </w:r>
      <w:r w:rsidRPr="00E60A0B">
        <w:rPr>
          <w:sz w:val="22"/>
          <w:szCs w:val="22"/>
        </w:rPr>
        <w:t xml:space="preserve"> </w:t>
      </w:r>
      <w:r w:rsidRPr="00E60A0B">
        <w:rPr>
          <w:b/>
          <w:bCs/>
          <w:sz w:val="22"/>
          <w:szCs w:val="22"/>
        </w:rPr>
        <w:t xml:space="preserve">miesięcy </w:t>
      </w:r>
    </w:p>
    <w:p w14:paraId="51E96DEA" w14:textId="259537A6" w:rsidR="00921D4A" w:rsidRPr="00921D4A" w:rsidRDefault="00921D4A" w:rsidP="00921D4A">
      <w:pPr>
        <w:rPr>
          <w:b/>
          <w:bCs/>
          <w:sz w:val="22"/>
          <w:szCs w:val="22"/>
        </w:rPr>
      </w:pPr>
      <w:r w:rsidRPr="00921D4A">
        <w:rPr>
          <w:b/>
          <w:bCs/>
          <w:sz w:val="22"/>
          <w:szCs w:val="22"/>
          <w:u w:val="single"/>
        </w:rPr>
        <w:t>Możliwość podłączenia do kablowej sieci komputerowej w standardzie IEEE 802.3</w:t>
      </w:r>
      <w:r w:rsidRPr="00921D4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 xml:space="preserve">  TAK /NIE*</w:t>
      </w:r>
      <w:r w:rsidRPr="00921D4A">
        <w:rPr>
          <w:b/>
          <w:bCs/>
          <w:sz w:val="22"/>
          <w:szCs w:val="22"/>
        </w:rPr>
        <w:t xml:space="preserve">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032A7E9B" w14:textId="3036B917" w:rsidR="00921D4A" w:rsidRPr="00921D4A" w:rsidRDefault="00921D4A" w:rsidP="00921D4A">
      <w:pPr>
        <w:rPr>
          <w:sz w:val="22"/>
          <w:szCs w:val="22"/>
        </w:rPr>
      </w:pPr>
      <w:r w:rsidRPr="00921D4A">
        <w:rPr>
          <w:sz w:val="22"/>
          <w:szCs w:val="22"/>
        </w:rPr>
        <w:t xml:space="preserve">(* należy </w:t>
      </w:r>
      <w:r>
        <w:rPr>
          <w:sz w:val="22"/>
          <w:szCs w:val="22"/>
        </w:rPr>
        <w:t>zaznaczyć odpowiedź adekwatną do złożonej oferty</w:t>
      </w:r>
      <w:r w:rsidRPr="00921D4A">
        <w:rPr>
          <w:sz w:val="22"/>
          <w:szCs w:val="22"/>
        </w:rPr>
        <w:t>)</w:t>
      </w:r>
    </w:p>
    <w:p w14:paraId="16072603" w14:textId="6D609B3D" w:rsidR="00921D4A" w:rsidRPr="00921D4A" w:rsidRDefault="00921D4A" w:rsidP="00921D4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lastRenderedPageBreak/>
        <w:t>Dołączony system operacyjny umożliwiający podłączenie do domeny Active Directory oraz możliwość zdalnej pracy przy użyciu zdalnego pulpitu</w:t>
      </w:r>
      <w:r w:rsidRPr="00921D4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 xml:space="preserve">         </w:t>
      </w:r>
      <w:r>
        <w:rPr>
          <w:b/>
          <w:bCs/>
          <w:sz w:val="22"/>
          <w:szCs w:val="22"/>
        </w:rPr>
        <w:t>TAK /NIE*</w:t>
      </w:r>
      <w:r w:rsidRPr="00921D4A">
        <w:rPr>
          <w:b/>
          <w:bCs/>
          <w:sz w:val="22"/>
          <w:szCs w:val="22"/>
        </w:rPr>
        <w:t xml:space="preserve">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2B49FFF5" w14:textId="77777777" w:rsidR="00921D4A" w:rsidRPr="00921D4A" w:rsidRDefault="00921D4A" w:rsidP="00921D4A">
      <w:pPr>
        <w:rPr>
          <w:sz w:val="22"/>
          <w:szCs w:val="22"/>
        </w:rPr>
      </w:pPr>
      <w:r w:rsidRPr="00921D4A">
        <w:rPr>
          <w:sz w:val="22"/>
          <w:szCs w:val="22"/>
        </w:rPr>
        <w:t xml:space="preserve">(* należy </w:t>
      </w:r>
      <w:r>
        <w:rPr>
          <w:sz w:val="22"/>
          <w:szCs w:val="22"/>
        </w:rPr>
        <w:t>zaznaczyć odpowiedź adekwatną do złożonej oferty</w:t>
      </w:r>
      <w:r w:rsidRPr="00921D4A">
        <w:rPr>
          <w:sz w:val="22"/>
          <w:szCs w:val="22"/>
        </w:rPr>
        <w:t>)</w:t>
      </w:r>
    </w:p>
    <w:p w14:paraId="7CA0DF30" w14:textId="77777777" w:rsidR="00E60A0B" w:rsidRPr="00E60A0B" w:rsidRDefault="00E60A0B" w:rsidP="00E60A0B">
      <w:pPr>
        <w:rPr>
          <w:sz w:val="22"/>
          <w:szCs w:val="22"/>
        </w:rPr>
      </w:pPr>
    </w:p>
    <w:p w14:paraId="429F2B6C" w14:textId="77777777" w:rsidR="00E60A0B" w:rsidRPr="00E60A0B" w:rsidRDefault="00E60A0B" w:rsidP="00E60A0B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6F51B928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Zamawiającego.</w:t>
      </w:r>
    </w:p>
    <w:p w14:paraId="2D391517" w14:textId="77777777" w:rsidR="00E60A0B" w:rsidRPr="00E60A0B" w:rsidRDefault="00E60A0B" w:rsidP="00E60A0B">
      <w:pPr>
        <w:rPr>
          <w:sz w:val="22"/>
          <w:szCs w:val="22"/>
        </w:rPr>
      </w:pPr>
    </w:p>
    <w:p w14:paraId="01EADA04" w14:textId="77777777" w:rsidR="00E60A0B" w:rsidRPr="00E60A0B" w:rsidRDefault="00E60A0B" w:rsidP="00E60A0B">
      <w:pPr>
        <w:rPr>
          <w:b/>
          <w:sz w:val="22"/>
          <w:szCs w:val="22"/>
          <w:u w:val="single"/>
        </w:rPr>
      </w:pPr>
      <w:r w:rsidRPr="00E60A0B">
        <w:rPr>
          <w:sz w:val="22"/>
          <w:szCs w:val="22"/>
        </w:rPr>
        <w:br w:type="page"/>
      </w:r>
      <w:r w:rsidRPr="00E60A0B">
        <w:rPr>
          <w:b/>
          <w:sz w:val="22"/>
          <w:szCs w:val="22"/>
          <w:u w:val="single"/>
        </w:rPr>
        <w:lastRenderedPageBreak/>
        <w:t>Jednocześnie oświadczamy, że:</w:t>
      </w:r>
    </w:p>
    <w:p w14:paraId="29BA89F2" w14:textId="77777777" w:rsidR="00E60A0B" w:rsidRPr="00E60A0B" w:rsidRDefault="00E60A0B" w:rsidP="00E60A0B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744ACF1F" w14:textId="77777777" w:rsidR="00E60A0B" w:rsidRPr="00E60A0B" w:rsidRDefault="00E60A0B" w:rsidP="00E60A0B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74F8D0AB" w14:textId="77777777" w:rsidR="00E60A0B" w:rsidRPr="00E60A0B" w:rsidRDefault="00E60A0B" w:rsidP="00E60A0B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86A2C6E" w14:textId="77777777" w:rsidR="00E60A0B" w:rsidRPr="00E60A0B" w:rsidRDefault="00E60A0B" w:rsidP="00E60A0B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C37389F" w14:textId="77777777" w:rsidR="00E60A0B" w:rsidRPr="00E60A0B" w:rsidRDefault="00E60A0B" w:rsidP="00E60A0B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84229A" w14:textId="77777777" w:rsidR="00E60A0B" w:rsidRPr="00E60A0B" w:rsidRDefault="00E60A0B" w:rsidP="00E60A0B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3024B7" w14:textId="77777777" w:rsidR="00E60A0B" w:rsidRPr="00E60A0B" w:rsidRDefault="00E60A0B" w:rsidP="00E60A0B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0A0B" w:rsidRPr="00E60A0B" w14:paraId="1B0A5648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D7837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9BA03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5361CB5F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3E3E2" w14:textId="77777777" w:rsidR="00E60A0B" w:rsidRPr="00E60A0B" w:rsidRDefault="00E60A0B" w:rsidP="00E60A0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E60A0B" w:rsidRPr="00E60A0B" w14:paraId="530704FD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CC153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17DB1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FE8EA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</w:tr>
      <w:tr w:rsidR="00E60A0B" w:rsidRPr="00E60A0B" w14:paraId="15C74309" w14:textId="7777777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74FA7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7892A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605BF" w14:textId="77777777" w:rsidR="00E60A0B" w:rsidRPr="00E60A0B" w:rsidRDefault="00E60A0B" w:rsidP="00E60A0B">
            <w:pPr>
              <w:rPr>
                <w:sz w:val="22"/>
                <w:szCs w:val="22"/>
              </w:rPr>
            </w:pPr>
          </w:p>
        </w:tc>
      </w:tr>
    </w:tbl>
    <w:p w14:paraId="18637129" w14:textId="77777777" w:rsidR="00E60A0B" w:rsidRPr="00E60A0B" w:rsidRDefault="00E60A0B" w:rsidP="00E60A0B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39F8F0E9" w14:textId="77777777" w:rsidR="00E60A0B" w:rsidRPr="00E60A0B" w:rsidRDefault="00E60A0B" w:rsidP="00E60A0B">
      <w:pPr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1E3EEB45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6ED47AA0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68712DAE" w14:textId="77777777" w:rsidR="00E60A0B" w:rsidRPr="00E60A0B" w:rsidRDefault="00E60A0B" w:rsidP="00E60A0B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</w:t>
      </w:r>
      <w:proofErr w:type="spellStart"/>
      <w:r w:rsidRPr="00E60A0B">
        <w:rPr>
          <w:sz w:val="22"/>
          <w:szCs w:val="22"/>
        </w:rPr>
        <w:t>ych</w:t>
      </w:r>
      <w:proofErr w:type="spellEnd"/>
      <w:r w:rsidRPr="00E60A0B">
        <w:rPr>
          <w:sz w:val="22"/>
          <w:szCs w:val="22"/>
        </w:rPr>
        <w:t>) dokumentu(ów)</w:t>
      </w:r>
    </w:p>
    <w:p w14:paraId="58F2593B" w14:textId="77777777" w:rsidR="00E60A0B" w:rsidRPr="00E60A0B" w:rsidRDefault="00E60A0B" w:rsidP="00E60A0B">
      <w:p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4561149" w14:textId="77777777" w:rsidR="00E60A0B" w:rsidRPr="00E60A0B" w:rsidRDefault="00E60A0B" w:rsidP="00E60A0B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54E20A17" w14:textId="77777777" w:rsidR="00E60A0B" w:rsidRPr="00E60A0B" w:rsidRDefault="00E60A0B" w:rsidP="00E60A0B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7EA9F5C2" w14:textId="77777777" w:rsidR="00E60A0B" w:rsidRPr="00E60A0B" w:rsidRDefault="00E60A0B" w:rsidP="00E60A0B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594618C6" w14:textId="77777777" w:rsidR="00E60A0B" w:rsidRPr="00921D4A" w:rsidRDefault="00E60A0B" w:rsidP="00E60A0B">
      <w:pPr>
        <w:rPr>
          <w:i/>
          <w:iCs/>
          <w:color w:val="EE0000"/>
          <w:sz w:val="22"/>
          <w:szCs w:val="22"/>
        </w:rPr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p w14:paraId="71314329" w14:textId="77777777" w:rsidR="00E60A0B" w:rsidRPr="00E60A0B" w:rsidRDefault="00E60A0B" w:rsidP="00E60A0B">
      <w:pPr>
        <w:rPr>
          <w:sz w:val="22"/>
          <w:szCs w:val="22"/>
        </w:rPr>
      </w:pPr>
    </w:p>
    <w:p w14:paraId="09EA76EE" w14:textId="77777777" w:rsidR="00E60A0B" w:rsidRPr="00E60A0B" w:rsidRDefault="00E60A0B" w:rsidP="00E60A0B">
      <w:pPr>
        <w:rPr>
          <w:sz w:val="22"/>
          <w:szCs w:val="22"/>
        </w:rPr>
      </w:pPr>
    </w:p>
    <w:p w14:paraId="2B998E6C" w14:textId="77777777" w:rsidR="00FE545C" w:rsidRPr="00E60A0B" w:rsidRDefault="00FE545C" w:rsidP="00E60A0B">
      <w:pPr>
        <w:rPr>
          <w:sz w:val="22"/>
          <w:szCs w:val="22"/>
        </w:rPr>
      </w:pPr>
    </w:p>
    <w:sectPr w:rsidR="00FE545C" w:rsidRPr="00E60A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46BA5" w14:textId="77777777" w:rsidR="00533840" w:rsidRDefault="00533840">
      <w:r>
        <w:separator/>
      </w:r>
    </w:p>
  </w:endnote>
  <w:endnote w:type="continuationSeparator" w:id="0">
    <w:p w14:paraId="336577C0" w14:textId="77777777" w:rsidR="00533840" w:rsidRDefault="00533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A0DC4" w14:textId="77777777" w:rsidR="00997864" w:rsidRDefault="009978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A81B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8F16A" w14:textId="77777777" w:rsidR="00997864" w:rsidRDefault="009978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1BDB4" w14:textId="77777777" w:rsidR="00533840" w:rsidRDefault="00533840">
      <w:r>
        <w:separator/>
      </w:r>
    </w:p>
  </w:footnote>
  <w:footnote w:type="continuationSeparator" w:id="0">
    <w:p w14:paraId="5807ACC5" w14:textId="77777777" w:rsidR="00533840" w:rsidRDefault="005338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0BE34" w14:textId="77777777" w:rsidR="00997864" w:rsidRDefault="009978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60E8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DDFE" w14:textId="77777777" w:rsidR="00997864" w:rsidRDefault="009978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76439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9542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4426215">
    <w:abstractNumId w:val="0"/>
  </w:num>
  <w:num w:numId="4" w16cid:durableId="1510634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676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6760"/>
    <w:rsid w:val="00207E98"/>
    <w:rsid w:val="002723B0"/>
    <w:rsid w:val="00315A4A"/>
    <w:rsid w:val="004B7300"/>
    <w:rsid w:val="004C6753"/>
    <w:rsid w:val="0053384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1D4A"/>
    <w:rsid w:val="00970FE4"/>
    <w:rsid w:val="0099786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094B"/>
    <w:rsid w:val="00E44371"/>
    <w:rsid w:val="00E60A0B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5AE21"/>
  <w15:chartTrackingRefBased/>
  <w15:docId w15:val="{0270F95D-FC1F-46C4-A731-CC3E4D8E7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742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2026-07-01T08:12:00Z</cp:lastPrinted>
  <dcterms:created xsi:type="dcterms:W3CDTF">2026-07-01T08:13:00Z</dcterms:created>
  <dcterms:modified xsi:type="dcterms:W3CDTF">2026-07-01T08:13:00Z</dcterms:modified>
</cp:coreProperties>
</file>