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5329B3" w:rsidRDefault="008D2AB8" w:rsidP="006F6C6C">
      <w:pPr>
        <w:pStyle w:val="Nagwek3"/>
        <w:jc w:val="right"/>
        <w:rPr>
          <w:rFonts w:ascii="Verdana" w:hAnsi="Verdana"/>
          <w:sz w:val="18"/>
          <w:szCs w:val="18"/>
        </w:rPr>
      </w:pPr>
      <w:r w:rsidRPr="005329B3">
        <w:rPr>
          <w:rFonts w:ascii="Verdana" w:hAnsi="Verdana"/>
          <w:b w:val="0"/>
          <w:sz w:val="18"/>
          <w:szCs w:val="18"/>
        </w:rPr>
        <w:tab/>
      </w:r>
      <w:r w:rsidRPr="005329B3">
        <w:rPr>
          <w:rFonts w:ascii="Verdana" w:hAnsi="Verdana"/>
          <w:b w:val="0"/>
          <w:sz w:val="18"/>
          <w:szCs w:val="18"/>
        </w:rPr>
        <w:tab/>
      </w:r>
      <w:r w:rsidRPr="005329B3">
        <w:rPr>
          <w:rFonts w:ascii="Verdana" w:hAnsi="Verdana"/>
          <w:b w:val="0"/>
          <w:sz w:val="18"/>
          <w:szCs w:val="18"/>
        </w:rPr>
        <w:tab/>
      </w:r>
      <w:r w:rsidRPr="005329B3">
        <w:rPr>
          <w:rFonts w:ascii="Verdana" w:hAnsi="Verdana"/>
          <w:b w:val="0"/>
          <w:sz w:val="18"/>
          <w:szCs w:val="18"/>
        </w:rPr>
        <w:tab/>
      </w:r>
      <w:r w:rsidRPr="005329B3">
        <w:rPr>
          <w:rFonts w:ascii="Verdana" w:hAnsi="Verdana"/>
          <w:b w:val="0"/>
          <w:sz w:val="18"/>
          <w:szCs w:val="18"/>
        </w:rPr>
        <w:tab/>
      </w:r>
      <w:r w:rsidRPr="005329B3">
        <w:rPr>
          <w:rFonts w:ascii="Verdana" w:hAnsi="Verdana"/>
          <w:b w:val="0"/>
          <w:sz w:val="18"/>
          <w:szCs w:val="18"/>
        </w:rPr>
        <w:tab/>
      </w:r>
      <w:r w:rsidRPr="005329B3">
        <w:rPr>
          <w:rFonts w:ascii="Verdana" w:hAnsi="Verdana"/>
          <w:b w:val="0"/>
          <w:sz w:val="18"/>
          <w:szCs w:val="18"/>
        </w:rPr>
        <w:tab/>
      </w:r>
      <w:r w:rsidRPr="005329B3">
        <w:rPr>
          <w:rFonts w:ascii="Verdana" w:hAnsi="Verdana"/>
          <w:sz w:val="18"/>
          <w:szCs w:val="18"/>
        </w:rPr>
        <w:t xml:space="preserve">Załącznik nr </w:t>
      </w:r>
      <w:r w:rsidR="00012286" w:rsidRPr="005329B3">
        <w:rPr>
          <w:rFonts w:ascii="Verdana" w:hAnsi="Verdana"/>
          <w:sz w:val="18"/>
          <w:szCs w:val="18"/>
        </w:rPr>
        <w:t>1</w:t>
      </w:r>
    </w:p>
    <w:p w14:paraId="2DC82A87" w14:textId="62A69F2E" w:rsidR="008D2AB8" w:rsidRPr="005329B3" w:rsidRDefault="008D2AB8" w:rsidP="006F6C6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5329B3">
        <w:rPr>
          <w:rFonts w:ascii="Verdana" w:hAnsi="Verdana"/>
          <w:b/>
          <w:sz w:val="18"/>
          <w:szCs w:val="18"/>
        </w:rPr>
        <w:t>FORMULARZ OFERTY</w:t>
      </w:r>
    </w:p>
    <w:p w14:paraId="4FED75F8" w14:textId="77777777" w:rsidR="00DC7791" w:rsidRPr="005329B3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329B3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63D38FA5" w14:textId="77777777" w:rsidR="00DC7791" w:rsidRPr="005329B3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329B3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14:paraId="463AA401" w14:textId="77777777" w:rsidR="00DC7791" w:rsidRPr="005329B3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329B3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14:paraId="52B285E4" w14:textId="77777777" w:rsidR="00DC7791" w:rsidRPr="005329B3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329B3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14:paraId="25C75944" w14:textId="77777777" w:rsidR="00DC7791" w:rsidRPr="005329B3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329B3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14:paraId="6BB84C95" w14:textId="77777777" w:rsidR="00DC7791" w:rsidRPr="005329B3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329B3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14:paraId="185EE9E4" w14:textId="77777777" w:rsidR="00DC7791" w:rsidRPr="005329B3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329B3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0C3F89C0" w14:textId="77777777" w:rsidR="00DC7791" w:rsidRPr="005329B3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329B3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14:paraId="7C944DE2" w14:textId="77777777" w:rsidR="00DC7791" w:rsidRPr="005329B3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329B3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6DA1CBB4" w14:textId="77777777" w:rsidR="008D2AB8" w:rsidRPr="005329B3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5329B3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5329B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5329B3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5329B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5329B3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5329B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5329B3">
        <w:rPr>
          <w:rFonts w:ascii="Verdana" w:hAnsi="Verdana"/>
          <w:b/>
          <w:sz w:val="18"/>
          <w:szCs w:val="18"/>
        </w:rPr>
        <w:t>Dział Zamówień Publicznych</w:t>
      </w:r>
      <w:r w:rsidR="008D2AB8" w:rsidRPr="005329B3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5329B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5329B3">
        <w:rPr>
          <w:rFonts w:ascii="Verdana" w:hAnsi="Verdana"/>
          <w:b/>
          <w:sz w:val="18"/>
          <w:szCs w:val="18"/>
        </w:rPr>
        <w:t>Al. Mickiewicza</w:t>
      </w:r>
      <w:r w:rsidR="008D2AB8" w:rsidRPr="005329B3">
        <w:rPr>
          <w:rFonts w:ascii="Verdana" w:hAnsi="Verdana"/>
          <w:b/>
          <w:sz w:val="18"/>
          <w:szCs w:val="18"/>
        </w:rPr>
        <w:t xml:space="preserve"> </w:t>
      </w:r>
      <w:r w:rsidRPr="005329B3">
        <w:rPr>
          <w:rFonts w:ascii="Verdana" w:hAnsi="Verdana"/>
          <w:b/>
          <w:sz w:val="18"/>
          <w:szCs w:val="18"/>
        </w:rPr>
        <w:t>30</w:t>
      </w:r>
      <w:r w:rsidR="008D2AB8" w:rsidRPr="005329B3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5329B3" w:rsidRDefault="00D14AA4" w:rsidP="008D2AB8">
      <w:pPr>
        <w:rPr>
          <w:rFonts w:ascii="Verdana" w:hAnsi="Verdana"/>
          <w:b/>
          <w:sz w:val="18"/>
          <w:szCs w:val="18"/>
        </w:rPr>
      </w:pPr>
      <w:r w:rsidRPr="005329B3">
        <w:rPr>
          <w:rFonts w:ascii="Verdana" w:hAnsi="Verdana"/>
          <w:b/>
          <w:sz w:val="18"/>
          <w:szCs w:val="18"/>
        </w:rPr>
        <w:t>30-059</w:t>
      </w:r>
      <w:r w:rsidR="008D2AB8" w:rsidRPr="005329B3">
        <w:rPr>
          <w:rFonts w:ascii="Verdana" w:hAnsi="Verdana"/>
          <w:b/>
          <w:sz w:val="18"/>
          <w:szCs w:val="18"/>
        </w:rPr>
        <w:t xml:space="preserve"> </w:t>
      </w:r>
      <w:r w:rsidRPr="005329B3">
        <w:rPr>
          <w:rFonts w:ascii="Verdana" w:hAnsi="Verdana"/>
          <w:b/>
          <w:sz w:val="18"/>
          <w:szCs w:val="18"/>
        </w:rPr>
        <w:t>Kraków</w:t>
      </w:r>
      <w:r w:rsidR="008D2AB8" w:rsidRPr="005329B3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5329B3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783377BA" w:rsidR="008D2AB8" w:rsidRPr="005329B3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5329B3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8A7228" w:rsidRPr="005329B3">
        <w:rPr>
          <w:rFonts w:ascii="Verdana" w:hAnsi="Verdana"/>
          <w:b/>
          <w:sz w:val="18"/>
          <w:szCs w:val="18"/>
        </w:rPr>
        <w:t>dostawa 10 szt. notebooków deweloperskich - KC-DE-zp.25.299.2026</w:t>
      </w:r>
      <w:r w:rsidRPr="005329B3">
        <w:rPr>
          <w:rFonts w:ascii="Verdana" w:hAnsi="Verdana"/>
          <w:b/>
          <w:sz w:val="18"/>
          <w:szCs w:val="18"/>
        </w:rPr>
        <w:t xml:space="preserve">, </w:t>
      </w:r>
      <w:r w:rsidRPr="005329B3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5329B3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F109CC7" w14:textId="2879BC11" w:rsidR="00B35BA8" w:rsidRPr="005329B3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5329B3">
        <w:rPr>
          <w:rFonts w:ascii="Verdana" w:hAnsi="Verdana"/>
          <w:b/>
          <w:sz w:val="18"/>
          <w:szCs w:val="18"/>
        </w:rPr>
        <w:t>Cena netto za całość zamówienia</w:t>
      </w:r>
      <w:r w:rsidR="00F95706" w:rsidRPr="005329B3">
        <w:rPr>
          <w:rFonts w:ascii="Verdana" w:hAnsi="Verdana"/>
          <w:b/>
          <w:sz w:val="18"/>
          <w:szCs w:val="18"/>
        </w:rPr>
        <w:t xml:space="preserve">: </w:t>
      </w:r>
      <w:r w:rsidRPr="005329B3">
        <w:rPr>
          <w:rFonts w:ascii="Verdana" w:hAnsi="Verdana"/>
          <w:b/>
          <w:sz w:val="18"/>
          <w:szCs w:val="18"/>
        </w:rPr>
        <w:t>.................... PLN</w:t>
      </w:r>
    </w:p>
    <w:p w14:paraId="6B5B6910" w14:textId="77777777" w:rsidR="00B35BA8" w:rsidRPr="005329B3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2CDA84DF" w14:textId="7D8D9813" w:rsidR="00B35BA8" w:rsidRPr="005329B3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5329B3">
        <w:rPr>
          <w:rFonts w:ascii="Verdana" w:hAnsi="Verdana"/>
          <w:b/>
          <w:sz w:val="18"/>
          <w:szCs w:val="18"/>
        </w:rPr>
        <w:t>Cena brutto za całość zamówienia: .................. PLN</w:t>
      </w:r>
    </w:p>
    <w:p w14:paraId="562834CE" w14:textId="77777777" w:rsidR="00B35BA8" w:rsidRPr="005329B3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F7E9BD9" w14:textId="77777777" w:rsidR="00B35BA8" w:rsidRPr="005329B3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5329B3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172DCBF2" w14:textId="77777777" w:rsidR="00B35BA8" w:rsidRPr="005329B3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2F5BCE8" w14:textId="77777777" w:rsidR="00B35BA8" w:rsidRPr="005329B3" w:rsidRDefault="00B35BA8" w:rsidP="00B35BA8">
      <w:pPr>
        <w:pStyle w:val="Tekstpodstawowy"/>
        <w:rPr>
          <w:rFonts w:ascii="Verdana" w:hAnsi="Verdana"/>
          <w:sz w:val="18"/>
          <w:szCs w:val="18"/>
        </w:rPr>
      </w:pPr>
      <w:r w:rsidRPr="005329B3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2DA7EC27" w14:textId="1BA6D691" w:rsidR="00C843B7" w:rsidRPr="005329B3" w:rsidRDefault="00B35BA8" w:rsidP="00B35BA8">
      <w:pPr>
        <w:pStyle w:val="Tekstpodstawowy"/>
        <w:rPr>
          <w:rFonts w:ascii="Verdana" w:hAnsi="Verdana"/>
          <w:sz w:val="18"/>
          <w:szCs w:val="18"/>
        </w:rPr>
      </w:pPr>
      <w:r w:rsidRPr="005329B3">
        <w:rPr>
          <w:rFonts w:ascii="Verdana" w:hAnsi="Verdana"/>
          <w:sz w:val="18"/>
          <w:szCs w:val="18"/>
        </w:rPr>
        <w:t>Producent/model zaoferowan</w:t>
      </w:r>
      <w:r w:rsidR="00C06FC5" w:rsidRPr="005329B3">
        <w:rPr>
          <w:rFonts w:ascii="Verdana" w:hAnsi="Verdana"/>
          <w:sz w:val="18"/>
          <w:szCs w:val="18"/>
        </w:rPr>
        <w:t>ych</w:t>
      </w:r>
      <w:r w:rsidRPr="005329B3">
        <w:rPr>
          <w:rFonts w:ascii="Verdana" w:hAnsi="Verdana"/>
          <w:sz w:val="18"/>
          <w:szCs w:val="18"/>
        </w:rPr>
        <w:t xml:space="preserve"> </w:t>
      </w:r>
      <w:r w:rsidR="005329B3" w:rsidRPr="005329B3">
        <w:rPr>
          <w:rFonts w:ascii="Verdana" w:hAnsi="Verdana"/>
          <w:sz w:val="18"/>
          <w:szCs w:val="18"/>
        </w:rPr>
        <w:t>notebooków</w:t>
      </w:r>
      <w:r w:rsidR="009B1AF1" w:rsidRPr="005329B3">
        <w:rPr>
          <w:rFonts w:ascii="Verdana" w:hAnsi="Verdana"/>
          <w:sz w:val="18"/>
          <w:szCs w:val="18"/>
        </w:rPr>
        <w:t xml:space="preserve">: </w:t>
      </w:r>
      <w:r w:rsidR="009B1AF1" w:rsidRPr="005329B3">
        <w:rPr>
          <w:rFonts w:ascii="Verdana" w:hAnsi="Verdana"/>
          <w:b w:val="0"/>
          <w:bCs/>
          <w:sz w:val="18"/>
          <w:szCs w:val="18"/>
        </w:rPr>
        <w:t>…………………………………………………………………………</w:t>
      </w:r>
    </w:p>
    <w:p w14:paraId="209BFA25" w14:textId="09AAD929" w:rsidR="00F65A2F" w:rsidRPr="005329B3" w:rsidRDefault="00F65A2F" w:rsidP="00B35BA8">
      <w:pPr>
        <w:pStyle w:val="Tekstpodstawowy"/>
        <w:rPr>
          <w:rFonts w:ascii="Verdana" w:hAnsi="Verdana"/>
          <w:sz w:val="18"/>
          <w:szCs w:val="18"/>
        </w:rPr>
      </w:pPr>
      <w:r w:rsidRPr="005329B3">
        <w:rPr>
          <w:rFonts w:ascii="Verdana" w:hAnsi="Verdana"/>
          <w:sz w:val="18"/>
          <w:szCs w:val="18"/>
        </w:rPr>
        <w:t>Nazwa zaoferowanego oprogramowania:</w:t>
      </w:r>
      <w:r w:rsidRPr="005329B3">
        <w:rPr>
          <w:rFonts w:ascii="Verdana" w:hAnsi="Verdana"/>
          <w:b w:val="0"/>
          <w:bCs/>
          <w:sz w:val="18"/>
          <w:szCs w:val="18"/>
        </w:rPr>
        <w:t xml:space="preserve"> …………………………………………………………………………………</w:t>
      </w:r>
      <w:r w:rsidR="00C843B7" w:rsidRPr="005329B3">
        <w:rPr>
          <w:rFonts w:ascii="Verdana" w:hAnsi="Verdana"/>
          <w:b w:val="0"/>
          <w:bCs/>
          <w:sz w:val="18"/>
          <w:szCs w:val="18"/>
        </w:rPr>
        <w:t>..</w:t>
      </w:r>
    </w:p>
    <w:p w14:paraId="50C99B76" w14:textId="19DD1C13" w:rsidR="008D2AB8" w:rsidRPr="005329B3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5329B3">
        <w:rPr>
          <w:rFonts w:ascii="Verdana" w:hAnsi="Verdana"/>
          <w:b/>
          <w:sz w:val="18"/>
          <w:szCs w:val="18"/>
        </w:rPr>
        <w:t>Termin realizacji umowy:</w:t>
      </w:r>
      <w:r w:rsidR="005667D2" w:rsidRPr="005329B3">
        <w:rPr>
          <w:rFonts w:ascii="Verdana" w:hAnsi="Verdana"/>
          <w:b/>
          <w:sz w:val="18"/>
          <w:szCs w:val="18"/>
        </w:rPr>
        <w:t xml:space="preserve"> </w:t>
      </w:r>
      <w:r w:rsidR="008A7228" w:rsidRPr="005329B3">
        <w:rPr>
          <w:rFonts w:ascii="Verdana" w:hAnsi="Verdana"/>
          <w:b/>
          <w:sz w:val="18"/>
          <w:szCs w:val="18"/>
        </w:rPr>
        <w:t>do 21</w:t>
      </w:r>
      <w:r w:rsidR="00B35BA8" w:rsidRPr="005329B3">
        <w:rPr>
          <w:rFonts w:ascii="Verdana" w:hAnsi="Verdana"/>
          <w:bCs/>
          <w:sz w:val="18"/>
          <w:szCs w:val="18"/>
        </w:rPr>
        <w:t xml:space="preserve"> </w:t>
      </w:r>
      <w:r w:rsidR="005667D2" w:rsidRPr="005329B3">
        <w:rPr>
          <w:rFonts w:ascii="Verdana" w:hAnsi="Verdana"/>
          <w:b/>
          <w:sz w:val="18"/>
          <w:szCs w:val="18"/>
        </w:rPr>
        <w:t>dni od daty podpisania umowy</w:t>
      </w:r>
      <w:r w:rsidR="00B51BC2" w:rsidRPr="005329B3">
        <w:rPr>
          <w:rFonts w:ascii="Verdana" w:hAnsi="Verdana"/>
          <w:b/>
          <w:sz w:val="18"/>
          <w:szCs w:val="18"/>
        </w:rPr>
        <w:t xml:space="preserve"> </w:t>
      </w:r>
    </w:p>
    <w:p w14:paraId="238E1C20" w14:textId="528AD274" w:rsidR="00204E8D" w:rsidRDefault="008D2AB8" w:rsidP="008A722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5329B3">
        <w:rPr>
          <w:rFonts w:ascii="Verdana" w:hAnsi="Verdana"/>
          <w:b/>
          <w:sz w:val="18"/>
          <w:szCs w:val="18"/>
        </w:rPr>
        <w:t>Okres udzielonej gwarancji</w:t>
      </w:r>
      <w:r w:rsidR="00F7165C" w:rsidRPr="005329B3">
        <w:rPr>
          <w:rFonts w:ascii="Verdana" w:hAnsi="Verdana"/>
          <w:b/>
          <w:sz w:val="18"/>
          <w:szCs w:val="18"/>
        </w:rPr>
        <w:t xml:space="preserve"> </w:t>
      </w:r>
      <w:r w:rsidRPr="005329B3">
        <w:rPr>
          <w:rFonts w:ascii="Verdana" w:hAnsi="Verdana"/>
          <w:b/>
          <w:sz w:val="18"/>
          <w:szCs w:val="18"/>
        </w:rPr>
        <w:t>wynosi:</w:t>
      </w:r>
      <w:r w:rsidRPr="005329B3">
        <w:rPr>
          <w:rFonts w:ascii="Verdana" w:hAnsi="Verdana"/>
          <w:sz w:val="18"/>
          <w:szCs w:val="18"/>
        </w:rPr>
        <w:t xml:space="preserve"> </w:t>
      </w:r>
      <w:r w:rsidR="00B51BC2" w:rsidRPr="005329B3">
        <w:rPr>
          <w:rFonts w:ascii="Verdana" w:hAnsi="Verdana"/>
          <w:sz w:val="18"/>
          <w:szCs w:val="18"/>
        </w:rPr>
        <w:t>…</w:t>
      </w:r>
      <w:r w:rsidR="00D71C24" w:rsidRPr="005329B3">
        <w:rPr>
          <w:rFonts w:ascii="Verdana" w:hAnsi="Verdana"/>
          <w:sz w:val="18"/>
          <w:szCs w:val="18"/>
        </w:rPr>
        <w:t>…..</w:t>
      </w:r>
      <w:r w:rsidR="00B51BC2" w:rsidRPr="005329B3">
        <w:rPr>
          <w:rFonts w:ascii="Verdana" w:hAnsi="Verdana"/>
          <w:sz w:val="18"/>
          <w:szCs w:val="18"/>
        </w:rPr>
        <w:t xml:space="preserve"> </w:t>
      </w:r>
      <w:r w:rsidR="00B51BC2" w:rsidRPr="005329B3">
        <w:rPr>
          <w:rFonts w:ascii="Verdana" w:hAnsi="Verdana"/>
          <w:b/>
          <w:bCs/>
          <w:sz w:val="18"/>
          <w:szCs w:val="18"/>
        </w:rPr>
        <w:t>miesięc</w:t>
      </w:r>
      <w:r w:rsidR="00C06FC5" w:rsidRPr="005329B3">
        <w:rPr>
          <w:rFonts w:ascii="Verdana" w:hAnsi="Verdana"/>
          <w:b/>
          <w:bCs/>
          <w:sz w:val="18"/>
          <w:szCs w:val="18"/>
        </w:rPr>
        <w:t>y</w:t>
      </w:r>
      <w:r w:rsidR="00F7165C" w:rsidRPr="005329B3">
        <w:rPr>
          <w:rFonts w:ascii="Verdana" w:hAnsi="Verdana"/>
          <w:b/>
          <w:bCs/>
          <w:sz w:val="18"/>
          <w:szCs w:val="18"/>
        </w:rPr>
        <w:t xml:space="preserve"> </w:t>
      </w:r>
    </w:p>
    <w:p w14:paraId="2518D338" w14:textId="649481BA" w:rsidR="005C451B" w:rsidRDefault="005C451B" w:rsidP="008A722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Kryteria oceny ofert:</w:t>
      </w:r>
    </w:p>
    <w:p w14:paraId="61F16C42" w14:textId="5297F2D2" w:rsidR="005C451B" w:rsidRDefault="00DD03C2" w:rsidP="00DD03C2">
      <w:pPr>
        <w:tabs>
          <w:tab w:val="left" w:pos="426"/>
        </w:tabs>
        <w:spacing w:after="120"/>
        <w:jc w:val="both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 xml:space="preserve">1) </w:t>
      </w:r>
      <w:r w:rsidR="005C451B">
        <w:rPr>
          <w:rFonts w:ascii="Verdana" w:hAnsi="Verdana"/>
          <w:b/>
          <w:bCs/>
          <w:sz w:val="18"/>
          <w:szCs w:val="18"/>
        </w:rPr>
        <w:t>Możliwość podłączenia do kablowej sieci komputerowej w standardzie IEEE 802.3 *)</w:t>
      </w:r>
    </w:p>
    <w:p w14:paraId="15215811" w14:textId="2332231A" w:rsidR="005C451B" w:rsidRDefault="005C451B" w:rsidP="005C451B">
      <w:pPr>
        <w:widowControl w:val="0"/>
        <w:numPr>
          <w:ilvl w:val="0"/>
          <w:numId w:val="13"/>
        </w:numPr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 xml:space="preserve">Jest możliwość </w:t>
      </w:r>
      <w:r w:rsidR="00860AAA">
        <w:rPr>
          <w:rFonts w:ascii="Verdana" w:hAnsi="Verdana"/>
          <w:b/>
          <w:bCs/>
          <w:sz w:val="18"/>
          <w:szCs w:val="18"/>
        </w:rPr>
        <w:t>–</w:t>
      </w:r>
      <w:r>
        <w:rPr>
          <w:rFonts w:ascii="Verdana" w:hAnsi="Verdana"/>
          <w:b/>
          <w:bCs/>
          <w:sz w:val="18"/>
          <w:szCs w:val="18"/>
        </w:rPr>
        <w:t xml:space="preserve"> </w:t>
      </w:r>
      <w:r w:rsidR="00860AAA">
        <w:rPr>
          <w:rFonts w:ascii="Verdana" w:hAnsi="Verdana"/>
          <w:b/>
          <w:bCs/>
          <w:sz w:val="18"/>
          <w:szCs w:val="18"/>
        </w:rPr>
        <w:t>TAK/NIE *)</w:t>
      </w:r>
    </w:p>
    <w:p w14:paraId="230CB2A9" w14:textId="2F07E154" w:rsidR="005C451B" w:rsidRDefault="005C451B" w:rsidP="005C451B">
      <w:pPr>
        <w:widowControl w:val="0"/>
        <w:numPr>
          <w:ilvl w:val="0"/>
          <w:numId w:val="13"/>
        </w:numPr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 xml:space="preserve">Brak możliwości – </w:t>
      </w:r>
      <w:r w:rsidR="00860AAA">
        <w:rPr>
          <w:rFonts w:ascii="Verdana" w:hAnsi="Verdana"/>
          <w:b/>
          <w:bCs/>
          <w:sz w:val="18"/>
          <w:szCs w:val="18"/>
        </w:rPr>
        <w:t>TAK/NIE *)</w:t>
      </w:r>
    </w:p>
    <w:p w14:paraId="40CC6768" w14:textId="0A68AC9D" w:rsidR="005C451B" w:rsidRDefault="005C451B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 xml:space="preserve">*) należy zaznaczyć właściwą opcję </w:t>
      </w:r>
    </w:p>
    <w:p w14:paraId="07E9C885" w14:textId="3521AF9B" w:rsidR="00DD03C2" w:rsidRDefault="00DD03C2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2) Dołączony system operacyjny umożliwiający dołączenie do domeny Active Directory oraz możliwość zdalnej pracy przy użyciu zdalnego pulpitu *)</w:t>
      </w:r>
    </w:p>
    <w:p w14:paraId="66D92272" w14:textId="542E514B" w:rsidR="00DD03C2" w:rsidRDefault="00DD03C2" w:rsidP="00DD03C2">
      <w:pPr>
        <w:widowControl w:val="0"/>
        <w:numPr>
          <w:ilvl w:val="0"/>
          <w:numId w:val="13"/>
        </w:numPr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 xml:space="preserve">Jest możliwość - </w:t>
      </w:r>
      <w:r w:rsidR="00860AAA">
        <w:rPr>
          <w:rFonts w:ascii="Verdana" w:hAnsi="Verdana"/>
          <w:b/>
          <w:bCs/>
          <w:sz w:val="18"/>
          <w:szCs w:val="18"/>
        </w:rPr>
        <w:t>TAK/NIE *)</w:t>
      </w:r>
    </w:p>
    <w:p w14:paraId="330B6055" w14:textId="42700E9E" w:rsidR="00DD03C2" w:rsidRDefault="00DD03C2" w:rsidP="00DD03C2">
      <w:pPr>
        <w:widowControl w:val="0"/>
        <w:numPr>
          <w:ilvl w:val="0"/>
          <w:numId w:val="13"/>
        </w:numPr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 xml:space="preserve">Brak możliwości – </w:t>
      </w:r>
      <w:r w:rsidR="00860AAA">
        <w:rPr>
          <w:rFonts w:ascii="Verdana" w:hAnsi="Verdana"/>
          <w:b/>
          <w:bCs/>
          <w:sz w:val="18"/>
          <w:szCs w:val="18"/>
        </w:rPr>
        <w:t>TAK/NIE *)</w:t>
      </w:r>
    </w:p>
    <w:p w14:paraId="567B6C74" w14:textId="77777777" w:rsidR="00DD03C2" w:rsidRDefault="00DD03C2" w:rsidP="00DD03C2">
      <w:pPr>
        <w:tabs>
          <w:tab w:val="left" w:pos="426"/>
        </w:tabs>
        <w:spacing w:after="120"/>
        <w:jc w:val="both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 xml:space="preserve">*) należy zaznaczyć właściwą opcję </w:t>
      </w:r>
    </w:p>
    <w:p w14:paraId="11C12514" w14:textId="77777777" w:rsidR="00DD03C2" w:rsidRDefault="00DD03C2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67AD71FC" w14:textId="7F537C16" w:rsidR="008D2AB8" w:rsidRPr="005329B3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5329B3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5329B3">
        <w:rPr>
          <w:rFonts w:ascii="Verdana" w:hAnsi="Verdana"/>
          <w:sz w:val="18"/>
          <w:szCs w:val="18"/>
        </w:rPr>
        <w:t>6 marca 2018 r</w:t>
      </w:r>
      <w:r w:rsidRPr="005329B3">
        <w:rPr>
          <w:rFonts w:ascii="Verdana" w:hAnsi="Verdana"/>
          <w:sz w:val="18"/>
          <w:szCs w:val="18"/>
        </w:rPr>
        <w:t>.</w:t>
      </w:r>
      <w:r w:rsidR="00A0022B" w:rsidRPr="005329B3">
        <w:rPr>
          <w:rFonts w:ascii="Verdana" w:hAnsi="Verdana"/>
          <w:sz w:val="18"/>
          <w:szCs w:val="18"/>
        </w:rPr>
        <w:t xml:space="preserve"> Prawo przedsiębiorców, </w:t>
      </w:r>
      <w:r w:rsidRPr="005329B3">
        <w:rPr>
          <w:rFonts w:ascii="Verdana" w:hAnsi="Verdana"/>
          <w:sz w:val="18"/>
          <w:szCs w:val="18"/>
        </w:rPr>
        <w:t>należymy do małych lub średnich przedsiębiorców:</w:t>
      </w:r>
      <w:r w:rsidRPr="005329B3">
        <w:rPr>
          <w:rFonts w:ascii="Verdana" w:hAnsi="Verdana"/>
          <w:b/>
          <w:sz w:val="18"/>
          <w:szCs w:val="18"/>
        </w:rPr>
        <w:t xml:space="preserve"> TAK/NIE</w:t>
      </w:r>
    </w:p>
    <w:p w14:paraId="41D45266" w14:textId="77777777" w:rsidR="00EE3647" w:rsidRPr="005329B3" w:rsidRDefault="00D24B7D" w:rsidP="00EE3647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5329B3">
        <w:rPr>
          <w:rFonts w:ascii="Verdana" w:hAnsi="Verdana"/>
          <w:b/>
          <w:sz w:val="18"/>
          <w:szCs w:val="18"/>
        </w:rPr>
        <w:lastRenderedPageBreak/>
        <w:t xml:space="preserve">Termin płatności: </w:t>
      </w:r>
      <w:r w:rsidR="00EE3647" w:rsidRPr="005329B3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124374F" w14:textId="77777777" w:rsidR="0093124B" w:rsidRPr="005329B3" w:rsidRDefault="0093124B" w:rsidP="00C843B7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397CBA08" w14:textId="500D56D8" w:rsidR="00D24B7D" w:rsidRPr="005329B3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5329B3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6E1D8A1" w14:textId="77777777" w:rsidR="00EA1E2F" w:rsidRPr="005329B3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5329B3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32F32840" w14:textId="77777777" w:rsidR="00E90D2D" w:rsidRPr="005329B3" w:rsidRDefault="00EA1E2F" w:rsidP="00E90D2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5329B3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329B3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213BEC38" w14:textId="77777777" w:rsidR="00EA1E2F" w:rsidRPr="005329B3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329B3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2E1D7F2" w14:textId="77777777" w:rsidR="00EA1E2F" w:rsidRPr="005329B3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329B3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D2609D8" w14:textId="77777777" w:rsidR="00EA1E2F" w:rsidRPr="005329B3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329B3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54A6BE" w14:textId="77777777" w:rsidR="00EA1E2F" w:rsidRPr="005329B3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5329B3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1E2F" w:rsidRPr="005329B3" w14:paraId="42328267" w14:textId="77777777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8DA9DB" w14:textId="77777777" w:rsidR="00EA1E2F" w:rsidRPr="005329B3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329B3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A0070" w14:textId="77777777" w:rsidR="00EA1E2F" w:rsidRPr="005329B3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329B3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8AFA647" w14:textId="77777777" w:rsidR="00EA1E2F" w:rsidRPr="005329B3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329B3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AA03F" w14:textId="77777777" w:rsidR="00EA1E2F" w:rsidRPr="005329B3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329B3">
              <w:rPr>
                <w:rFonts w:ascii="Verdana" w:hAnsi="Verdana"/>
                <w:sz w:val="18"/>
                <w:szCs w:val="18"/>
              </w:rPr>
              <w:t>Nazwa podwykonawcy</w:t>
            </w:r>
            <w:r w:rsidRPr="005329B3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A1E2F" w:rsidRPr="005329B3" w14:paraId="47381F27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18A61" w14:textId="77777777" w:rsidR="00EA1E2F" w:rsidRPr="005329B3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6605C" w14:textId="77777777" w:rsidR="00EA1E2F" w:rsidRPr="005329B3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BA14F" w14:textId="77777777" w:rsidR="00EA1E2F" w:rsidRPr="005329B3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A1E2F" w:rsidRPr="005329B3" w14:paraId="4D227B84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FF1A2" w14:textId="77777777" w:rsidR="00EA1E2F" w:rsidRPr="005329B3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5C538" w14:textId="77777777" w:rsidR="00EA1E2F" w:rsidRPr="005329B3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BC85E" w14:textId="77777777" w:rsidR="00EA1E2F" w:rsidRPr="005329B3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E947BA" w14:textId="77777777" w:rsidR="00EA1E2F" w:rsidRPr="005329B3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329B3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AD7CE7E" w14:textId="54B96F20" w:rsidR="00EA1E2F" w:rsidRPr="005329B3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5329B3">
        <w:rPr>
          <w:rFonts w:ascii="Verdana" w:hAnsi="Verdana" w:cs="Times New Roman"/>
          <w:sz w:val="18"/>
          <w:szCs w:val="18"/>
        </w:rPr>
        <w:tab/>
        <w:t>Imię i Nazwisko</w:t>
      </w:r>
      <w:r w:rsidRPr="005329B3">
        <w:rPr>
          <w:rFonts w:ascii="Verdana" w:hAnsi="Verdana" w:cs="Times New Roman"/>
          <w:sz w:val="18"/>
          <w:szCs w:val="18"/>
        </w:rPr>
        <w:tab/>
      </w:r>
      <w:r w:rsidRPr="005329B3">
        <w:rPr>
          <w:rFonts w:ascii="Verdana" w:hAnsi="Verdana" w:cs="Times New Roman"/>
          <w:sz w:val="18"/>
          <w:szCs w:val="18"/>
        </w:rPr>
        <w:tab/>
      </w:r>
      <w:r w:rsidRPr="005329B3">
        <w:rPr>
          <w:rFonts w:ascii="Verdana" w:hAnsi="Verdana" w:cs="Times New Roman"/>
          <w:sz w:val="18"/>
          <w:szCs w:val="18"/>
        </w:rPr>
        <w:tab/>
      </w:r>
      <w:r w:rsidRPr="005329B3">
        <w:rPr>
          <w:rFonts w:ascii="Verdana" w:hAnsi="Verdana" w:cs="Times New Roman"/>
          <w:sz w:val="18"/>
          <w:szCs w:val="18"/>
        </w:rPr>
        <w:tab/>
      </w:r>
      <w:r w:rsidRPr="005329B3">
        <w:rPr>
          <w:rFonts w:ascii="Verdana" w:hAnsi="Verdana" w:cs="Times New Roman"/>
          <w:sz w:val="18"/>
          <w:szCs w:val="18"/>
        </w:rPr>
        <w:tab/>
      </w:r>
      <w:r w:rsidRPr="005329B3">
        <w:rPr>
          <w:rFonts w:ascii="Verdana" w:hAnsi="Verdana" w:cs="Times New Roman"/>
          <w:sz w:val="18"/>
          <w:szCs w:val="18"/>
        </w:rPr>
        <w:tab/>
      </w:r>
      <w:r w:rsidRPr="005329B3">
        <w:rPr>
          <w:rFonts w:ascii="Verdana" w:hAnsi="Verdana" w:cs="Times New Roman"/>
          <w:sz w:val="18"/>
          <w:szCs w:val="18"/>
        </w:rPr>
        <w:tab/>
      </w:r>
    </w:p>
    <w:p w14:paraId="412B25C8" w14:textId="5DABBE59" w:rsidR="00EA1E2F" w:rsidRPr="005329B3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5329B3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329B3">
        <w:rPr>
          <w:rFonts w:ascii="Verdana" w:hAnsi="Verdana"/>
          <w:sz w:val="18"/>
          <w:szCs w:val="18"/>
        </w:rPr>
        <w:tab/>
      </w:r>
      <w:r w:rsidRPr="005329B3">
        <w:rPr>
          <w:rFonts w:ascii="Verdana" w:hAnsi="Verdana"/>
          <w:sz w:val="18"/>
          <w:szCs w:val="18"/>
        </w:rPr>
        <w:tab/>
        <w:t xml:space="preserve"> </w:t>
      </w:r>
    </w:p>
    <w:p w14:paraId="2F553543" w14:textId="77777777" w:rsidR="00EA1E2F" w:rsidRPr="005329B3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5329B3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329B3">
        <w:rPr>
          <w:rFonts w:ascii="Verdana" w:hAnsi="Verdana"/>
          <w:sz w:val="18"/>
          <w:szCs w:val="18"/>
        </w:rPr>
        <w:tab/>
      </w:r>
      <w:r w:rsidRPr="005329B3">
        <w:rPr>
          <w:rFonts w:ascii="Verdana" w:hAnsi="Verdana"/>
          <w:sz w:val="18"/>
          <w:szCs w:val="18"/>
        </w:rPr>
        <w:tab/>
      </w:r>
    </w:p>
    <w:p w14:paraId="72E90961" w14:textId="77777777" w:rsidR="00EA1E2F" w:rsidRPr="005329B3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119B75C" w14:textId="77777777" w:rsidR="00EA1E2F" w:rsidRPr="005329B3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329B3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5329B3">
        <w:rPr>
          <w:rFonts w:ascii="Verdana" w:hAnsi="Verdana"/>
          <w:sz w:val="18"/>
          <w:szCs w:val="18"/>
        </w:rPr>
        <w:t>ych</w:t>
      </w:r>
      <w:proofErr w:type="spellEnd"/>
      <w:r w:rsidRPr="005329B3">
        <w:rPr>
          <w:rFonts w:ascii="Verdana" w:hAnsi="Verdana"/>
          <w:sz w:val="18"/>
          <w:szCs w:val="18"/>
        </w:rPr>
        <w:t>) dokumentu(ów)</w:t>
      </w:r>
    </w:p>
    <w:p w14:paraId="029C3EA2" w14:textId="77777777" w:rsidR="00EA1E2F" w:rsidRPr="005329B3" w:rsidRDefault="00EA1E2F" w:rsidP="00EA1E2F">
      <w:pPr>
        <w:jc w:val="both"/>
        <w:rPr>
          <w:rFonts w:ascii="Verdana" w:hAnsi="Verdana"/>
          <w:sz w:val="18"/>
          <w:szCs w:val="18"/>
        </w:rPr>
      </w:pPr>
      <w:r w:rsidRPr="005329B3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3F1B8A38" w14:textId="77777777" w:rsidR="00EA1E2F" w:rsidRPr="005329B3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329B3">
        <w:rPr>
          <w:rFonts w:ascii="Verdana" w:hAnsi="Verdana"/>
          <w:sz w:val="18"/>
          <w:szCs w:val="18"/>
        </w:rPr>
        <w:t>załącznikami do niniejszej oferty są:</w:t>
      </w:r>
    </w:p>
    <w:p w14:paraId="1E92571F" w14:textId="77777777" w:rsidR="00EA1E2F" w:rsidRPr="005329B3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329B3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F250365" w14:textId="77777777" w:rsidR="00EA1E2F" w:rsidRPr="005329B3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329B3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A00304D" w14:textId="77777777" w:rsidR="00EA1E2F" w:rsidRPr="005329B3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329B3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1A18A064" w14:textId="38C23281" w:rsidR="00EA1E2F" w:rsidRPr="005329B3" w:rsidRDefault="00EA1E2F" w:rsidP="007A4FF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329B3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6132C54" w14:textId="77777777" w:rsidR="006D0DFC" w:rsidRPr="005329B3" w:rsidRDefault="006D0DFC" w:rsidP="006D0DFC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1A20062B" w14:textId="77777777" w:rsidR="00D71C24" w:rsidRPr="005329B3" w:rsidRDefault="00D71C24" w:rsidP="00D71C24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5329B3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5329B3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0A317854" w14:textId="42EC5E42" w:rsidR="00EA1E2F" w:rsidRPr="005329B3" w:rsidRDefault="00EA1E2F" w:rsidP="00DD6F1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</w:p>
    <w:p w14:paraId="1BF12A8A" w14:textId="77777777" w:rsidR="005329B3" w:rsidRPr="005329B3" w:rsidRDefault="005329B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</w:p>
    <w:sectPr w:rsidR="005329B3" w:rsidRPr="005329B3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459453" w14:textId="77777777" w:rsidR="00F63F88" w:rsidRDefault="00F63F88">
      <w:r>
        <w:separator/>
      </w:r>
    </w:p>
  </w:endnote>
  <w:endnote w:type="continuationSeparator" w:id="0">
    <w:p w14:paraId="2A93CCAA" w14:textId="77777777" w:rsidR="00F63F88" w:rsidRDefault="00F63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2DDBF0B5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2E433D" w14:textId="77777777" w:rsidR="00F63F88" w:rsidRDefault="00F63F88">
      <w:r>
        <w:separator/>
      </w:r>
    </w:p>
  </w:footnote>
  <w:footnote w:type="continuationSeparator" w:id="0">
    <w:p w14:paraId="66F87BAB" w14:textId="77777777" w:rsidR="00F63F88" w:rsidRDefault="00F63F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4E88A98A" w14:textId="43290653" w:rsidR="005E78D3" w:rsidRDefault="005E78D3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C6E82E48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18"/>
        <w:szCs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083B7957"/>
    <w:multiLevelType w:val="hybridMultilevel"/>
    <w:tmpl w:val="FFFFFFFF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5ACF7788"/>
    <w:multiLevelType w:val="multilevel"/>
    <w:tmpl w:val="E36EA3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D792FD9"/>
    <w:multiLevelType w:val="hybridMultilevel"/>
    <w:tmpl w:val="CCD219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12611AE"/>
    <w:multiLevelType w:val="multilevel"/>
    <w:tmpl w:val="D0B40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97960FE"/>
    <w:multiLevelType w:val="hybridMultilevel"/>
    <w:tmpl w:val="6EB245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811915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2"/>
  </w:num>
  <w:num w:numId="4" w16cid:durableId="2100953092">
    <w:abstractNumId w:val="9"/>
  </w:num>
  <w:num w:numId="5" w16cid:durableId="1409040260">
    <w:abstractNumId w:val="3"/>
  </w:num>
  <w:num w:numId="6" w16cid:durableId="1445537388">
    <w:abstractNumId w:val="5"/>
  </w:num>
  <w:num w:numId="7" w16cid:durableId="1122655415">
    <w:abstractNumId w:val="6"/>
  </w:num>
  <w:num w:numId="8" w16cid:durableId="1237475161">
    <w:abstractNumId w:val="4"/>
  </w:num>
  <w:num w:numId="9" w16cid:durableId="11872547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27041492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675925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920135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39477656">
    <w:abstractNumId w:val="8"/>
  </w:num>
  <w:num w:numId="14" w16cid:durableId="18599506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0065"/>
    <w:rsid w:val="00012286"/>
    <w:rsid w:val="00022890"/>
    <w:rsid w:val="00034F7B"/>
    <w:rsid w:val="0005028C"/>
    <w:rsid w:val="00052B44"/>
    <w:rsid w:val="000704FC"/>
    <w:rsid w:val="00071C5A"/>
    <w:rsid w:val="00071CCC"/>
    <w:rsid w:val="000B405D"/>
    <w:rsid w:val="000B731D"/>
    <w:rsid w:val="000D6134"/>
    <w:rsid w:val="000E09C7"/>
    <w:rsid w:val="000F3192"/>
    <w:rsid w:val="000F5256"/>
    <w:rsid w:val="000F6589"/>
    <w:rsid w:val="00101D8E"/>
    <w:rsid w:val="00106636"/>
    <w:rsid w:val="001122C2"/>
    <w:rsid w:val="00116EC6"/>
    <w:rsid w:val="0012195A"/>
    <w:rsid w:val="00146439"/>
    <w:rsid w:val="001801DD"/>
    <w:rsid w:val="001871ED"/>
    <w:rsid w:val="00193773"/>
    <w:rsid w:val="001D4612"/>
    <w:rsid w:val="001F2EEA"/>
    <w:rsid w:val="00204E8D"/>
    <w:rsid w:val="00207E98"/>
    <w:rsid w:val="00223193"/>
    <w:rsid w:val="002333D7"/>
    <w:rsid w:val="002723B0"/>
    <w:rsid w:val="00280F8B"/>
    <w:rsid w:val="002C151E"/>
    <w:rsid w:val="002E185F"/>
    <w:rsid w:val="002F04BF"/>
    <w:rsid w:val="00307748"/>
    <w:rsid w:val="00315A4A"/>
    <w:rsid w:val="00330F79"/>
    <w:rsid w:val="00332124"/>
    <w:rsid w:val="00333ADC"/>
    <w:rsid w:val="003822AF"/>
    <w:rsid w:val="00390AC1"/>
    <w:rsid w:val="00391F08"/>
    <w:rsid w:val="003B53A3"/>
    <w:rsid w:val="003C78AA"/>
    <w:rsid w:val="003F3905"/>
    <w:rsid w:val="003F54AF"/>
    <w:rsid w:val="00437B7D"/>
    <w:rsid w:val="00440E22"/>
    <w:rsid w:val="00461AFF"/>
    <w:rsid w:val="00481FB1"/>
    <w:rsid w:val="004B7300"/>
    <w:rsid w:val="004C6753"/>
    <w:rsid w:val="004D554A"/>
    <w:rsid w:val="004E770B"/>
    <w:rsid w:val="005168D6"/>
    <w:rsid w:val="005329B3"/>
    <w:rsid w:val="005576C0"/>
    <w:rsid w:val="00561135"/>
    <w:rsid w:val="00566231"/>
    <w:rsid w:val="005667D2"/>
    <w:rsid w:val="005831C5"/>
    <w:rsid w:val="00595C87"/>
    <w:rsid w:val="005B7B2E"/>
    <w:rsid w:val="005C451B"/>
    <w:rsid w:val="005D2C65"/>
    <w:rsid w:val="005E6D94"/>
    <w:rsid w:val="005E78D3"/>
    <w:rsid w:val="00633113"/>
    <w:rsid w:val="0063384F"/>
    <w:rsid w:val="00643C6F"/>
    <w:rsid w:val="00646202"/>
    <w:rsid w:val="006506AD"/>
    <w:rsid w:val="0065290F"/>
    <w:rsid w:val="006749FA"/>
    <w:rsid w:val="006801DB"/>
    <w:rsid w:val="006815F6"/>
    <w:rsid w:val="006B67C7"/>
    <w:rsid w:val="006D0DFC"/>
    <w:rsid w:val="006E37A2"/>
    <w:rsid w:val="006E4A4C"/>
    <w:rsid w:val="006F6C6C"/>
    <w:rsid w:val="007748F0"/>
    <w:rsid w:val="00787EE5"/>
    <w:rsid w:val="007A04B2"/>
    <w:rsid w:val="007A0D83"/>
    <w:rsid w:val="007A4129"/>
    <w:rsid w:val="007A4321"/>
    <w:rsid w:val="007A4FFA"/>
    <w:rsid w:val="0083096E"/>
    <w:rsid w:val="00833933"/>
    <w:rsid w:val="00853083"/>
    <w:rsid w:val="00860AAA"/>
    <w:rsid w:val="00866AC9"/>
    <w:rsid w:val="00887B64"/>
    <w:rsid w:val="008A7228"/>
    <w:rsid w:val="008B2F0C"/>
    <w:rsid w:val="008B39B8"/>
    <w:rsid w:val="008B4928"/>
    <w:rsid w:val="008B6159"/>
    <w:rsid w:val="008D2AB8"/>
    <w:rsid w:val="008F08FC"/>
    <w:rsid w:val="008F1C66"/>
    <w:rsid w:val="00905AFA"/>
    <w:rsid w:val="0091196F"/>
    <w:rsid w:val="00916ADD"/>
    <w:rsid w:val="0093124B"/>
    <w:rsid w:val="00970FE4"/>
    <w:rsid w:val="009B1AF1"/>
    <w:rsid w:val="009D1D22"/>
    <w:rsid w:val="009F2533"/>
    <w:rsid w:val="00A0022B"/>
    <w:rsid w:val="00A346FE"/>
    <w:rsid w:val="00A34F03"/>
    <w:rsid w:val="00A448C5"/>
    <w:rsid w:val="00A47B4D"/>
    <w:rsid w:val="00A83018"/>
    <w:rsid w:val="00AB3FE3"/>
    <w:rsid w:val="00AC79B9"/>
    <w:rsid w:val="00AE7922"/>
    <w:rsid w:val="00AF3EAD"/>
    <w:rsid w:val="00AF4095"/>
    <w:rsid w:val="00AF704D"/>
    <w:rsid w:val="00B35BA8"/>
    <w:rsid w:val="00B51BC2"/>
    <w:rsid w:val="00B67DE2"/>
    <w:rsid w:val="00B774DC"/>
    <w:rsid w:val="00B817AD"/>
    <w:rsid w:val="00BD09E4"/>
    <w:rsid w:val="00C06FC5"/>
    <w:rsid w:val="00C11FCB"/>
    <w:rsid w:val="00C308C1"/>
    <w:rsid w:val="00C41623"/>
    <w:rsid w:val="00C6570C"/>
    <w:rsid w:val="00C72428"/>
    <w:rsid w:val="00C843B7"/>
    <w:rsid w:val="00C969A6"/>
    <w:rsid w:val="00CA7D36"/>
    <w:rsid w:val="00CB7724"/>
    <w:rsid w:val="00CE6217"/>
    <w:rsid w:val="00D02F02"/>
    <w:rsid w:val="00D14AA4"/>
    <w:rsid w:val="00D17C13"/>
    <w:rsid w:val="00D24208"/>
    <w:rsid w:val="00D24B7D"/>
    <w:rsid w:val="00D3177E"/>
    <w:rsid w:val="00D4654C"/>
    <w:rsid w:val="00D5222E"/>
    <w:rsid w:val="00D60C38"/>
    <w:rsid w:val="00D6378D"/>
    <w:rsid w:val="00D66893"/>
    <w:rsid w:val="00D71C24"/>
    <w:rsid w:val="00D76DDC"/>
    <w:rsid w:val="00D90ACB"/>
    <w:rsid w:val="00D93FEC"/>
    <w:rsid w:val="00DB0B82"/>
    <w:rsid w:val="00DB7042"/>
    <w:rsid w:val="00DB79D3"/>
    <w:rsid w:val="00DC1500"/>
    <w:rsid w:val="00DC7791"/>
    <w:rsid w:val="00DD03C2"/>
    <w:rsid w:val="00DD6F16"/>
    <w:rsid w:val="00DF7E08"/>
    <w:rsid w:val="00E44371"/>
    <w:rsid w:val="00E5627D"/>
    <w:rsid w:val="00E90D2D"/>
    <w:rsid w:val="00E949B0"/>
    <w:rsid w:val="00EA1E2F"/>
    <w:rsid w:val="00EA77CE"/>
    <w:rsid w:val="00EB7B6F"/>
    <w:rsid w:val="00EC0BEA"/>
    <w:rsid w:val="00EC41E9"/>
    <w:rsid w:val="00ED2F04"/>
    <w:rsid w:val="00EE3647"/>
    <w:rsid w:val="00EE48AA"/>
    <w:rsid w:val="00F00591"/>
    <w:rsid w:val="00F05DF4"/>
    <w:rsid w:val="00F23C53"/>
    <w:rsid w:val="00F27B24"/>
    <w:rsid w:val="00F51688"/>
    <w:rsid w:val="00F53146"/>
    <w:rsid w:val="00F63F88"/>
    <w:rsid w:val="00F65A2F"/>
    <w:rsid w:val="00F7165C"/>
    <w:rsid w:val="00F91018"/>
    <w:rsid w:val="00F95706"/>
    <w:rsid w:val="00F9752D"/>
    <w:rsid w:val="00FA0F30"/>
    <w:rsid w:val="00FA51A4"/>
    <w:rsid w:val="00FE0E71"/>
    <w:rsid w:val="00FE3B86"/>
    <w:rsid w:val="00FE545C"/>
    <w:rsid w:val="00FF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740</Words>
  <Characters>4445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2025-08-04T06:59:00Z</cp:lastPrinted>
  <dcterms:created xsi:type="dcterms:W3CDTF">2026-07-03T10:01:00Z</dcterms:created>
  <dcterms:modified xsi:type="dcterms:W3CDTF">2026-07-03T10:01:00Z</dcterms:modified>
</cp:coreProperties>
</file>