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13648" w14:textId="4B4D6191" w:rsidR="00491473" w:rsidRPr="000B64B6" w:rsidRDefault="00491473" w:rsidP="0049147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B64B6">
        <w:rPr>
          <w:rFonts w:ascii="Verdana" w:hAnsi="Verdana"/>
          <w:sz w:val="18"/>
          <w:szCs w:val="18"/>
        </w:rPr>
        <w:t>Kraków dnia: 2026-0</w:t>
      </w:r>
      <w:r>
        <w:rPr>
          <w:rFonts w:ascii="Verdana" w:hAnsi="Verdana"/>
          <w:sz w:val="18"/>
          <w:szCs w:val="18"/>
        </w:rPr>
        <w:t>7</w:t>
      </w:r>
      <w:r w:rsidRPr="000B64B6">
        <w:rPr>
          <w:rFonts w:ascii="Verdana" w:hAnsi="Verdana"/>
          <w:sz w:val="18"/>
          <w:szCs w:val="18"/>
        </w:rPr>
        <w:t>-</w:t>
      </w:r>
      <w:r>
        <w:rPr>
          <w:rFonts w:ascii="Verdana" w:hAnsi="Verdana"/>
          <w:sz w:val="18"/>
          <w:szCs w:val="18"/>
        </w:rPr>
        <w:t>0</w:t>
      </w:r>
      <w:r w:rsidR="00BF6087">
        <w:rPr>
          <w:rFonts w:ascii="Verdana" w:hAnsi="Verdana"/>
          <w:sz w:val="18"/>
          <w:szCs w:val="18"/>
        </w:rPr>
        <w:t>7</w:t>
      </w:r>
    </w:p>
    <w:p w14:paraId="0FBC24B4" w14:textId="77777777" w:rsidR="00491473" w:rsidRPr="000B64B6" w:rsidRDefault="00491473" w:rsidP="00491473">
      <w:pPr>
        <w:spacing w:after="40"/>
        <w:rPr>
          <w:rFonts w:ascii="Verdana" w:hAnsi="Verdana"/>
          <w:b/>
          <w:bCs/>
          <w:sz w:val="18"/>
          <w:szCs w:val="18"/>
        </w:rPr>
      </w:pPr>
      <w:r w:rsidRPr="000B64B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FD8B7E0" w14:textId="77777777" w:rsidR="00491473" w:rsidRPr="000B64B6" w:rsidRDefault="00491473" w:rsidP="00491473">
      <w:pPr>
        <w:spacing w:after="40"/>
        <w:rPr>
          <w:rFonts w:ascii="Verdana" w:hAnsi="Verdana"/>
          <w:b/>
          <w:bCs/>
          <w:sz w:val="18"/>
          <w:szCs w:val="18"/>
        </w:rPr>
      </w:pPr>
      <w:r w:rsidRPr="000B64B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812E5D6" w14:textId="77777777" w:rsidR="00491473" w:rsidRPr="000B64B6" w:rsidRDefault="00491473" w:rsidP="00491473">
      <w:pPr>
        <w:spacing w:after="40"/>
        <w:rPr>
          <w:rFonts w:ascii="Verdana" w:hAnsi="Verdana"/>
          <w:b/>
          <w:bCs/>
          <w:sz w:val="18"/>
          <w:szCs w:val="18"/>
        </w:rPr>
      </w:pPr>
      <w:r w:rsidRPr="000B64B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083E4D" w14:textId="77777777" w:rsidR="00491473" w:rsidRPr="000B64B6" w:rsidRDefault="00491473" w:rsidP="00491473">
      <w:pPr>
        <w:rPr>
          <w:rFonts w:ascii="Verdana" w:hAnsi="Verdana"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>Al. Mickiewicza 30</w:t>
      </w:r>
    </w:p>
    <w:p w14:paraId="3F4AD7AE" w14:textId="77777777" w:rsidR="00491473" w:rsidRPr="000B64B6" w:rsidRDefault="00491473" w:rsidP="00491473">
      <w:pPr>
        <w:rPr>
          <w:rFonts w:ascii="Verdana" w:hAnsi="Verdana"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>30-059 Kraków</w:t>
      </w:r>
    </w:p>
    <w:p w14:paraId="35410188" w14:textId="77777777" w:rsidR="00491473" w:rsidRPr="000B64B6" w:rsidRDefault="00491473" w:rsidP="00491473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>OGŁOSZENIE</w:t>
      </w:r>
    </w:p>
    <w:p w14:paraId="19E497A6" w14:textId="485F89E1" w:rsidR="00491473" w:rsidRPr="000B64B6" w:rsidRDefault="00491473" w:rsidP="0049147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B64B6">
        <w:rPr>
          <w:rFonts w:ascii="Verdana" w:hAnsi="Verdana"/>
          <w:b/>
          <w:sz w:val="18"/>
          <w:szCs w:val="18"/>
        </w:rPr>
        <w:t>o wyborze najkorzystniejszej oferty</w:t>
      </w:r>
      <w:r>
        <w:rPr>
          <w:rFonts w:ascii="Verdana" w:hAnsi="Verdana"/>
          <w:b/>
          <w:sz w:val="18"/>
          <w:szCs w:val="18"/>
        </w:rPr>
        <w:t xml:space="preserve"> (czynności nowe/czynności powtórzone)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491473" w:rsidRPr="000B64B6" w14:paraId="441FEB49" w14:textId="77777777" w:rsidTr="00DF30AD">
        <w:trPr>
          <w:trHeight w:val="638"/>
        </w:trPr>
        <w:tc>
          <w:tcPr>
            <w:tcW w:w="959" w:type="dxa"/>
          </w:tcPr>
          <w:p w14:paraId="719A7B97" w14:textId="77777777" w:rsidR="00491473" w:rsidRPr="000B64B6" w:rsidRDefault="00491473" w:rsidP="00DF30A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64B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E844A36" w14:textId="77777777" w:rsidR="00491473" w:rsidRPr="000B64B6" w:rsidRDefault="00491473" w:rsidP="00DF30A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B64B6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sz w:val="18"/>
                <w:szCs w:val="18"/>
              </w:rPr>
              <w:t>pn.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B64B6">
              <w:rPr>
                <w:rFonts w:ascii="Verdana" w:hAnsi="Verdana"/>
                <w:b/>
                <w:bCs/>
                <w:sz w:val="18"/>
                <w:szCs w:val="18"/>
              </w:rPr>
              <w:t>dostawa 2 szt. profesjonalnych laptopów do aplikacji obliczeniowych, graficznych z dziedziny sieci neuronowych i sztucznej inteligencji dla WO - KC-DE-zp.25.119.2026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B64B6">
              <w:rPr>
                <w:rFonts w:ascii="Verdana" w:hAnsi="Verdana"/>
                <w:b/>
                <w:sz w:val="18"/>
                <w:szCs w:val="18"/>
              </w:rPr>
              <w:t xml:space="preserve"> KC-DE-zp.25.119.2026</w:t>
            </w:r>
            <w:r w:rsidRPr="000B64B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792180E" w14:textId="77777777" w:rsidR="00491473" w:rsidRPr="000B64B6" w:rsidRDefault="00491473" w:rsidP="00491473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B64B6">
        <w:rPr>
          <w:rFonts w:ascii="Verdana" w:hAnsi="Verdana"/>
          <w:sz w:val="18"/>
          <w:szCs w:val="18"/>
        </w:rPr>
        <w:t xml:space="preserve">Zamawiający, </w:t>
      </w:r>
      <w:r w:rsidRPr="000B64B6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B64B6">
        <w:rPr>
          <w:rFonts w:ascii="Verdana" w:hAnsi="Verdana"/>
          <w:sz w:val="18"/>
          <w:szCs w:val="18"/>
        </w:rPr>
        <w:t xml:space="preserve"> działając na podstawie art. 253 ust. 1 pkt. 1 i ust. 2 ustawy z dnia 11 września 2019r. Prawo zamówień publicznych (Dz.U.2024.1320 </w:t>
      </w:r>
      <w:proofErr w:type="spellStart"/>
      <w:r w:rsidRPr="000B64B6">
        <w:rPr>
          <w:rFonts w:ascii="Verdana" w:hAnsi="Verdana"/>
          <w:sz w:val="18"/>
          <w:szCs w:val="18"/>
        </w:rPr>
        <w:t>t.j</w:t>
      </w:r>
      <w:proofErr w:type="spellEnd"/>
      <w:r w:rsidRPr="000B64B6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0B64B6">
        <w:rPr>
          <w:rFonts w:ascii="Verdana" w:hAnsi="Verdana"/>
          <w:sz w:val="18"/>
          <w:szCs w:val="18"/>
        </w:rPr>
        <w:t>Pzp</w:t>
      </w:r>
      <w:proofErr w:type="spellEnd"/>
      <w:r w:rsidRPr="000B64B6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91473" w:rsidRPr="000B64B6" w14:paraId="77C66E8C" w14:textId="77777777" w:rsidTr="00DF30AD">
        <w:trPr>
          <w:cantSplit/>
        </w:trPr>
        <w:tc>
          <w:tcPr>
            <w:tcW w:w="10150" w:type="dxa"/>
          </w:tcPr>
          <w:p w14:paraId="637B1C8A" w14:textId="77777777" w:rsidR="007F7068" w:rsidRDefault="007F7068" w:rsidP="007F7068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 o.</w:t>
            </w:r>
          </w:p>
          <w:p w14:paraId="0502BB52" w14:textId="77777777" w:rsidR="007F7068" w:rsidRDefault="007F7068" w:rsidP="007F7068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54D8DC74" w14:textId="77777777" w:rsidR="007F7068" w:rsidRDefault="007F7068" w:rsidP="007F706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1E8E39AA" w14:textId="77777777" w:rsidR="007F7068" w:rsidRDefault="007F7068" w:rsidP="007F7068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>
              <w:rPr>
                <w:rFonts w:ascii="Verdana" w:hAnsi="Verdana"/>
                <w:b/>
                <w:sz w:val="18"/>
                <w:szCs w:val="18"/>
              </w:rPr>
              <w:t>43 957,74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A4D6FCA" w14:textId="55684581" w:rsidR="00491473" w:rsidRPr="007F7068" w:rsidRDefault="007F7068" w:rsidP="007F7068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="00491473" w:rsidRPr="000B64B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D050C10" w14:textId="3BF0526E" w:rsidR="00491473" w:rsidRPr="000B64B6" w:rsidRDefault="00491473" w:rsidP="007F7068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B64B6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418"/>
        <w:gridCol w:w="1134"/>
      </w:tblGrid>
      <w:tr w:rsidR="00491473" w:rsidRPr="000B64B6" w14:paraId="20567656" w14:textId="77777777" w:rsidTr="00DF30AD">
        <w:trPr>
          <w:trHeight w:val="510"/>
        </w:trPr>
        <w:tc>
          <w:tcPr>
            <w:tcW w:w="851" w:type="dxa"/>
            <w:vAlign w:val="center"/>
          </w:tcPr>
          <w:p w14:paraId="65AC84A6" w14:textId="77777777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B64B6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2669AF0B" w14:textId="77777777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3F6D1190" w14:textId="77777777" w:rsidR="00491473" w:rsidRPr="000B64B6" w:rsidRDefault="00491473" w:rsidP="00DF30A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56478F9D" w14:textId="77777777" w:rsidR="00491473" w:rsidRPr="000B64B6" w:rsidRDefault="00491473" w:rsidP="00DF30AD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25D4CC2" w14:textId="77777777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1473" w:rsidRPr="000B64B6" w14:paraId="00193BAC" w14:textId="77777777" w:rsidTr="00DF30AD">
        <w:tc>
          <w:tcPr>
            <w:tcW w:w="851" w:type="dxa"/>
            <w:vAlign w:val="center"/>
          </w:tcPr>
          <w:p w14:paraId="30067C23" w14:textId="77777777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03D51BB7" w14:textId="77777777" w:rsidR="00491473" w:rsidRPr="000B64B6" w:rsidRDefault="00491473" w:rsidP="00DF30A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2194FC85" w14:textId="77777777" w:rsidR="00491473" w:rsidRPr="000B64B6" w:rsidRDefault="00491473" w:rsidP="00DF30A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 xml:space="preserve">Wilkowa 3A </w:t>
            </w:r>
          </w:p>
          <w:p w14:paraId="6BA84744" w14:textId="77777777" w:rsidR="00491473" w:rsidRPr="000B64B6" w:rsidRDefault="00491473" w:rsidP="00DF30A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31C2EA73" w14:textId="64067CEB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 xml:space="preserve">*) </w:t>
            </w:r>
          </w:p>
        </w:tc>
        <w:tc>
          <w:tcPr>
            <w:tcW w:w="1418" w:type="dxa"/>
            <w:vAlign w:val="center"/>
          </w:tcPr>
          <w:p w14:paraId="1DA9033D" w14:textId="1FA9AB89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vAlign w:val="center"/>
          </w:tcPr>
          <w:p w14:paraId="77EDFD3E" w14:textId="1E2F3D36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  <w:tr w:rsidR="00491473" w:rsidRPr="000B64B6" w14:paraId="1D6DA0DE" w14:textId="77777777" w:rsidTr="00DF30AD">
        <w:tc>
          <w:tcPr>
            <w:tcW w:w="851" w:type="dxa"/>
            <w:vAlign w:val="center"/>
          </w:tcPr>
          <w:p w14:paraId="6312EA9B" w14:textId="77777777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67BF3431" w14:textId="77777777" w:rsidR="00491473" w:rsidRPr="000B64B6" w:rsidRDefault="00491473" w:rsidP="00DF30A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2D423B41" w14:textId="77777777" w:rsidR="00491473" w:rsidRPr="000B64B6" w:rsidRDefault="00491473" w:rsidP="00DF30A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60E80554" w14:textId="77777777" w:rsidR="00491473" w:rsidRPr="000B64B6" w:rsidRDefault="00491473" w:rsidP="00DF30A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402143C1" w14:textId="56DE8621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60</w:t>
            </w:r>
            <w:r w:rsidRPr="000B64B6">
              <w:rPr>
                <w:rFonts w:ascii="Verdana" w:hAnsi="Verdana" w:cs="Times New Roman"/>
                <w:sz w:val="18"/>
                <w:szCs w:val="18"/>
              </w:rPr>
              <w:t>,</w:t>
            </w:r>
            <w:r>
              <w:rPr>
                <w:rFonts w:ascii="Verdana" w:hAnsi="Verdana" w:cs="Times New Roman"/>
                <w:sz w:val="18"/>
                <w:szCs w:val="18"/>
              </w:rPr>
              <w:t>00</w:t>
            </w:r>
          </w:p>
        </w:tc>
        <w:tc>
          <w:tcPr>
            <w:tcW w:w="1418" w:type="dxa"/>
            <w:vAlign w:val="center"/>
          </w:tcPr>
          <w:p w14:paraId="57310D97" w14:textId="77777777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E348D4" w14:textId="3C73ECBB" w:rsidR="00491473" w:rsidRPr="000B64B6" w:rsidRDefault="00491473" w:rsidP="00DF30A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B64B6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100,00</w:t>
            </w:r>
          </w:p>
        </w:tc>
      </w:tr>
    </w:tbl>
    <w:p w14:paraId="11C132CD" w14:textId="77777777" w:rsidR="00491473" w:rsidRDefault="00491473" w:rsidP="00491473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1DF14D9E" w14:textId="562855A2" w:rsidR="00491473" w:rsidRPr="000B64B6" w:rsidRDefault="00491473" w:rsidP="00491473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*) Wykonawca odstąpił od podpisania umowy.</w:t>
      </w:r>
    </w:p>
    <w:bookmarkEnd w:id="0"/>
    <w:p w14:paraId="3BC6A742" w14:textId="77777777" w:rsidR="00491473" w:rsidRPr="000B64B6" w:rsidRDefault="00491473" w:rsidP="00491473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p w14:paraId="4C6D948A" w14:textId="64AC62F5" w:rsidR="008642B3" w:rsidRPr="00491473" w:rsidRDefault="008642B3" w:rsidP="00491473"/>
    <w:sectPr w:rsidR="008642B3" w:rsidRPr="00491473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E5AA1" w14:textId="77777777" w:rsidR="0074635A" w:rsidRDefault="0074635A">
      <w:r>
        <w:separator/>
      </w:r>
    </w:p>
  </w:endnote>
  <w:endnote w:type="continuationSeparator" w:id="0">
    <w:p w14:paraId="1E6F13D7" w14:textId="77777777" w:rsidR="0074635A" w:rsidRDefault="0074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53A98" w14:textId="77777777" w:rsidR="00C7380C" w:rsidRDefault="00C73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97E0F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CC5F6E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19D62D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E946" w14:textId="77777777" w:rsidR="00C7380C" w:rsidRDefault="00C73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D00B4" w14:textId="77777777" w:rsidR="0074635A" w:rsidRDefault="0074635A">
      <w:r>
        <w:separator/>
      </w:r>
    </w:p>
  </w:footnote>
  <w:footnote w:type="continuationSeparator" w:id="0">
    <w:p w14:paraId="7F42F5EC" w14:textId="77777777" w:rsidR="0074635A" w:rsidRDefault="00746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183C3" w14:textId="77777777" w:rsidR="00C7380C" w:rsidRDefault="00C73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7C94F" w14:textId="77777777" w:rsidR="00C7380C" w:rsidRDefault="00C73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BA107" w14:textId="77777777" w:rsidR="00C7380C" w:rsidRDefault="00C73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C6F"/>
    <w:rsid w:val="00022322"/>
    <w:rsid w:val="00042497"/>
    <w:rsid w:val="000B0C6F"/>
    <w:rsid w:val="000C1E6F"/>
    <w:rsid w:val="000E4E56"/>
    <w:rsid w:val="001A1468"/>
    <w:rsid w:val="001B7815"/>
    <w:rsid w:val="001D1EEC"/>
    <w:rsid w:val="00211A34"/>
    <w:rsid w:val="002B1E4F"/>
    <w:rsid w:val="002B6761"/>
    <w:rsid w:val="002E65A7"/>
    <w:rsid w:val="003445A0"/>
    <w:rsid w:val="003A0AFC"/>
    <w:rsid w:val="003D611C"/>
    <w:rsid w:val="003E62D3"/>
    <w:rsid w:val="00431C0B"/>
    <w:rsid w:val="00437CAD"/>
    <w:rsid w:val="004657DA"/>
    <w:rsid w:val="004830FD"/>
    <w:rsid w:val="00491473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A119E"/>
    <w:rsid w:val="006E3089"/>
    <w:rsid w:val="00712C39"/>
    <w:rsid w:val="0074635A"/>
    <w:rsid w:val="00756CDA"/>
    <w:rsid w:val="007E2ACC"/>
    <w:rsid w:val="007E68C5"/>
    <w:rsid w:val="007F7068"/>
    <w:rsid w:val="00832144"/>
    <w:rsid w:val="00836DAF"/>
    <w:rsid w:val="008567C7"/>
    <w:rsid w:val="008642B3"/>
    <w:rsid w:val="008A6C10"/>
    <w:rsid w:val="008E5102"/>
    <w:rsid w:val="00915B9E"/>
    <w:rsid w:val="00952256"/>
    <w:rsid w:val="00964155"/>
    <w:rsid w:val="0097748A"/>
    <w:rsid w:val="00992FF5"/>
    <w:rsid w:val="009F0E5C"/>
    <w:rsid w:val="00A029B8"/>
    <w:rsid w:val="00A344E5"/>
    <w:rsid w:val="00A91321"/>
    <w:rsid w:val="00AA02AC"/>
    <w:rsid w:val="00AD3B42"/>
    <w:rsid w:val="00B048DA"/>
    <w:rsid w:val="00B32D12"/>
    <w:rsid w:val="00B464D3"/>
    <w:rsid w:val="00B51A2B"/>
    <w:rsid w:val="00B8185B"/>
    <w:rsid w:val="00BC6F7F"/>
    <w:rsid w:val="00BD2174"/>
    <w:rsid w:val="00BF6087"/>
    <w:rsid w:val="00C423DD"/>
    <w:rsid w:val="00C60D7B"/>
    <w:rsid w:val="00C65E53"/>
    <w:rsid w:val="00C7380C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2A851"/>
  <w15:chartTrackingRefBased/>
  <w15:docId w15:val="{E671CF82-04D6-4F58-8EB7-9DABC43CB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9147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491473"/>
    <w:rPr>
      <w:b/>
      <w:kern w:val="28"/>
      <w:sz w:val="24"/>
    </w:rPr>
  </w:style>
  <w:style w:type="character" w:customStyle="1" w:styleId="ZwykytekstZnak">
    <w:name w:val="Zwykły tekst Znak"/>
    <w:link w:val="Zwykytekst"/>
    <w:rsid w:val="0049147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2026-07-07T12:09:00Z</cp:lastPrinted>
  <dcterms:created xsi:type="dcterms:W3CDTF">2026-07-07T12:09:00Z</dcterms:created>
  <dcterms:modified xsi:type="dcterms:W3CDTF">2026-07-07T12:09:00Z</dcterms:modified>
</cp:coreProperties>
</file>