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4F0BBEEB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665118" w:rsidRPr="00665118">
        <w:rPr>
          <w:rFonts w:ascii="Verdana" w:hAnsi="Verdana"/>
          <w:b/>
          <w:lang w:val="x-none"/>
        </w:rPr>
        <w:t>Usługa dedykowanego szkolenie z programu Matlab Simulink - modelowanie systemów OZE z ogniwami paliwowymi dla dwóch nauczycieli akademickich w ramach KOMPAS AGH - KC-DE-zp.25.293.2026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4478"/>
        <w:gridCol w:w="1614"/>
        <w:gridCol w:w="2402"/>
      </w:tblGrid>
      <w:tr w:rsidR="00DD0E3C" w14:paraId="58929BDA" w14:textId="77777777" w:rsidTr="008738B6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L.p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8738B6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8738B6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B437B" w14:textId="39F0D688" w:rsidR="00DD0E3C" w:rsidRDefault="008738B6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5C0EEB67" w14:textId="0C9076D5" w:rsidR="008738B6" w:rsidRDefault="008738B6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40A99384" w14:textId="70DFBDF8" w:rsidR="008738B6" w:rsidRDefault="008738B6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Wymiar godzin </w:t>
            </w:r>
            <w:r w:rsidR="00E251D6">
              <w:rPr>
                <w:b/>
                <w:color w:val="000000"/>
              </w:rPr>
              <w:t>dydaktycznych</w:t>
            </w:r>
            <w:r>
              <w:rPr>
                <w:b/>
                <w:color w:val="000000"/>
              </w:rPr>
              <w:t xml:space="preserve">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8738B6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0A0F0" w14:textId="77777777" w:rsidR="008738B6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6D6B1FA1" w14:textId="77777777" w:rsidR="008738B6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74BA1D5F" w14:textId="193A5A82" w:rsidR="00DD0E3C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Wymiar godzin </w:t>
            </w:r>
            <w:r w:rsidR="00E251D6">
              <w:rPr>
                <w:b/>
                <w:color w:val="000000"/>
              </w:rPr>
              <w:t>dydaktycznych</w:t>
            </w:r>
            <w:r>
              <w:rPr>
                <w:b/>
                <w:color w:val="000000"/>
              </w:rPr>
              <w:t xml:space="preserve">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8738B6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F1E50" w14:textId="77777777" w:rsidR="008738B6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740A909E" w14:textId="77777777" w:rsidR="008738B6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6420076A" w14:textId="47539B07" w:rsidR="00DD0E3C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Wymiar godzin </w:t>
            </w:r>
            <w:r w:rsidR="00E251D6">
              <w:rPr>
                <w:b/>
                <w:color w:val="000000"/>
              </w:rPr>
              <w:t>dydaktycznych</w:t>
            </w:r>
            <w:r>
              <w:rPr>
                <w:b/>
                <w:color w:val="000000"/>
              </w:rPr>
              <w:t xml:space="preserve">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18CB226A" w14:textId="77777777" w:rsidR="00F213FB" w:rsidRPr="00F3134E" w:rsidRDefault="00F213FB" w:rsidP="00F3134E"/>
    <w:sectPr w:rsidR="00F213FB" w:rsidRPr="00F3134E" w:rsidSect="00DD0E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1EBFA" w14:textId="77777777" w:rsidR="00ED757B" w:rsidRDefault="00ED757B">
      <w:r>
        <w:separator/>
      </w:r>
    </w:p>
  </w:endnote>
  <w:endnote w:type="continuationSeparator" w:id="0">
    <w:p w14:paraId="38DAC98B" w14:textId="77777777" w:rsidR="00ED757B" w:rsidRDefault="00ED7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6F16D" w14:textId="77777777" w:rsidR="00D1132B" w:rsidRDefault="00D113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07760" w14:textId="77777777" w:rsidR="00D1132B" w:rsidRDefault="00D113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F9B27" w14:textId="77777777" w:rsidR="00D1132B" w:rsidRDefault="00D113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B1499" w14:textId="77777777" w:rsidR="00ED757B" w:rsidRDefault="00ED757B">
      <w:r>
        <w:separator/>
      </w:r>
    </w:p>
  </w:footnote>
  <w:footnote w:type="continuationSeparator" w:id="0">
    <w:p w14:paraId="09AA70E8" w14:textId="77777777" w:rsidR="00ED757B" w:rsidRDefault="00ED757B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FCA40" w14:textId="77777777" w:rsidR="00D1132B" w:rsidRDefault="00D113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A2BD9" w14:textId="7FBD63ED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29AB5FB8" w14:textId="12E6CAA9" w:rsidR="00D1132B" w:rsidRPr="00D1132B" w:rsidRDefault="00D1132B" w:rsidP="00D1132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i/>
        <w:sz w:val="24"/>
        <w:szCs w:val="24"/>
      </w:rPr>
    </w:pPr>
    <w:r w:rsidRPr="00D1132B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48AAF59" wp14:editId="0C041002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653043047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E6C89F" w14:textId="77777777" w:rsidR="00D1132B" w:rsidRDefault="00D1132B" w:rsidP="00D1132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8AAF59" id="Dowolny kształt: kształt 4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DE6C89F" w14:textId="77777777" w:rsidR="00D1132B" w:rsidRDefault="00D1132B" w:rsidP="00D1132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D1132B"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775D130" wp14:editId="1AC621D3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1057128716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914A20" w14:textId="1FAF886A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5ACF0" w14:textId="77777777" w:rsidR="00D1132B" w:rsidRDefault="00D113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 w16cid:durableId="236208412">
    <w:abstractNumId w:val="1"/>
  </w:num>
  <w:num w:numId="2" w16cid:durableId="18121073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44ADB"/>
    <w:rsid w:val="0004637F"/>
    <w:rsid w:val="00082E0F"/>
    <w:rsid w:val="000B1E50"/>
    <w:rsid w:val="000D57AC"/>
    <w:rsid w:val="00140C02"/>
    <w:rsid w:val="001B39FE"/>
    <w:rsid w:val="001B7E1F"/>
    <w:rsid w:val="00204959"/>
    <w:rsid w:val="00210E8E"/>
    <w:rsid w:val="002749D1"/>
    <w:rsid w:val="00276C10"/>
    <w:rsid w:val="002F52AA"/>
    <w:rsid w:val="0030074B"/>
    <w:rsid w:val="003A3581"/>
    <w:rsid w:val="003C377E"/>
    <w:rsid w:val="003C4112"/>
    <w:rsid w:val="003D4757"/>
    <w:rsid w:val="00454E6A"/>
    <w:rsid w:val="004616C8"/>
    <w:rsid w:val="00471999"/>
    <w:rsid w:val="004E12B2"/>
    <w:rsid w:val="0054339B"/>
    <w:rsid w:val="00611773"/>
    <w:rsid w:val="0061372B"/>
    <w:rsid w:val="0064723C"/>
    <w:rsid w:val="00665118"/>
    <w:rsid w:val="00700B26"/>
    <w:rsid w:val="00702A72"/>
    <w:rsid w:val="00717047"/>
    <w:rsid w:val="00753693"/>
    <w:rsid w:val="00766FF6"/>
    <w:rsid w:val="00823FBF"/>
    <w:rsid w:val="008652EB"/>
    <w:rsid w:val="008738B6"/>
    <w:rsid w:val="008B3311"/>
    <w:rsid w:val="00996634"/>
    <w:rsid w:val="00A40630"/>
    <w:rsid w:val="00AD2D20"/>
    <w:rsid w:val="00B04D5F"/>
    <w:rsid w:val="00B703F1"/>
    <w:rsid w:val="00C049BA"/>
    <w:rsid w:val="00C13EE1"/>
    <w:rsid w:val="00C254C7"/>
    <w:rsid w:val="00C31E52"/>
    <w:rsid w:val="00C34501"/>
    <w:rsid w:val="00C34B2E"/>
    <w:rsid w:val="00C3548E"/>
    <w:rsid w:val="00C810DA"/>
    <w:rsid w:val="00CE3D23"/>
    <w:rsid w:val="00D1132B"/>
    <w:rsid w:val="00D11BC3"/>
    <w:rsid w:val="00D43EB2"/>
    <w:rsid w:val="00DD0E3C"/>
    <w:rsid w:val="00DD5BF2"/>
    <w:rsid w:val="00E215D4"/>
    <w:rsid w:val="00E251D6"/>
    <w:rsid w:val="00E47614"/>
    <w:rsid w:val="00E817A6"/>
    <w:rsid w:val="00ED19D9"/>
    <w:rsid w:val="00ED757B"/>
    <w:rsid w:val="00F213FB"/>
    <w:rsid w:val="00F3134E"/>
    <w:rsid w:val="00F50F59"/>
    <w:rsid w:val="00F73A4C"/>
    <w:rsid w:val="00F8605B"/>
    <w:rsid w:val="00FA3630"/>
    <w:rsid w:val="00FE5F50"/>
    <w:rsid w:val="00FE6EB5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4</cp:revision>
  <cp:lastPrinted>2026-03-09T13:44:00Z</cp:lastPrinted>
  <dcterms:created xsi:type="dcterms:W3CDTF">2026-06-23T09:20:00Z</dcterms:created>
  <dcterms:modified xsi:type="dcterms:W3CDTF">2026-07-06T08:06:00Z</dcterms:modified>
</cp:coreProperties>
</file>