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7A8C2DDB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B767C0" w:rsidRPr="00B767C0">
        <w:rPr>
          <w:rFonts w:ascii="Verdana" w:hAnsi="Verdana"/>
          <w:b/>
          <w:sz w:val="20"/>
          <w:szCs w:val="20"/>
        </w:rPr>
        <w:t xml:space="preserve">Usługa dedykowanego szkolenie z programu </w:t>
      </w:r>
      <w:proofErr w:type="spellStart"/>
      <w:r w:rsidR="00B767C0" w:rsidRPr="00B767C0">
        <w:rPr>
          <w:rFonts w:ascii="Verdana" w:hAnsi="Verdana"/>
          <w:b/>
          <w:sz w:val="20"/>
          <w:szCs w:val="20"/>
        </w:rPr>
        <w:t>Matlab</w:t>
      </w:r>
      <w:proofErr w:type="spellEnd"/>
      <w:r w:rsidR="00B767C0" w:rsidRPr="00B767C0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B767C0" w:rsidRPr="00B767C0">
        <w:rPr>
          <w:rFonts w:ascii="Verdana" w:hAnsi="Verdana"/>
          <w:b/>
          <w:sz w:val="20"/>
          <w:szCs w:val="20"/>
        </w:rPr>
        <w:t>Simulink</w:t>
      </w:r>
      <w:proofErr w:type="spellEnd"/>
      <w:r w:rsidR="00B767C0" w:rsidRPr="00B767C0">
        <w:rPr>
          <w:rFonts w:ascii="Verdana" w:hAnsi="Verdana"/>
          <w:b/>
          <w:sz w:val="20"/>
          <w:szCs w:val="20"/>
        </w:rPr>
        <w:t xml:space="preserve"> - modelowanie systemów OZE z ogniwami paliwowymi dla dwóch nauczycieli akademickich w ramach KOMPAS AGH - KC-DE-zp.25.293.2026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 xml:space="preserve">z prawdą oraz zostały przedstawione z pełną świadomością konsekwencji wprowadzenia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lastRenderedPageBreak/>
        <w:t>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1407C" w14:textId="77777777" w:rsidR="00D41226" w:rsidRDefault="00D41226" w:rsidP="0038231F">
      <w:pPr>
        <w:spacing w:after="0" w:line="240" w:lineRule="auto"/>
      </w:pPr>
      <w:r>
        <w:separator/>
      </w:r>
    </w:p>
  </w:endnote>
  <w:endnote w:type="continuationSeparator" w:id="0">
    <w:p w14:paraId="03C2D62C" w14:textId="77777777" w:rsidR="00D41226" w:rsidRDefault="00D412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D920" w14:textId="77777777" w:rsidR="00B13BC8" w:rsidRDefault="00B13B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6B9F4" w14:textId="77777777" w:rsidR="00B13BC8" w:rsidRDefault="00B13B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AC03A" w14:textId="77777777" w:rsidR="00D41226" w:rsidRDefault="00D41226" w:rsidP="0038231F">
      <w:pPr>
        <w:spacing w:after="0" w:line="240" w:lineRule="auto"/>
      </w:pPr>
      <w:r>
        <w:separator/>
      </w:r>
    </w:p>
  </w:footnote>
  <w:footnote w:type="continuationSeparator" w:id="0">
    <w:p w14:paraId="2A19BF5F" w14:textId="77777777" w:rsidR="00D41226" w:rsidRDefault="00D41226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13775" w14:textId="77777777" w:rsidR="00B13BC8" w:rsidRDefault="00B13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5E49" w14:textId="4D9CD104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029C2DE" w14:textId="14FABF5B" w:rsidR="00B13BC8" w:rsidRPr="00B13BC8" w:rsidRDefault="00B13BC8" w:rsidP="00B13BC8">
    <w:pPr>
      <w:pStyle w:val="Nagwek"/>
      <w:jc w:val="center"/>
      <w:rPr>
        <w:i/>
      </w:rPr>
    </w:pPr>
    <w:r w:rsidRPr="00B13BC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4A3862A5" wp14:editId="1AB46105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525354112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9E7637" w14:textId="77777777" w:rsidR="00B13BC8" w:rsidRDefault="00B13BC8" w:rsidP="00B13BC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3862A5" id="Dowolny kształt: kształt 4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E9E7637" w14:textId="77777777" w:rsidR="00B13BC8" w:rsidRDefault="00B13BC8" w:rsidP="00B13BC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B13BC8">
      <w:rPr>
        <w:noProof/>
      </w:rPr>
      <w:drawing>
        <wp:anchor distT="0" distB="0" distL="114300" distR="114300" simplePos="0" relativeHeight="251660288" behindDoc="0" locked="0" layoutInCell="1" allowOverlap="1" wp14:anchorId="702D22D7" wp14:editId="3AD7625F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1283475136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D3C453" w14:textId="140B71D4" w:rsidR="008128AD" w:rsidRPr="007407DE" w:rsidRDefault="008128AD" w:rsidP="00AB1B61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B79C" w14:textId="77777777" w:rsidR="00B13BC8" w:rsidRDefault="00B13B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810306">
    <w:abstractNumId w:val="9"/>
  </w:num>
  <w:num w:numId="2" w16cid:durableId="620308812">
    <w:abstractNumId w:val="1"/>
  </w:num>
  <w:num w:numId="3" w16cid:durableId="1891837510">
    <w:abstractNumId w:val="8"/>
  </w:num>
  <w:num w:numId="4" w16cid:durableId="231552304">
    <w:abstractNumId w:val="11"/>
  </w:num>
  <w:num w:numId="5" w16cid:durableId="647589967">
    <w:abstractNumId w:val="10"/>
  </w:num>
  <w:num w:numId="6" w16cid:durableId="1105926604">
    <w:abstractNumId w:val="7"/>
  </w:num>
  <w:num w:numId="7" w16cid:durableId="2072078194">
    <w:abstractNumId w:val="2"/>
  </w:num>
  <w:num w:numId="8" w16cid:durableId="225535026">
    <w:abstractNumId w:val="4"/>
  </w:num>
  <w:num w:numId="9" w16cid:durableId="1178928136">
    <w:abstractNumId w:val="3"/>
  </w:num>
  <w:num w:numId="10" w16cid:durableId="335311243">
    <w:abstractNumId w:val="6"/>
  </w:num>
  <w:num w:numId="11" w16cid:durableId="864634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59842244">
    <w:abstractNumId w:val="0"/>
  </w:num>
  <w:num w:numId="13" w16cid:durableId="1583566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57AC"/>
    <w:rsid w:val="000D6F17"/>
    <w:rsid w:val="000D73C4"/>
    <w:rsid w:val="000E1923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2F1347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77E"/>
    <w:rsid w:val="003C3B64"/>
    <w:rsid w:val="003E3258"/>
    <w:rsid w:val="003F024C"/>
    <w:rsid w:val="00400EC1"/>
    <w:rsid w:val="00434CC2"/>
    <w:rsid w:val="00437106"/>
    <w:rsid w:val="00440F87"/>
    <w:rsid w:val="00451E95"/>
    <w:rsid w:val="004541F9"/>
    <w:rsid w:val="00454E6A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33EE9"/>
    <w:rsid w:val="005641F0"/>
    <w:rsid w:val="00586F1F"/>
    <w:rsid w:val="005A4CE4"/>
    <w:rsid w:val="005A6711"/>
    <w:rsid w:val="005C39CA"/>
    <w:rsid w:val="005E176A"/>
    <w:rsid w:val="005E46D2"/>
    <w:rsid w:val="005F625A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3E4E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A29BD"/>
    <w:rsid w:val="008C0C2B"/>
    <w:rsid w:val="008C5709"/>
    <w:rsid w:val="008C6DF8"/>
    <w:rsid w:val="008D0487"/>
    <w:rsid w:val="008D59E1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CA6"/>
    <w:rsid w:val="00AE6FF2"/>
    <w:rsid w:val="00AF6AF1"/>
    <w:rsid w:val="00B00051"/>
    <w:rsid w:val="00B0088C"/>
    <w:rsid w:val="00B044C2"/>
    <w:rsid w:val="00B13BC8"/>
    <w:rsid w:val="00B15219"/>
    <w:rsid w:val="00B15FD3"/>
    <w:rsid w:val="00B34079"/>
    <w:rsid w:val="00B767C0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1226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73A4C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3CD63-B8F7-435A-ADAE-C789AB24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2023-09-12T08:07:00Z</cp:lastPrinted>
  <dcterms:created xsi:type="dcterms:W3CDTF">2026-06-23T09:19:00Z</dcterms:created>
  <dcterms:modified xsi:type="dcterms:W3CDTF">2026-06-23T09:19:00Z</dcterms:modified>
</cp:coreProperties>
</file>