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170CE" w14:textId="01200898" w:rsidR="008D2AB8" w:rsidRPr="00D5792C" w:rsidRDefault="008D2AB8" w:rsidP="00D5792C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sz w:val="20"/>
          <w:szCs w:val="20"/>
        </w:rPr>
        <w:t xml:space="preserve">Załącznik nr </w:t>
      </w:r>
      <w:r w:rsidR="00012286" w:rsidRPr="00D5792C">
        <w:rPr>
          <w:rFonts w:ascii="Verdana" w:hAnsi="Verdana"/>
          <w:sz w:val="20"/>
          <w:szCs w:val="20"/>
        </w:rPr>
        <w:t>1</w:t>
      </w:r>
    </w:p>
    <w:p w14:paraId="2F316288" w14:textId="77777777" w:rsidR="008D2AB8" w:rsidRPr="00D5792C" w:rsidRDefault="008D2AB8" w:rsidP="00D5792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49DD121" w14:textId="77777777" w:rsidR="008D2AB8" w:rsidRPr="00D5792C" w:rsidRDefault="008D2AB8" w:rsidP="00D5792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>FORMULARZ OFERTY</w:t>
      </w:r>
    </w:p>
    <w:p w14:paraId="056C8AAD" w14:textId="77777777" w:rsidR="008D2AB8" w:rsidRPr="00D5792C" w:rsidRDefault="008D2AB8" w:rsidP="00D5792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010BE5A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D6362AF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38CD7AD6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DEE447A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8C5C2E6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5792C">
        <w:rPr>
          <w:rFonts w:ascii="Verdana" w:hAnsi="Verdana"/>
          <w:sz w:val="20"/>
          <w:szCs w:val="20"/>
          <w:lang w:val="de-DE"/>
        </w:rPr>
        <w:t>TEL.</w:t>
      </w:r>
      <w:r w:rsidRPr="00D5792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5D2F5CD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5792C">
        <w:rPr>
          <w:rFonts w:ascii="Verdana" w:hAnsi="Verdana"/>
          <w:sz w:val="20"/>
          <w:szCs w:val="20"/>
          <w:lang w:val="de-DE"/>
        </w:rPr>
        <w:t xml:space="preserve">FAX </w:t>
      </w:r>
      <w:r w:rsidRPr="00D5792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92CAA3E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5792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18BCE29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5792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B70D93B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631C7A6" w14:textId="77777777" w:rsidR="00D5792C" w:rsidRDefault="00D5792C" w:rsidP="00D5792C">
      <w:pPr>
        <w:rPr>
          <w:rFonts w:ascii="Verdana" w:hAnsi="Verdana"/>
          <w:sz w:val="20"/>
          <w:szCs w:val="20"/>
        </w:rPr>
      </w:pPr>
    </w:p>
    <w:p w14:paraId="434A7A36" w14:textId="5AC156F4" w:rsidR="008D2AB8" w:rsidRPr="00D5792C" w:rsidRDefault="008D2AB8" w:rsidP="00D5792C">
      <w:pPr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Do: Nazwa i siedziba Zamawiającego:</w:t>
      </w:r>
    </w:p>
    <w:p w14:paraId="02A2E62D" w14:textId="508C30A8" w:rsidR="009C38E5" w:rsidRPr="00D5792C" w:rsidRDefault="009C38E5" w:rsidP="00D5792C">
      <w:pPr>
        <w:ind w:right="-110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 xml:space="preserve">Akademia Górniczo </w:t>
      </w:r>
      <w:r w:rsidR="00D5792C">
        <w:rPr>
          <w:rFonts w:ascii="Verdana" w:hAnsi="Verdana"/>
          <w:b/>
          <w:sz w:val="20"/>
          <w:szCs w:val="20"/>
        </w:rPr>
        <w:t>–</w:t>
      </w:r>
      <w:r w:rsidRPr="00D5792C">
        <w:rPr>
          <w:rFonts w:ascii="Verdana" w:hAnsi="Verdana"/>
          <w:b/>
          <w:sz w:val="20"/>
          <w:szCs w:val="20"/>
        </w:rPr>
        <w:t xml:space="preserve"> Hutnicza</w:t>
      </w:r>
      <w:r w:rsid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b/>
          <w:sz w:val="20"/>
          <w:szCs w:val="20"/>
        </w:rPr>
        <w:t>im. Stanisława Staszica w Krakowie</w:t>
      </w:r>
    </w:p>
    <w:p w14:paraId="1B3F31ED" w14:textId="3E64EF1D" w:rsidR="008D2AB8" w:rsidRPr="00D5792C" w:rsidRDefault="009C38E5" w:rsidP="00D5792C">
      <w:pPr>
        <w:ind w:right="-110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>Dział Zamówień Publicznych</w:t>
      </w:r>
      <w:r w:rsidR="008D2AB8" w:rsidRPr="00D5792C">
        <w:rPr>
          <w:rFonts w:ascii="Verdana" w:hAnsi="Verdana"/>
          <w:b/>
          <w:sz w:val="20"/>
          <w:szCs w:val="20"/>
        </w:rPr>
        <w:t xml:space="preserve">  </w:t>
      </w:r>
    </w:p>
    <w:p w14:paraId="403C1A52" w14:textId="03E9317E" w:rsidR="008D2AB8" w:rsidRPr="00D5792C" w:rsidRDefault="009C38E5" w:rsidP="00D5792C">
      <w:pPr>
        <w:ind w:right="-110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>Al. Mickiewicza</w:t>
      </w:r>
      <w:r w:rsidR="008D2AB8" w:rsidRP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b/>
          <w:sz w:val="20"/>
          <w:szCs w:val="20"/>
        </w:rPr>
        <w:t>30</w:t>
      </w:r>
      <w:r w:rsidR="00D5792C">
        <w:rPr>
          <w:rFonts w:ascii="Verdana" w:hAnsi="Verdana"/>
          <w:b/>
          <w:sz w:val="20"/>
          <w:szCs w:val="20"/>
        </w:rPr>
        <w:t xml:space="preserve">, </w:t>
      </w:r>
      <w:r w:rsidRPr="00D5792C">
        <w:rPr>
          <w:rFonts w:ascii="Verdana" w:hAnsi="Verdana"/>
          <w:b/>
          <w:sz w:val="20"/>
          <w:szCs w:val="20"/>
        </w:rPr>
        <w:t>30-059</w:t>
      </w:r>
      <w:r w:rsidR="008D2AB8" w:rsidRP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b/>
          <w:sz w:val="20"/>
          <w:szCs w:val="20"/>
        </w:rPr>
        <w:t>Kraków</w:t>
      </w:r>
      <w:r w:rsidR="008D2AB8" w:rsidRPr="00D5792C">
        <w:rPr>
          <w:rFonts w:ascii="Verdana" w:hAnsi="Verdana"/>
          <w:b/>
          <w:sz w:val="20"/>
          <w:szCs w:val="20"/>
        </w:rPr>
        <w:t xml:space="preserve">,  </w:t>
      </w:r>
    </w:p>
    <w:p w14:paraId="5CCAA570" w14:textId="77777777" w:rsidR="008D2AB8" w:rsidRPr="00D5792C" w:rsidRDefault="008D2AB8" w:rsidP="00D5792C">
      <w:pPr>
        <w:ind w:firstLine="3969"/>
        <w:rPr>
          <w:rFonts w:ascii="Verdana" w:hAnsi="Verdana"/>
          <w:b/>
          <w:sz w:val="20"/>
          <w:szCs w:val="20"/>
        </w:rPr>
      </w:pPr>
    </w:p>
    <w:p w14:paraId="653997DF" w14:textId="2CBCDFA8" w:rsidR="008D2AB8" w:rsidRPr="00D5792C" w:rsidRDefault="008D2AB8" w:rsidP="00D5792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C38E5" w:rsidRPr="00D5792C">
        <w:rPr>
          <w:rFonts w:ascii="Verdana" w:hAnsi="Verdana"/>
          <w:b/>
          <w:sz w:val="20"/>
          <w:szCs w:val="20"/>
        </w:rPr>
        <w:t xml:space="preserve">Usługa dedykowanego szkolenie z programu </w:t>
      </w:r>
      <w:proofErr w:type="spellStart"/>
      <w:r w:rsidR="009C38E5" w:rsidRPr="00D5792C">
        <w:rPr>
          <w:rFonts w:ascii="Verdana" w:hAnsi="Verdana"/>
          <w:b/>
          <w:sz w:val="20"/>
          <w:szCs w:val="20"/>
        </w:rPr>
        <w:t>Matlab</w:t>
      </w:r>
      <w:proofErr w:type="spellEnd"/>
      <w:r w:rsidR="009C38E5" w:rsidRPr="00D5792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9C38E5" w:rsidRPr="00D5792C">
        <w:rPr>
          <w:rFonts w:ascii="Verdana" w:hAnsi="Verdana"/>
          <w:b/>
          <w:sz w:val="20"/>
          <w:szCs w:val="20"/>
        </w:rPr>
        <w:t>Simulink</w:t>
      </w:r>
      <w:proofErr w:type="spellEnd"/>
      <w:r w:rsidR="009C38E5" w:rsidRPr="00D5792C">
        <w:rPr>
          <w:rFonts w:ascii="Verdana" w:hAnsi="Verdana"/>
          <w:b/>
          <w:sz w:val="20"/>
          <w:szCs w:val="20"/>
        </w:rPr>
        <w:t xml:space="preserve"> - modelowanie systemów OZE z ogniwami paliwowymi dla dwóch nauczycieli akademickich w ramach KOMPAS AGH - KC-DE-zp.25.293.2026</w:t>
      </w:r>
      <w:r w:rsidRPr="00D5792C">
        <w:rPr>
          <w:rFonts w:ascii="Verdana" w:hAnsi="Verdana"/>
          <w:b/>
          <w:sz w:val="20"/>
          <w:szCs w:val="20"/>
        </w:rPr>
        <w:t xml:space="preserve">, </w:t>
      </w:r>
      <w:r w:rsidRPr="00D5792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D842C36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032109D" w14:textId="2B439B89" w:rsidR="009B19C9" w:rsidRPr="00D5792C" w:rsidRDefault="009B19C9" w:rsidP="00D5792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b/>
          <w:bCs/>
          <w:sz w:val="20"/>
          <w:szCs w:val="20"/>
        </w:rPr>
        <w:t>Cena brutto*za całość przedmiotu zamówienia</w:t>
      </w:r>
      <w:r w:rsidRPr="00D5792C">
        <w:rPr>
          <w:rFonts w:ascii="Verdana" w:hAnsi="Verdana"/>
          <w:sz w:val="20"/>
          <w:szCs w:val="20"/>
        </w:rPr>
        <w:t xml:space="preserve"> (dla </w:t>
      </w:r>
      <w:r w:rsidR="00FD342A" w:rsidRPr="00D5792C">
        <w:rPr>
          <w:rFonts w:ascii="Verdana" w:hAnsi="Verdana"/>
          <w:sz w:val="20"/>
          <w:szCs w:val="20"/>
        </w:rPr>
        <w:t>2</w:t>
      </w:r>
      <w:r w:rsidRPr="00D5792C">
        <w:rPr>
          <w:rFonts w:ascii="Verdana" w:hAnsi="Verdana"/>
          <w:sz w:val="20"/>
          <w:szCs w:val="20"/>
        </w:rPr>
        <w:t xml:space="preserve"> osób</w:t>
      </w:r>
      <w:r w:rsidR="00FD342A" w:rsidRPr="00D5792C">
        <w:rPr>
          <w:rFonts w:ascii="Verdana" w:hAnsi="Verdana"/>
          <w:sz w:val="20"/>
          <w:szCs w:val="20"/>
        </w:rPr>
        <w:t xml:space="preserve"> w wymiarze 24 godzin</w:t>
      </w:r>
      <w:r w:rsidR="004E54CE" w:rsidRPr="00D5792C">
        <w:rPr>
          <w:rFonts w:ascii="Verdana" w:hAnsi="Verdana"/>
          <w:sz w:val="20"/>
          <w:szCs w:val="20"/>
        </w:rPr>
        <w:t xml:space="preserve"> dydaktycznych</w:t>
      </w:r>
      <w:r w:rsidRPr="00D5792C">
        <w:rPr>
          <w:rFonts w:ascii="Verdana" w:hAnsi="Verdana"/>
          <w:sz w:val="20"/>
          <w:szCs w:val="20"/>
        </w:rPr>
        <w:t xml:space="preserve">)  ………………….. PLN, </w:t>
      </w:r>
      <w:r w:rsidRPr="00D5792C">
        <w:rPr>
          <w:rFonts w:ascii="Verdana" w:hAnsi="Verdana"/>
          <w:i/>
          <w:sz w:val="20"/>
          <w:szCs w:val="20"/>
        </w:rPr>
        <w:t>(słownie brutto: …………………………………………………..)</w:t>
      </w:r>
    </w:p>
    <w:p w14:paraId="5BB42842" w14:textId="77777777" w:rsidR="009B19C9" w:rsidRPr="00D5792C" w:rsidRDefault="009B19C9" w:rsidP="00D5792C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D5792C">
        <w:rPr>
          <w:rFonts w:ascii="Verdana" w:hAnsi="Verdana"/>
          <w:i/>
          <w:iCs/>
          <w:sz w:val="16"/>
          <w:szCs w:val="16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5792C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Pr="00D5792C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Pr="00D5792C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D5792C">
        <w:rPr>
          <w:rFonts w:ascii="Verdana" w:hAnsi="Verdana"/>
          <w:i/>
          <w:iCs/>
          <w:sz w:val="16"/>
          <w:szCs w:val="16"/>
        </w:rPr>
        <w:t>)</w:t>
      </w:r>
    </w:p>
    <w:p w14:paraId="297941EC" w14:textId="77777777" w:rsidR="009B19C9" w:rsidRPr="00D5792C" w:rsidRDefault="009B19C9" w:rsidP="00D5792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BE2BB53" w14:textId="77777777" w:rsidR="009B19C9" w:rsidRPr="00D5792C" w:rsidRDefault="009B19C9" w:rsidP="00D5792C">
      <w:pPr>
        <w:widowControl w:val="0"/>
        <w:ind w:right="1"/>
        <w:jc w:val="both"/>
        <w:rPr>
          <w:rFonts w:ascii="Verdana" w:hAnsi="Verdana"/>
          <w:b/>
          <w:color w:val="0070C0"/>
          <w:sz w:val="20"/>
          <w:szCs w:val="20"/>
          <w:u w:val="single"/>
        </w:rPr>
      </w:pPr>
      <w:r w:rsidRPr="00D5792C">
        <w:rPr>
          <w:rFonts w:ascii="Verdana" w:hAnsi="Verdana"/>
          <w:b/>
          <w:color w:val="0070C0"/>
          <w:sz w:val="20"/>
          <w:szCs w:val="20"/>
          <w:u w:val="single"/>
        </w:rPr>
        <w:t>Kryterium oceny ofert:</w:t>
      </w:r>
    </w:p>
    <w:p w14:paraId="343928A8" w14:textId="77777777" w:rsidR="009B19C9" w:rsidRPr="00D5792C" w:rsidRDefault="009B19C9" w:rsidP="00D5792C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>Osoba wyznaczona do realizacji zamówienia</w:t>
      </w:r>
    </w:p>
    <w:p w14:paraId="0FD99624" w14:textId="77777777" w:rsidR="009B19C9" w:rsidRPr="00D5792C" w:rsidRDefault="009B19C9" w:rsidP="00D5792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1853"/>
        <w:gridCol w:w="3009"/>
        <w:gridCol w:w="1800"/>
        <w:gridCol w:w="2067"/>
      </w:tblGrid>
      <w:tr w:rsidR="009B19C9" w:rsidRPr="00D5792C" w14:paraId="7CD7CD75" w14:textId="77777777" w:rsidTr="00EC172C">
        <w:trPr>
          <w:trHeight w:val="759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A624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5792C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7C5C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Zakres prowadzonych szkoleń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A1A1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color w:val="EE0000"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color w:val="EE0000"/>
                <w:sz w:val="20"/>
                <w:szCs w:val="20"/>
              </w:rPr>
              <w:t>Imię i nazwisko</w:t>
            </w:r>
          </w:p>
          <w:p w14:paraId="4FBF468C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osób skierowanych do realizacji zamówienia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5760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 xml:space="preserve">Ilość </w:t>
            </w:r>
          </w:p>
          <w:p w14:paraId="0CDEFB02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szkoleń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3C63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Zrealizowane w okresie nie dłuższym  niż</w:t>
            </w:r>
          </w:p>
          <w:p w14:paraId="5E2998CD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3 lata</w:t>
            </w:r>
          </w:p>
        </w:tc>
      </w:tr>
      <w:tr w:rsidR="009B19C9" w:rsidRPr="00D5792C" w14:paraId="15F1D472" w14:textId="77777777" w:rsidTr="00D63778">
        <w:trPr>
          <w:trHeight w:val="79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EB4D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FB4C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4DCD518" w14:textId="18091356" w:rsidR="004E54CE" w:rsidRPr="00D5792C" w:rsidRDefault="004E54CE" w:rsidP="00D5792C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…………………….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D7C0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674CDF60" w14:textId="77777777" w:rsidR="009B19C9" w:rsidRPr="00D5792C" w:rsidRDefault="009B19C9" w:rsidP="00D5792C">
            <w:pPr>
              <w:widowControl w:val="0"/>
              <w:numPr>
                <w:ilvl w:val="0"/>
                <w:numId w:val="5"/>
              </w:numPr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5792C">
              <w:rPr>
                <w:rFonts w:ascii="Verdana" w:hAnsi="Verdana"/>
                <w:bCs/>
                <w:sz w:val="20"/>
                <w:szCs w:val="20"/>
              </w:rPr>
              <w:t>Osoba:</w:t>
            </w:r>
          </w:p>
          <w:p w14:paraId="0B226508" w14:textId="77777777" w:rsidR="009B19C9" w:rsidRPr="00D5792C" w:rsidRDefault="009B19C9" w:rsidP="00D5792C">
            <w:pPr>
              <w:widowControl w:val="0"/>
              <w:ind w:left="720"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5792C">
              <w:rPr>
                <w:rFonts w:ascii="Verdana" w:hAnsi="Verdana"/>
                <w:bCs/>
                <w:sz w:val="20"/>
                <w:szCs w:val="20"/>
                <w:highlight w:val="yellow"/>
              </w:rPr>
              <w:t>………………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A0C0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1E87727" w14:textId="06B06CE1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  <w:highlight w:val="yellow"/>
              </w:rPr>
              <w:t>……….</w:t>
            </w:r>
            <w:r w:rsidRPr="00D5792C">
              <w:rPr>
                <w:rFonts w:ascii="Verdana" w:hAnsi="Verdana"/>
                <w:b/>
                <w:sz w:val="20"/>
                <w:szCs w:val="20"/>
              </w:rPr>
              <w:t>/</w:t>
            </w:r>
            <w:r w:rsidRPr="00D5792C">
              <w:rPr>
                <w:rFonts w:ascii="Verdana" w:hAnsi="Verdana"/>
                <w:bCs/>
                <w:sz w:val="20"/>
                <w:szCs w:val="20"/>
              </w:rPr>
              <w:t>wpisać ilość szkoleń</w:t>
            </w:r>
            <w:r w:rsidR="00D63778" w:rsidRPr="00D5792C">
              <w:rPr>
                <w:rFonts w:ascii="Verdana" w:hAnsi="Verdana"/>
                <w:bCs/>
                <w:sz w:val="20"/>
                <w:szCs w:val="20"/>
              </w:rPr>
              <w:t>/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EA02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6F313C92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0AFFE49B" w14:textId="394DA39E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  <w:highlight w:val="yellow"/>
              </w:rPr>
              <w:t>TAK/NIE **</w:t>
            </w:r>
          </w:p>
        </w:tc>
      </w:tr>
      <w:tr w:rsidR="009B19C9" w:rsidRPr="00D5792C" w14:paraId="41F3F23C" w14:textId="77777777" w:rsidTr="00EC172C">
        <w:trPr>
          <w:trHeight w:val="368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CD7C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0A27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12B1777" w14:textId="2788840F" w:rsidR="004E54CE" w:rsidRPr="00D5792C" w:rsidRDefault="004E54CE" w:rsidP="00D5792C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…………………..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0F29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37C29D6B" w14:textId="77777777" w:rsidR="009B19C9" w:rsidRPr="00D5792C" w:rsidRDefault="009B19C9" w:rsidP="00D5792C">
            <w:pPr>
              <w:widowControl w:val="0"/>
              <w:numPr>
                <w:ilvl w:val="0"/>
                <w:numId w:val="5"/>
              </w:numPr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5792C">
              <w:rPr>
                <w:rFonts w:ascii="Verdana" w:hAnsi="Verdana"/>
                <w:bCs/>
                <w:sz w:val="20"/>
                <w:szCs w:val="20"/>
              </w:rPr>
              <w:t>Osoba:</w:t>
            </w:r>
          </w:p>
          <w:p w14:paraId="401DDFB9" w14:textId="77777777" w:rsidR="009B19C9" w:rsidRPr="00D5792C" w:rsidRDefault="009B19C9" w:rsidP="00D5792C">
            <w:pPr>
              <w:widowControl w:val="0"/>
              <w:ind w:left="720"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5792C">
              <w:rPr>
                <w:rFonts w:ascii="Verdana" w:hAnsi="Verdana"/>
                <w:bCs/>
                <w:sz w:val="20"/>
                <w:szCs w:val="20"/>
                <w:highlight w:val="yellow"/>
              </w:rPr>
              <w:t>………………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8B7B" w14:textId="77777777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638E5B7" w14:textId="5015974E" w:rsidR="009B19C9" w:rsidRPr="00D5792C" w:rsidRDefault="009B19C9" w:rsidP="00D5792C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  <w:highlight w:val="yellow"/>
              </w:rPr>
              <w:t>……….</w:t>
            </w:r>
            <w:r w:rsidRPr="00D5792C">
              <w:rPr>
                <w:rFonts w:ascii="Verdana" w:hAnsi="Verdana"/>
                <w:b/>
                <w:sz w:val="20"/>
                <w:szCs w:val="20"/>
              </w:rPr>
              <w:t>/</w:t>
            </w:r>
            <w:r w:rsidRPr="00D5792C">
              <w:rPr>
                <w:rFonts w:ascii="Verdana" w:hAnsi="Verdana"/>
                <w:bCs/>
                <w:sz w:val="20"/>
                <w:szCs w:val="20"/>
              </w:rPr>
              <w:t>wpisać ilość szkoleń/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D3F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5DF30377" w14:textId="77777777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6F5599A3" w14:textId="728AC0DB" w:rsidR="009B19C9" w:rsidRPr="00D5792C" w:rsidRDefault="009B19C9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  <w:highlight w:val="yellow"/>
              </w:rPr>
              <w:t>TAK/NIE **</w:t>
            </w:r>
          </w:p>
        </w:tc>
      </w:tr>
    </w:tbl>
    <w:p w14:paraId="46A0B08D" w14:textId="77777777" w:rsidR="009B19C9" w:rsidRPr="00D5792C" w:rsidRDefault="009B19C9" w:rsidP="00D5792C">
      <w:pPr>
        <w:tabs>
          <w:tab w:val="left" w:pos="708"/>
        </w:tabs>
        <w:jc w:val="both"/>
        <w:outlineLvl w:val="1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D5792C">
        <w:rPr>
          <w:rFonts w:ascii="Verdana" w:hAnsi="Verdana"/>
          <w:bCs/>
          <w:i/>
          <w:iCs/>
          <w:color w:val="FF0000"/>
          <w:sz w:val="20"/>
          <w:szCs w:val="20"/>
        </w:rPr>
        <w:t>Punkty w kryterium przyznane zostaną dla 2 osób przewidzianej do realizacji zamówienia posiadającej powyższe doświadczenia.</w:t>
      </w:r>
    </w:p>
    <w:p w14:paraId="6F79D00F" w14:textId="77777777" w:rsidR="00D5792C" w:rsidRDefault="00D5792C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69E89DC8" w14:textId="552E6231" w:rsidR="009B19C9" w:rsidRPr="00D5792C" w:rsidRDefault="009B19C9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 xml:space="preserve">Termin realizacji umowy: </w:t>
      </w:r>
      <w:r w:rsidR="00FD342A" w:rsidRPr="00D5792C">
        <w:rPr>
          <w:rFonts w:ascii="Verdana" w:hAnsi="Verdana"/>
          <w:b/>
          <w:sz w:val="20"/>
          <w:szCs w:val="20"/>
        </w:rPr>
        <w:t xml:space="preserve">do 5 miesięcy </w:t>
      </w:r>
      <w:r w:rsidRPr="00D5792C">
        <w:rPr>
          <w:rFonts w:ascii="Verdana" w:hAnsi="Verdana"/>
          <w:b/>
          <w:sz w:val="20"/>
          <w:szCs w:val="20"/>
        </w:rPr>
        <w:t xml:space="preserve">od daty podpisania umowy. </w:t>
      </w:r>
    </w:p>
    <w:p w14:paraId="1BF9ED8E" w14:textId="77777777" w:rsidR="009B19C9" w:rsidRPr="00D5792C" w:rsidRDefault="009B19C9" w:rsidP="00D5792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E1B29A4" w14:textId="77777777" w:rsidR="009B19C9" w:rsidRPr="00D5792C" w:rsidRDefault="009B19C9" w:rsidP="00D5792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 xml:space="preserve">Termin płatności: </w:t>
      </w:r>
      <w:r w:rsidRPr="00D5792C">
        <w:rPr>
          <w:rFonts w:ascii="Verdana" w:hAnsi="Verdana"/>
          <w:sz w:val="20"/>
          <w:szCs w:val="20"/>
        </w:rPr>
        <w:t>po zrealizowaniu szkolenia,</w:t>
      </w:r>
      <w:r w:rsidRP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19563D" w14:textId="77777777" w:rsidR="009B19C9" w:rsidRPr="00D5792C" w:rsidRDefault="009B19C9" w:rsidP="00D5792C">
      <w:pPr>
        <w:keepNext/>
        <w:jc w:val="both"/>
        <w:outlineLvl w:val="1"/>
        <w:rPr>
          <w:rFonts w:ascii="Verdana" w:hAnsi="Verdana"/>
          <w:b/>
          <w:bCs/>
          <w:i/>
          <w:iCs/>
          <w:sz w:val="20"/>
          <w:szCs w:val="20"/>
        </w:rPr>
      </w:pPr>
    </w:p>
    <w:p w14:paraId="5563EC43" w14:textId="77777777" w:rsidR="00D5792C" w:rsidRDefault="00D5792C" w:rsidP="00D5792C">
      <w:pPr>
        <w:rPr>
          <w:rFonts w:ascii="Verdana" w:hAnsi="Verdana"/>
          <w:b/>
          <w:sz w:val="20"/>
          <w:szCs w:val="20"/>
          <w:u w:val="single"/>
        </w:rPr>
      </w:pPr>
    </w:p>
    <w:p w14:paraId="536B5A4F" w14:textId="2F2FBC9F" w:rsidR="009B19C9" w:rsidRPr="00D5792C" w:rsidRDefault="009B19C9" w:rsidP="00D5792C">
      <w:pPr>
        <w:rPr>
          <w:rFonts w:ascii="Verdana" w:hAnsi="Verdana"/>
          <w:b/>
          <w:sz w:val="20"/>
          <w:szCs w:val="20"/>
          <w:u w:val="single"/>
        </w:rPr>
      </w:pPr>
      <w:r w:rsidRPr="00D5792C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58746A08" w14:textId="77777777" w:rsidR="009B19C9" w:rsidRPr="00D5792C" w:rsidRDefault="009B19C9" w:rsidP="00D579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D5792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05148CE0" w14:textId="77777777" w:rsidR="009B19C9" w:rsidRPr="00D5792C" w:rsidRDefault="009B19C9" w:rsidP="00D579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5792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5792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06D2A4C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D5792C">
        <w:rPr>
          <w:rFonts w:ascii="Verdana" w:hAnsi="Verdana"/>
          <w:sz w:val="20"/>
          <w:szCs w:val="20"/>
          <w:vertAlign w:val="superscript"/>
        </w:rPr>
        <w:t>1</w:t>
      </w:r>
      <w:r w:rsidRPr="00D5792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D5792C">
        <w:rPr>
          <w:rFonts w:ascii="Verdana" w:hAnsi="Verdana"/>
          <w:sz w:val="20"/>
          <w:szCs w:val="20"/>
          <w:vertAlign w:val="superscript"/>
        </w:rPr>
        <w:t>2</w:t>
      </w:r>
      <w:r w:rsidRPr="00D5792C">
        <w:rPr>
          <w:rFonts w:ascii="Verdana" w:hAnsi="Verdana"/>
          <w:sz w:val="20"/>
          <w:szCs w:val="20"/>
        </w:rPr>
        <w:t xml:space="preserve"> </w:t>
      </w:r>
    </w:p>
    <w:p w14:paraId="76FC4C92" w14:textId="77777777" w:rsidR="009B19C9" w:rsidRPr="00D5792C" w:rsidRDefault="009B19C9" w:rsidP="00D579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5792C">
        <w:rPr>
          <w:rFonts w:ascii="Verdana" w:hAnsi="Verdana"/>
          <w:i/>
          <w:sz w:val="16"/>
          <w:szCs w:val="16"/>
          <w:vertAlign w:val="superscript"/>
        </w:rPr>
        <w:t>1</w:t>
      </w:r>
      <w:r w:rsidRPr="00D5792C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126843" w14:textId="77777777" w:rsidR="009B19C9" w:rsidRPr="00D5792C" w:rsidRDefault="009B19C9" w:rsidP="00D579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5792C">
        <w:rPr>
          <w:rFonts w:ascii="Verdana" w:hAnsi="Verdana"/>
          <w:i/>
          <w:sz w:val="16"/>
          <w:szCs w:val="16"/>
          <w:vertAlign w:val="superscript"/>
        </w:rPr>
        <w:t>2</w:t>
      </w:r>
      <w:r w:rsidRPr="00D5792C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36B506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D5792C">
        <w:rPr>
          <w:rFonts w:ascii="Verdana" w:hAnsi="Verdana"/>
          <w:sz w:val="20"/>
          <w:szCs w:val="20"/>
        </w:rPr>
        <w:t>ppkt</w:t>
      </w:r>
      <w:proofErr w:type="spellEnd"/>
      <w:r w:rsidRPr="00D5792C">
        <w:rPr>
          <w:rFonts w:ascii="Verdana" w:hAnsi="Verdana"/>
          <w:sz w:val="20"/>
          <w:szCs w:val="20"/>
        </w:rPr>
        <w:t xml:space="preserve"> 4 SWZ spełniamy osobiście / powołujemy się na zasoby podmiotu trzeciego** w następującym zakresie …………………………………………………</w:t>
      </w:r>
    </w:p>
    <w:p w14:paraId="1ECB6320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9B19C9" w:rsidRPr="00D5792C" w14:paraId="4E129EBF" w14:textId="77777777" w:rsidTr="00EC172C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68216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9806D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C20A7F1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7BA4A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Nazwa podwykonawcy</w:t>
            </w:r>
            <w:r w:rsidRPr="00D5792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B19C9" w:rsidRPr="00D5792C" w14:paraId="0DF06AF2" w14:textId="77777777" w:rsidTr="00EC172C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0D496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8581C" w14:textId="77777777" w:rsidR="009B19C9" w:rsidRPr="00D5792C" w:rsidRDefault="009B19C9" w:rsidP="00D5792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8E6EF" w14:textId="77777777" w:rsidR="009B19C9" w:rsidRPr="00D5792C" w:rsidRDefault="009B19C9" w:rsidP="00D5792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436CCD" w14:textId="77777777" w:rsidR="009B19C9" w:rsidRPr="00D5792C" w:rsidRDefault="009B19C9" w:rsidP="00D5792C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 xml:space="preserve">Oświadczenie, w przypadku </w:t>
      </w:r>
      <w:r w:rsidRPr="00D5792C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5792C">
        <w:rPr>
          <w:rFonts w:ascii="Verdana" w:hAnsi="Verdana"/>
          <w:sz w:val="20"/>
          <w:szCs w:val="20"/>
        </w:rPr>
        <w:t>zgodne z pkt 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B19C9" w:rsidRPr="00D5792C" w14:paraId="2D344F59" w14:textId="77777777" w:rsidTr="00EC172C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B1D8BA" w14:textId="77777777" w:rsidR="009B19C9" w:rsidRPr="00D5792C" w:rsidRDefault="009B19C9" w:rsidP="00D5792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D432C1" w14:textId="77777777" w:rsidR="009B19C9" w:rsidRPr="00D5792C" w:rsidRDefault="009B19C9" w:rsidP="00D5792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C187D" w14:textId="77777777" w:rsidR="009B19C9" w:rsidRPr="00D5792C" w:rsidRDefault="009B19C9" w:rsidP="00D5792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9B19C9" w:rsidRPr="00D5792C" w14:paraId="14B3AE48" w14:textId="77777777" w:rsidTr="00EC172C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AD4DE4D" w14:textId="77777777" w:rsidR="009B19C9" w:rsidRPr="00D5792C" w:rsidRDefault="009B19C9" w:rsidP="00D5792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3610910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58388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B19C9" w:rsidRPr="00D5792C" w14:paraId="42867C03" w14:textId="77777777" w:rsidTr="00EC172C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31CAA2" w14:textId="77777777" w:rsidR="009B19C9" w:rsidRPr="00D5792C" w:rsidRDefault="009B19C9" w:rsidP="00D5792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3797D2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82D81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C506A3D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4087641" w14:textId="77777777" w:rsidR="009B19C9" w:rsidRPr="00D5792C" w:rsidRDefault="009B19C9" w:rsidP="00D5792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D5792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3ADA27D" w14:textId="77777777" w:rsidR="009B19C9" w:rsidRPr="00D5792C" w:rsidRDefault="009B19C9" w:rsidP="00D5792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5792C">
        <w:rPr>
          <w:rFonts w:ascii="Verdana" w:hAnsi="Verdana"/>
          <w:sz w:val="20"/>
          <w:szCs w:val="20"/>
        </w:rPr>
        <w:tab/>
      </w:r>
      <w:r w:rsidRPr="00D5792C">
        <w:rPr>
          <w:rFonts w:ascii="Verdana" w:hAnsi="Verdana"/>
          <w:sz w:val="20"/>
          <w:szCs w:val="20"/>
        </w:rPr>
        <w:tab/>
        <w:t xml:space="preserve"> </w:t>
      </w:r>
    </w:p>
    <w:p w14:paraId="373F4717" w14:textId="77777777" w:rsidR="009B19C9" w:rsidRPr="00D5792C" w:rsidRDefault="009B19C9" w:rsidP="00D5792C">
      <w:pPr>
        <w:tabs>
          <w:tab w:val="left" w:pos="426"/>
        </w:tabs>
        <w:ind w:right="1"/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ab/>
        <w:t xml:space="preserve"> </w:t>
      </w:r>
    </w:p>
    <w:p w14:paraId="1197013E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5792C">
        <w:rPr>
          <w:rFonts w:ascii="Verdana" w:hAnsi="Verdana"/>
          <w:sz w:val="20"/>
          <w:szCs w:val="20"/>
        </w:rPr>
        <w:t>ych</w:t>
      </w:r>
      <w:proofErr w:type="spellEnd"/>
      <w:r w:rsidRPr="00D5792C">
        <w:rPr>
          <w:rFonts w:ascii="Verdana" w:hAnsi="Verdana"/>
          <w:sz w:val="20"/>
          <w:szCs w:val="20"/>
        </w:rPr>
        <w:t>) dokumentu(ów)</w:t>
      </w:r>
    </w:p>
    <w:p w14:paraId="691770BA" w14:textId="77777777" w:rsidR="009B19C9" w:rsidRPr="00D5792C" w:rsidRDefault="009B19C9" w:rsidP="00D5792C">
      <w:p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434C7B2B" w14:textId="77777777" w:rsidR="009B19C9" w:rsidRPr="00D5792C" w:rsidRDefault="009B19C9" w:rsidP="00D5792C">
      <w:pPr>
        <w:jc w:val="both"/>
        <w:rPr>
          <w:rFonts w:ascii="Verdana" w:hAnsi="Verdana"/>
          <w:sz w:val="20"/>
          <w:szCs w:val="20"/>
        </w:rPr>
      </w:pPr>
    </w:p>
    <w:p w14:paraId="681DF42A" w14:textId="77777777" w:rsidR="009B19C9" w:rsidRPr="00D5792C" w:rsidRDefault="009B19C9" w:rsidP="00D5792C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602CDD67" w14:textId="77777777" w:rsidR="009B19C9" w:rsidRPr="00D5792C" w:rsidRDefault="009B19C9" w:rsidP="00D5792C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</w:p>
    <w:p w14:paraId="343692B5" w14:textId="77777777" w:rsidR="009B19C9" w:rsidRPr="00D5792C" w:rsidRDefault="009B19C9" w:rsidP="00D5792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</w:p>
    <w:p w14:paraId="2CA6FEE0" w14:textId="77777777" w:rsidR="009B19C9" w:rsidRPr="00D5792C" w:rsidRDefault="009B19C9" w:rsidP="00D5792C">
      <w:pPr>
        <w:rPr>
          <w:rFonts w:ascii="Verdana" w:hAnsi="Verdana"/>
          <w:sz w:val="20"/>
          <w:szCs w:val="20"/>
        </w:rPr>
      </w:pPr>
    </w:p>
    <w:p w14:paraId="1D8C980A" w14:textId="77777777" w:rsidR="009B19C9" w:rsidRPr="00D5792C" w:rsidRDefault="009B19C9" w:rsidP="00D5792C">
      <w:pPr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**niepotrzebne skreślić</w:t>
      </w:r>
    </w:p>
    <w:p w14:paraId="116CA43C" w14:textId="133B71C3" w:rsidR="00FE545C" w:rsidRPr="00D5792C" w:rsidRDefault="009B19C9" w:rsidP="00D5792C">
      <w:pPr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***jeżeli dotyczy</w:t>
      </w:r>
    </w:p>
    <w:sectPr w:rsidR="00FE545C" w:rsidRPr="00D5792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2E323" w14:textId="77777777" w:rsidR="0083286E" w:rsidRDefault="0083286E">
      <w:r>
        <w:separator/>
      </w:r>
    </w:p>
  </w:endnote>
  <w:endnote w:type="continuationSeparator" w:id="0">
    <w:p w14:paraId="2DE9F57F" w14:textId="77777777" w:rsidR="0083286E" w:rsidRDefault="0083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D490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8B02F" w14:textId="77777777" w:rsidR="0083286E" w:rsidRDefault="0083286E">
      <w:r>
        <w:separator/>
      </w:r>
    </w:p>
  </w:footnote>
  <w:footnote w:type="continuationSeparator" w:id="0">
    <w:p w14:paraId="69C2718A" w14:textId="77777777" w:rsidR="0083286E" w:rsidRDefault="00832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1D90D" w14:textId="77777777" w:rsidR="00497417" w:rsidRPr="00497417" w:rsidRDefault="0083286E" w:rsidP="00497417">
    <w:pPr>
      <w:pStyle w:val="Nagwek"/>
      <w:numPr>
        <w:ilvl w:val="0"/>
        <w:numId w:val="7"/>
      </w:numPr>
      <w:rPr>
        <w:i/>
      </w:rPr>
    </w:pPr>
    <w:r>
      <w:pict w14:anchorId="10A35E47">
        <v:shape id="Dowolny kształt: kształt 6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382691BD" w14:textId="77777777" w:rsidR="00497417" w:rsidRDefault="00497417" w:rsidP="00497417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pict w14:anchorId="66647D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8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14:paraId="293F7A9A" w14:textId="77777777" w:rsidR="00497417" w:rsidRDefault="004974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195739"/>
    <w:multiLevelType w:val="hybridMultilevel"/>
    <w:tmpl w:val="4BA0C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98973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2214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1053913">
    <w:abstractNumId w:val="0"/>
  </w:num>
  <w:num w:numId="4" w16cid:durableId="86581130">
    <w:abstractNumId w:val="2"/>
  </w:num>
  <w:num w:numId="5" w16cid:durableId="366224290">
    <w:abstractNumId w:val="4"/>
  </w:num>
  <w:num w:numId="6" w16cid:durableId="2127309045">
    <w:abstractNumId w:val="3"/>
  </w:num>
  <w:num w:numId="7" w16cid:durableId="21467737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3CA"/>
    <w:rsid w:val="00012286"/>
    <w:rsid w:val="000536E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6098"/>
    <w:rsid w:val="00394BB5"/>
    <w:rsid w:val="004523CA"/>
    <w:rsid w:val="00471FA4"/>
    <w:rsid w:val="00497417"/>
    <w:rsid w:val="004B7300"/>
    <w:rsid w:val="004C6753"/>
    <w:rsid w:val="004E54C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286E"/>
    <w:rsid w:val="00833933"/>
    <w:rsid w:val="00853083"/>
    <w:rsid w:val="008B2F0C"/>
    <w:rsid w:val="008B4928"/>
    <w:rsid w:val="008D2AB8"/>
    <w:rsid w:val="008F1C66"/>
    <w:rsid w:val="00970FE4"/>
    <w:rsid w:val="009B19C9"/>
    <w:rsid w:val="009C38E5"/>
    <w:rsid w:val="00A0022B"/>
    <w:rsid w:val="00A07690"/>
    <w:rsid w:val="00A346FE"/>
    <w:rsid w:val="00A47B4D"/>
    <w:rsid w:val="00A83018"/>
    <w:rsid w:val="00B774DC"/>
    <w:rsid w:val="00C969A6"/>
    <w:rsid w:val="00CA7D36"/>
    <w:rsid w:val="00D0575F"/>
    <w:rsid w:val="00D24208"/>
    <w:rsid w:val="00D5792C"/>
    <w:rsid w:val="00D60C38"/>
    <w:rsid w:val="00D63778"/>
    <w:rsid w:val="00D66893"/>
    <w:rsid w:val="00D90ACB"/>
    <w:rsid w:val="00DC1500"/>
    <w:rsid w:val="00DC7B4D"/>
    <w:rsid w:val="00E44371"/>
    <w:rsid w:val="00E949B0"/>
    <w:rsid w:val="00EA3840"/>
    <w:rsid w:val="00EC0BEA"/>
    <w:rsid w:val="00F00591"/>
    <w:rsid w:val="00F51688"/>
    <w:rsid w:val="00F53146"/>
    <w:rsid w:val="00F66A4B"/>
    <w:rsid w:val="00F91018"/>
    <w:rsid w:val="00FA0F30"/>
    <w:rsid w:val="00FA51A4"/>
    <w:rsid w:val="00FA5423"/>
    <w:rsid w:val="00FD342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08A29"/>
  <w15:chartTrackingRefBased/>
  <w15:docId w15:val="{290C74F9-6B04-4642-B0A5-20B12ECCA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semiHidden/>
    <w:unhideWhenUsed/>
    <w:qFormat/>
    <w:rsid w:val="00497417"/>
    <w:pPr>
      <w:suppressAutoHyphens/>
      <w:autoSpaceDN w:val="0"/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semiHidden/>
    <w:unhideWhenUsed/>
    <w:qFormat/>
    <w:rsid w:val="00497417"/>
    <w:pPr>
      <w:keepNext/>
      <w:suppressAutoHyphens/>
      <w:autoSpaceDN w:val="0"/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97417"/>
    <w:pPr>
      <w:suppressAutoHyphens/>
      <w:autoSpaceDN w:val="0"/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97417"/>
    <w:pPr>
      <w:suppressAutoHyphens/>
      <w:autoSpaceDN w:val="0"/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97417"/>
    <w:pPr>
      <w:suppressAutoHyphens/>
      <w:autoSpaceDN w:val="0"/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97417"/>
    <w:pPr>
      <w:suppressAutoHyphens/>
      <w:autoSpaceDN w:val="0"/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97417"/>
    <w:pPr>
      <w:suppressAutoHyphens/>
      <w:autoSpaceDN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497417"/>
    <w:rPr>
      <w:bCs/>
      <w:iCs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49741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49741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49741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49741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49741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497417"/>
    <w:rPr>
      <w:rFonts w:ascii="Arial" w:hAnsi="Arial" w:cs="Arial"/>
      <w:sz w:val="22"/>
      <w:szCs w:val="22"/>
    </w:rPr>
  </w:style>
  <w:style w:type="numbering" w:customStyle="1" w:styleId="WWOutlineListStyle3">
    <w:name w:val="WW_OutlineListStyle_3"/>
    <w:rsid w:val="00497417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705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2026-06-25T08:26:00Z</cp:lastPrinted>
  <dcterms:created xsi:type="dcterms:W3CDTF">2026-07-06T08:05:00Z</dcterms:created>
  <dcterms:modified xsi:type="dcterms:W3CDTF">2026-07-06T10:11:00Z</dcterms:modified>
</cp:coreProperties>
</file>