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2F305" w14:textId="2D18CE28" w:rsidR="00081D13" w:rsidRPr="0018576B" w:rsidRDefault="00745A2F" w:rsidP="00081D13">
      <w:pPr>
        <w:spacing w:after="600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Hlk53520193"/>
      <w:r w:rsidRPr="0018576B">
        <w:rPr>
          <w:rFonts w:asciiTheme="minorHAnsi" w:hAnsiTheme="minorHAnsi" w:cstheme="minorHAnsi"/>
          <w:sz w:val="20"/>
          <w:szCs w:val="20"/>
        </w:rPr>
        <w:t>Niepołomice</w:t>
      </w:r>
      <w:r w:rsidR="00081D13" w:rsidRPr="0018576B">
        <w:rPr>
          <w:rFonts w:asciiTheme="minorHAnsi" w:hAnsiTheme="minorHAnsi" w:cstheme="minorHAnsi"/>
          <w:sz w:val="20"/>
          <w:szCs w:val="20"/>
        </w:rPr>
        <w:t xml:space="preserve"> dnia: </w:t>
      </w:r>
      <w:r w:rsidRPr="0018576B">
        <w:rPr>
          <w:rFonts w:asciiTheme="minorHAnsi" w:hAnsiTheme="minorHAnsi" w:cstheme="minorHAnsi"/>
          <w:sz w:val="20"/>
          <w:szCs w:val="20"/>
        </w:rPr>
        <w:t>2026-07-07</w:t>
      </w:r>
    </w:p>
    <w:p w14:paraId="34A1EDB2" w14:textId="257F7C1C" w:rsidR="00081D13" w:rsidRPr="0018576B" w:rsidRDefault="00745A2F" w:rsidP="00081D13">
      <w:pPr>
        <w:spacing w:line="360" w:lineRule="auto"/>
        <w:ind w:right="3969"/>
        <w:rPr>
          <w:rFonts w:asciiTheme="minorHAnsi" w:hAnsiTheme="minorHAnsi" w:cstheme="minorHAnsi"/>
          <w:b/>
          <w:bCs/>
          <w:sz w:val="20"/>
          <w:szCs w:val="20"/>
        </w:rPr>
      </w:pPr>
      <w:r w:rsidRPr="0018576B">
        <w:rPr>
          <w:rFonts w:asciiTheme="minorHAnsi" w:hAnsiTheme="minorHAnsi" w:cstheme="minorHAnsi"/>
          <w:b/>
          <w:bCs/>
          <w:sz w:val="20"/>
          <w:szCs w:val="20"/>
        </w:rPr>
        <w:t>GMINA NIEPOŁOMICE</w:t>
      </w:r>
    </w:p>
    <w:p w14:paraId="43288833" w14:textId="266E62F3" w:rsidR="00081D13" w:rsidRPr="0018576B" w:rsidRDefault="00745A2F" w:rsidP="00081D13">
      <w:pPr>
        <w:spacing w:line="360" w:lineRule="auto"/>
        <w:ind w:right="3969"/>
        <w:rPr>
          <w:rFonts w:asciiTheme="minorHAnsi" w:hAnsiTheme="minorHAnsi" w:cstheme="minorHAnsi"/>
          <w:sz w:val="20"/>
          <w:szCs w:val="20"/>
        </w:rPr>
      </w:pPr>
      <w:r w:rsidRPr="0018576B">
        <w:rPr>
          <w:rFonts w:asciiTheme="minorHAnsi" w:hAnsiTheme="minorHAnsi" w:cstheme="minorHAnsi"/>
          <w:sz w:val="20"/>
          <w:szCs w:val="20"/>
        </w:rPr>
        <w:t>Pl. Zwycięstwa</w:t>
      </w:r>
      <w:r w:rsidR="00081D13" w:rsidRPr="0018576B">
        <w:rPr>
          <w:rFonts w:asciiTheme="minorHAnsi" w:hAnsiTheme="minorHAnsi" w:cstheme="minorHAnsi"/>
          <w:sz w:val="20"/>
          <w:szCs w:val="20"/>
        </w:rPr>
        <w:t xml:space="preserve"> </w:t>
      </w:r>
      <w:r w:rsidRPr="0018576B">
        <w:rPr>
          <w:rFonts w:asciiTheme="minorHAnsi" w:hAnsiTheme="minorHAnsi" w:cstheme="minorHAnsi"/>
          <w:sz w:val="20"/>
          <w:szCs w:val="20"/>
        </w:rPr>
        <w:t>13</w:t>
      </w:r>
    </w:p>
    <w:p w14:paraId="04FDF1C2" w14:textId="73126A67" w:rsidR="00081D13" w:rsidRPr="0018576B" w:rsidRDefault="00745A2F" w:rsidP="00081D13">
      <w:pPr>
        <w:ind w:right="3969"/>
        <w:rPr>
          <w:rFonts w:asciiTheme="minorHAnsi" w:hAnsiTheme="minorHAnsi" w:cstheme="minorHAnsi"/>
          <w:sz w:val="20"/>
          <w:szCs w:val="20"/>
        </w:rPr>
      </w:pPr>
      <w:r w:rsidRPr="0018576B">
        <w:rPr>
          <w:rFonts w:asciiTheme="minorHAnsi" w:hAnsiTheme="minorHAnsi" w:cstheme="minorHAnsi"/>
          <w:sz w:val="20"/>
          <w:szCs w:val="20"/>
        </w:rPr>
        <w:t>32-005</w:t>
      </w:r>
      <w:r w:rsidR="00081D13" w:rsidRPr="0018576B">
        <w:rPr>
          <w:rFonts w:asciiTheme="minorHAnsi" w:hAnsiTheme="minorHAnsi" w:cstheme="minorHAnsi"/>
          <w:sz w:val="20"/>
          <w:szCs w:val="20"/>
        </w:rPr>
        <w:t xml:space="preserve"> </w:t>
      </w:r>
      <w:r w:rsidRPr="0018576B">
        <w:rPr>
          <w:rFonts w:asciiTheme="minorHAnsi" w:hAnsiTheme="minorHAnsi" w:cstheme="minorHAnsi"/>
          <w:sz w:val="20"/>
          <w:szCs w:val="20"/>
        </w:rPr>
        <w:t>Niepołomice</w:t>
      </w:r>
    </w:p>
    <w:p w14:paraId="07E5CA43" w14:textId="77777777" w:rsidR="00081D13" w:rsidRPr="0018576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8576B" w14:paraId="1EF2FEE8" w14:textId="77777777" w:rsidTr="00C13EA9">
        <w:tc>
          <w:tcPr>
            <w:tcW w:w="10065" w:type="dxa"/>
            <w:shd w:val="clear" w:color="auto" w:fill="F2F2F2"/>
            <w:hideMark/>
          </w:tcPr>
          <w:p w14:paraId="158D1388" w14:textId="77777777" w:rsidR="00081D13" w:rsidRPr="0018576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032FBCE" w14:textId="77777777" w:rsidR="00081D13" w:rsidRPr="0018576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B29C16D" w14:textId="77777777" w:rsidR="00081D13" w:rsidRPr="0018576B" w:rsidRDefault="00081D13" w:rsidP="00081D13">
      <w:pPr>
        <w:keepNext/>
        <w:spacing w:after="240"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14:paraId="3BEE66D0" w14:textId="77777777" w:rsidR="00081D13" w:rsidRPr="0018576B" w:rsidRDefault="00081D13" w:rsidP="00081D13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8576B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Dotyczy </w:t>
      </w:r>
      <w:r w:rsidRPr="0018576B">
        <w:rPr>
          <w:rFonts w:asciiTheme="minorHAnsi" w:hAnsiTheme="minorHAnsi" w:cstheme="minorHAnsi"/>
          <w:sz w:val="20"/>
          <w:szCs w:val="20"/>
        </w:rPr>
        <w:t>postępowania o udzielenie zamówienia publicznego</w:t>
      </w:r>
      <w:r w:rsidRPr="0018576B">
        <w:rPr>
          <w:rFonts w:asciiTheme="minorHAnsi" w:eastAsia="Calibri" w:hAnsiTheme="minorHAnsi" w:cstheme="minorHAns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8576B" w14:paraId="6510EB0D" w14:textId="77777777" w:rsidTr="00081D13">
        <w:tc>
          <w:tcPr>
            <w:tcW w:w="2269" w:type="dxa"/>
          </w:tcPr>
          <w:p w14:paraId="43EB08E9" w14:textId="77777777" w:rsidR="00081D13" w:rsidRPr="0018576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2AC1BA32" w14:textId="350BEE1D" w:rsidR="00081D13" w:rsidRPr="0018576B" w:rsidRDefault="00745A2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bCs/>
                <w:sz w:val="20"/>
                <w:szCs w:val="20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745A2F" w:rsidRPr="0018576B" w14:paraId="221151EC" w14:textId="77777777" w:rsidTr="003514FA">
        <w:tc>
          <w:tcPr>
            <w:tcW w:w="2269" w:type="dxa"/>
          </w:tcPr>
          <w:p w14:paraId="7DD3A611" w14:textId="77777777" w:rsidR="00745A2F" w:rsidRPr="0018576B" w:rsidRDefault="00745A2F" w:rsidP="003514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3B96C506" w14:textId="69EA0396" w:rsidR="00745A2F" w:rsidRPr="0018576B" w:rsidRDefault="00745A2F" w:rsidP="003514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bCs/>
                <w:sz w:val="20"/>
                <w:szCs w:val="20"/>
              </w:rPr>
              <w:t>ZP.271.16.2026</w:t>
            </w:r>
          </w:p>
        </w:tc>
      </w:tr>
    </w:tbl>
    <w:p w14:paraId="26B587AF" w14:textId="77777777" w:rsidR="00081D13" w:rsidRPr="0018576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1D22FC9F" w14:textId="7EDC2364" w:rsidR="00081D13" w:rsidRPr="0018576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8576B">
        <w:rPr>
          <w:rFonts w:asciiTheme="minorHAnsi" w:hAnsiTheme="minorHAnsi" w:cstheme="minorHAnsi"/>
          <w:sz w:val="20"/>
          <w:szCs w:val="20"/>
        </w:rPr>
        <w:t xml:space="preserve">Zamawiający, </w:t>
      </w:r>
      <w:r w:rsidR="00745A2F" w:rsidRPr="0018576B">
        <w:rPr>
          <w:rFonts w:asciiTheme="minorHAnsi" w:hAnsiTheme="minorHAnsi" w:cstheme="minorHAnsi"/>
          <w:b/>
          <w:sz w:val="20"/>
          <w:szCs w:val="20"/>
        </w:rPr>
        <w:t>GMINA NIEPOŁOMICE</w:t>
      </w:r>
      <w:r w:rsidRPr="0018576B">
        <w:rPr>
          <w:rFonts w:asciiTheme="minorHAnsi" w:hAnsiTheme="minorHAnsi" w:cstheme="minorHAnsi"/>
          <w:sz w:val="20"/>
          <w:szCs w:val="20"/>
        </w:rPr>
        <w:t xml:space="preserve">, działając na podstawie art. 253 </w:t>
      </w:r>
      <w:r w:rsidR="00A17CDB" w:rsidRPr="0018576B">
        <w:rPr>
          <w:rFonts w:asciiTheme="minorHAnsi" w:hAnsiTheme="minorHAnsi" w:cstheme="minorHAnsi"/>
          <w:sz w:val="20"/>
          <w:szCs w:val="20"/>
        </w:rPr>
        <w:t xml:space="preserve">ust. 1 pkt. 1 i </w:t>
      </w:r>
      <w:r w:rsidRPr="0018576B">
        <w:rPr>
          <w:rFonts w:asciiTheme="minorHAnsi" w:hAnsiTheme="minorHAnsi" w:cstheme="minorHAnsi"/>
          <w:sz w:val="20"/>
          <w:szCs w:val="20"/>
        </w:rPr>
        <w:t xml:space="preserve">ust. </w:t>
      </w:r>
      <w:r w:rsidR="00A17CDB" w:rsidRPr="0018576B">
        <w:rPr>
          <w:rFonts w:asciiTheme="minorHAnsi" w:hAnsiTheme="minorHAnsi" w:cstheme="minorHAnsi"/>
          <w:sz w:val="20"/>
          <w:szCs w:val="20"/>
        </w:rPr>
        <w:t>2</w:t>
      </w:r>
      <w:r w:rsidRPr="0018576B">
        <w:rPr>
          <w:rFonts w:asciiTheme="minorHAnsi" w:hAnsiTheme="minorHAnsi" w:cstheme="minorHAnsi"/>
          <w:sz w:val="20"/>
          <w:szCs w:val="20"/>
        </w:rPr>
        <w:t xml:space="preserve"> </w:t>
      </w:r>
      <w:r w:rsidR="00081D13" w:rsidRPr="0018576B">
        <w:rPr>
          <w:rFonts w:asciiTheme="minorHAnsi" w:hAnsiTheme="minorHAnsi" w:cstheme="minorHAnsi"/>
          <w:sz w:val="20"/>
          <w:szCs w:val="20"/>
        </w:rPr>
        <w:t xml:space="preserve">ustawy z dnia 11 września 2019r. Prawo zamówień publicznych </w:t>
      </w:r>
      <w:r w:rsidR="00745A2F" w:rsidRPr="0018576B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745A2F" w:rsidRPr="0018576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745A2F" w:rsidRPr="0018576B">
        <w:rPr>
          <w:rFonts w:asciiTheme="minorHAnsi" w:hAnsiTheme="minorHAnsi" w:cstheme="minorHAnsi"/>
          <w:sz w:val="20"/>
          <w:szCs w:val="20"/>
        </w:rPr>
        <w:t>. Dz. U. z 2024 r. poz. 1320 ze zm.)</w:t>
      </w:r>
      <w:r w:rsidR="00081D13" w:rsidRPr="0018576B">
        <w:rPr>
          <w:rFonts w:asciiTheme="minorHAnsi" w:hAnsiTheme="minorHAnsi" w:cstheme="minorHAnsi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45A2F" w:rsidRPr="0018576B" w14:paraId="52835537" w14:textId="77777777" w:rsidTr="003514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7D7C07F" w14:textId="01E1D945" w:rsidR="00745A2F" w:rsidRPr="0018576B" w:rsidRDefault="00745A2F" w:rsidP="003514FA">
            <w:pPr>
              <w:spacing w:before="80" w:line="360" w:lineRule="auto"/>
              <w:ind w:left="-75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Patryk </w:t>
            </w:r>
            <w:proofErr w:type="spellStart"/>
            <w:r w:rsidRPr="0018576B">
              <w:rPr>
                <w:rFonts w:asciiTheme="minorHAnsi" w:hAnsiTheme="minorHAnsi" w:cstheme="minorHAnsi"/>
                <w:b/>
                <w:sz w:val="20"/>
                <w:szCs w:val="20"/>
              </w:rPr>
              <w:t>Rudź</w:t>
            </w:r>
            <w:proofErr w:type="spellEnd"/>
            <w:r w:rsidRPr="001857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EASY CNC</w:t>
            </w:r>
          </w:p>
          <w:p w14:paraId="2B00B862" w14:textId="6657F63C" w:rsidR="00745A2F" w:rsidRPr="0018576B" w:rsidRDefault="00745A2F" w:rsidP="003514FA">
            <w:pPr>
              <w:spacing w:line="360" w:lineRule="auto"/>
              <w:ind w:left="-75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bCs/>
                <w:sz w:val="20"/>
                <w:szCs w:val="20"/>
              </w:rPr>
              <w:t>Konopnica</w:t>
            </w:r>
            <w:r w:rsidRPr="0018576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18576B">
              <w:rPr>
                <w:rFonts w:asciiTheme="minorHAnsi" w:hAnsiTheme="minorHAnsi" w:cstheme="minorHAnsi"/>
                <w:bCs/>
                <w:sz w:val="20"/>
                <w:szCs w:val="20"/>
              </w:rPr>
              <w:t>90L</w:t>
            </w:r>
            <w:r w:rsidRPr="0018576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55AE3EF9" w14:textId="1192D886" w:rsidR="00745A2F" w:rsidRPr="0018576B" w:rsidRDefault="00745A2F" w:rsidP="003514FA">
            <w:pPr>
              <w:ind w:left="-75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bCs/>
                <w:sz w:val="20"/>
                <w:szCs w:val="20"/>
              </w:rPr>
              <w:t>21-030</w:t>
            </w:r>
            <w:r w:rsidRPr="0018576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18576B">
              <w:rPr>
                <w:rFonts w:asciiTheme="minorHAnsi" w:hAnsiTheme="minorHAnsi" w:cstheme="minorHAnsi"/>
                <w:bCs/>
                <w:sz w:val="20"/>
                <w:szCs w:val="20"/>
              </w:rPr>
              <w:t>Motycz</w:t>
            </w:r>
          </w:p>
          <w:p w14:paraId="18B2B937" w14:textId="4867BF44" w:rsidR="00745A2F" w:rsidRPr="0018576B" w:rsidRDefault="00745A2F" w:rsidP="003514FA">
            <w:pPr>
              <w:spacing w:before="120" w:after="40" w:line="276" w:lineRule="auto"/>
              <w:ind w:left="-7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18576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bookmarkEnd w:id="1"/>
            <w:r w:rsidRPr="0018576B">
              <w:rPr>
                <w:rFonts w:asciiTheme="minorHAnsi" w:hAnsiTheme="minorHAnsi" w:cstheme="minorHAnsi"/>
                <w:b/>
                <w:sz w:val="20"/>
                <w:szCs w:val="20"/>
              </w:rPr>
              <w:t>2 348 798.50 zł</w:t>
            </w:r>
            <w:r w:rsidRPr="001857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brutto</w:t>
            </w:r>
            <w:r w:rsidRPr="0018576B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  <w:p w14:paraId="1B7835E5" w14:textId="77777777" w:rsidR="00745A2F" w:rsidRPr="0018576B" w:rsidRDefault="00745A2F" w:rsidP="003514FA">
            <w:pPr>
              <w:spacing w:before="240" w:after="60" w:line="276" w:lineRule="auto"/>
              <w:ind w:left="-75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Uzasadnienie wyboru:</w:t>
            </w:r>
          </w:p>
          <w:p w14:paraId="6DB84D88" w14:textId="32EF2254" w:rsidR="00745A2F" w:rsidRPr="0018576B" w:rsidRDefault="00745A2F" w:rsidP="003514F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8576B">
              <w:rPr>
                <w:rFonts w:asciiTheme="minorHAnsi" w:hAnsiTheme="minorHAnsi" w:cstheme="minorHAnsi"/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5FFB7E57" w14:textId="77777777" w:rsidR="00081D13" w:rsidRPr="0018576B" w:rsidRDefault="00081D13" w:rsidP="00081D13">
      <w:pPr>
        <w:spacing w:before="240" w:after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8576B">
        <w:rPr>
          <w:rFonts w:asciiTheme="minorHAnsi" w:hAnsiTheme="minorHAnsi" w:cstheme="minorHAnsi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8576B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418"/>
        <w:gridCol w:w="2126"/>
        <w:gridCol w:w="2552"/>
      </w:tblGrid>
      <w:tr w:rsidR="0018576B" w:rsidRPr="00043260" w14:paraId="11658597" w14:textId="77777777" w:rsidTr="003514F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D16B072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bookmarkStart w:id="2" w:name="_Hlk53517864"/>
            <w:r w:rsidRPr="0018576B">
              <w:rPr>
                <w:rFonts w:ascii="Calibri" w:hAnsi="Calibri" w:cs="Calibri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1A7C0013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21B99B8" w14:textId="77777777" w:rsidR="0018576B" w:rsidRPr="0018576B" w:rsidRDefault="0018576B" w:rsidP="003514FA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7E4DFE5" w14:textId="77777777" w:rsidR="0018576B" w:rsidRPr="0018576B" w:rsidRDefault="0018576B" w:rsidP="003514FA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Gwarancja na sprzęt i środki transportu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426E0292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>Łączna liczba punktów</w:t>
            </w:r>
          </w:p>
        </w:tc>
      </w:tr>
      <w:bookmarkEnd w:id="2"/>
      <w:tr w:rsidR="0018576B" w:rsidRPr="00043260" w14:paraId="139C4AD9" w14:textId="77777777" w:rsidTr="003514FA">
        <w:tc>
          <w:tcPr>
            <w:tcW w:w="851" w:type="dxa"/>
            <w:vAlign w:val="center"/>
          </w:tcPr>
          <w:p w14:paraId="7EC2B091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>6</w:t>
            </w:r>
          </w:p>
        </w:tc>
        <w:tc>
          <w:tcPr>
            <w:tcW w:w="3118" w:type="dxa"/>
            <w:vAlign w:val="center"/>
          </w:tcPr>
          <w:p w14:paraId="0DFCAC28" w14:textId="77777777" w:rsidR="0018576B" w:rsidRPr="0018576B" w:rsidRDefault="0018576B" w:rsidP="003514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18576B">
              <w:rPr>
                <w:rFonts w:ascii="Calibri" w:hAnsi="Calibri" w:cs="Calibri"/>
                <w:b/>
              </w:rPr>
              <w:t xml:space="preserve">Patryk </w:t>
            </w:r>
            <w:proofErr w:type="spellStart"/>
            <w:r w:rsidRPr="0018576B">
              <w:rPr>
                <w:rFonts w:ascii="Calibri" w:hAnsi="Calibri" w:cs="Calibri"/>
                <w:b/>
              </w:rPr>
              <w:t>Rudź</w:t>
            </w:r>
            <w:proofErr w:type="spellEnd"/>
            <w:r w:rsidRPr="0018576B">
              <w:rPr>
                <w:rFonts w:ascii="Calibri" w:hAnsi="Calibri" w:cs="Calibri"/>
                <w:b/>
              </w:rPr>
              <w:t xml:space="preserve"> EASY CNC</w:t>
            </w:r>
          </w:p>
          <w:p w14:paraId="31652936" w14:textId="77777777" w:rsidR="0018576B" w:rsidRPr="0018576B" w:rsidRDefault="0018576B" w:rsidP="003514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 xml:space="preserve">Konopnica 90L </w:t>
            </w:r>
          </w:p>
          <w:p w14:paraId="10EADCAE" w14:textId="77777777" w:rsidR="0018576B" w:rsidRPr="0018576B" w:rsidRDefault="0018576B" w:rsidP="003514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21-030 Motycz</w:t>
            </w:r>
          </w:p>
        </w:tc>
        <w:tc>
          <w:tcPr>
            <w:tcW w:w="1418" w:type="dxa"/>
            <w:vAlign w:val="center"/>
          </w:tcPr>
          <w:p w14:paraId="1D20AD72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09AAA4AA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727BD4B6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100,00</w:t>
            </w:r>
          </w:p>
        </w:tc>
      </w:tr>
      <w:tr w:rsidR="0018576B" w:rsidRPr="00043260" w14:paraId="3802DA50" w14:textId="77777777" w:rsidTr="003514FA">
        <w:tc>
          <w:tcPr>
            <w:tcW w:w="851" w:type="dxa"/>
            <w:vAlign w:val="center"/>
          </w:tcPr>
          <w:p w14:paraId="6DF01CB4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>9</w:t>
            </w:r>
          </w:p>
        </w:tc>
        <w:tc>
          <w:tcPr>
            <w:tcW w:w="3118" w:type="dxa"/>
            <w:vAlign w:val="center"/>
          </w:tcPr>
          <w:p w14:paraId="2F8A163C" w14:textId="77777777" w:rsidR="0018576B" w:rsidRPr="0018576B" w:rsidRDefault="0018576B" w:rsidP="003514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18576B">
              <w:rPr>
                <w:rFonts w:ascii="Calibri" w:hAnsi="Calibri" w:cs="Calibri"/>
                <w:b/>
              </w:rPr>
              <w:t>BNR POLSKA</w:t>
            </w:r>
          </w:p>
          <w:p w14:paraId="5F83C48D" w14:textId="77777777" w:rsidR="0018576B" w:rsidRPr="0018576B" w:rsidRDefault="0018576B" w:rsidP="003514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proofErr w:type="spellStart"/>
            <w:r w:rsidRPr="0018576B">
              <w:rPr>
                <w:rFonts w:ascii="Calibri" w:hAnsi="Calibri" w:cs="Calibri"/>
                <w:bCs/>
              </w:rPr>
              <w:t>Damroki</w:t>
            </w:r>
            <w:proofErr w:type="spellEnd"/>
            <w:r w:rsidRPr="0018576B">
              <w:rPr>
                <w:rFonts w:ascii="Calibri" w:hAnsi="Calibri" w:cs="Calibri"/>
                <w:bCs/>
              </w:rPr>
              <w:t xml:space="preserve"> 1B /10</w:t>
            </w:r>
          </w:p>
          <w:p w14:paraId="5D183D5F" w14:textId="77777777" w:rsidR="0018576B" w:rsidRPr="0018576B" w:rsidRDefault="0018576B" w:rsidP="003514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80-177 Gdańsk</w:t>
            </w:r>
          </w:p>
        </w:tc>
        <w:tc>
          <w:tcPr>
            <w:tcW w:w="1418" w:type="dxa"/>
            <w:vAlign w:val="center"/>
          </w:tcPr>
          <w:p w14:paraId="05F751C9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58,88</w:t>
            </w:r>
          </w:p>
        </w:tc>
        <w:tc>
          <w:tcPr>
            <w:tcW w:w="2126" w:type="dxa"/>
            <w:vAlign w:val="center"/>
          </w:tcPr>
          <w:p w14:paraId="7C09518D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0C8A7DA5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98,88</w:t>
            </w:r>
          </w:p>
        </w:tc>
      </w:tr>
      <w:tr w:rsidR="0018576B" w:rsidRPr="00043260" w14:paraId="7FCF9333" w14:textId="77777777" w:rsidTr="003514FA">
        <w:tc>
          <w:tcPr>
            <w:tcW w:w="851" w:type="dxa"/>
            <w:vAlign w:val="center"/>
          </w:tcPr>
          <w:p w14:paraId="607E11D1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>5</w:t>
            </w:r>
          </w:p>
        </w:tc>
        <w:tc>
          <w:tcPr>
            <w:tcW w:w="3118" w:type="dxa"/>
            <w:vAlign w:val="center"/>
          </w:tcPr>
          <w:p w14:paraId="5F7E6833" w14:textId="77777777" w:rsidR="0018576B" w:rsidRPr="0018576B" w:rsidRDefault="0018576B" w:rsidP="003514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proofErr w:type="spellStart"/>
            <w:r w:rsidRPr="0018576B">
              <w:rPr>
                <w:rFonts w:ascii="Calibri" w:hAnsi="Calibri" w:cs="Calibri"/>
                <w:b/>
              </w:rPr>
              <w:t>Metalzbyt</w:t>
            </w:r>
            <w:proofErr w:type="spellEnd"/>
            <w:r w:rsidRPr="0018576B">
              <w:rPr>
                <w:rFonts w:ascii="Calibri" w:hAnsi="Calibri" w:cs="Calibri"/>
                <w:b/>
              </w:rPr>
              <w:t xml:space="preserve"> - Hurt Sp. z o.o.</w:t>
            </w:r>
          </w:p>
          <w:p w14:paraId="0F704E3D" w14:textId="77777777" w:rsidR="0018576B" w:rsidRPr="0018576B" w:rsidRDefault="0018576B" w:rsidP="003514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Ul. Usługowa 4</w:t>
            </w:r>
          </w:p>
          <w:p w14:paraId="6276283D" w14:textId="77777777" w:rsidR="0018576B" w:rsidRPr="0018576B" w:rsidRDefault="0018576B" w:rsidP="003514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43-392 Międzyrzecze</w:t>
            </w:r>
          </w:p>
        </w:tc>
        <w:tc>
          <w:tcPr>
            <w:tcW w:w="1418" w:type="dxa"/>
            <w:vAlign w:val="center"/>
          </w:tcPr>
          <w:p w14:paraId="69F2A132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53,23</w:t>
            </w:r>
          </w:p>
        </w:tc>
        <w:tc>
          <w:tcPr>
            <w:tcW w:w="2126" w:type="dxa"/>
            <w:vAlign w:val="center"/>
          </w:tcPr>
          <w:p w14:paraId="1C1EF0BB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6A05E92F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93,23</w:t>
            </w:r>
          </w:p>
        </w:tc>
      </w:tr>
      <w:tr w:rsidR="0018576B" w:rsidRPr="00043260" w14:paraId="7770BFD3" w14:textId="77777777" w:rsidTr="003514FA">
        <w:tc>
          <w:tcPr>
            <w:tcW w:w="851" w:type="dxa"/>
            <w:vAlign w:val="center"/>
          </w:tcPr>
          <w:p w14:paraId="594F17A4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lastRenderedPageBreak/>
              <w:t>8</w:t>
            </w:r>
          </w:p>
        </w:tc>
        <w:tc>
          <w:tcPr>
            <w:tcW w:w="3118" w:type="dxa"/>
            <w:vAlign w:val="center"/>
          </w:tcPr>
          <w:p w14:paraId="4A4AE231" w14:textId="77777777" w:rsidR="0018576B" w:rsidRPr="0018576B" w:rsidRDefault="0018576B" w:rsidP="003514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proofErr w:type="spellStart"/>
            <w:r w:rsidRPr="0018576B">
              <w:rPr>
                <w:rFonts w:ascii="Calibri" w:hAnsi="Calibri" w:cs="Calibri"/>
                <w:b/>
              </w:rPr>
              <w:t>Przedsiebiorstwo</w:t>
            </w:r>
            <w:proofErr w:type="spellEnd"/>
            <w:r w:rsidRPr="0018576B">
              <w:rPr>
                <w:rFonts w:ascii="Calibri" w:hAnsi="Calibri" w:cs="Calibri"/>
                <w:b/>
              </w:rPr>
              <w:t xml:space="preserve"> Handlowo - Usługowe BMS Sp. Jawna </w:t>
            </w:r>
            <w:proofErr w:type="spellStart"/>
            <w:r w:rsidRPr="0018576B">
              <w:rPr>
                <w:rFonts w:ascii="Calibri" w:hAnsi="Calibri" w:cs="Calibri"/>
                <w:b/>
              </w:rPr>
              <w:t>Z.Bielecki</w:t>
            </w:r>
            <w:proofErr w:type="spellEnd"/>
          </w:p>
          <w:p w14:paraId="35D4560E" w14:textId="77777777" w:rsidR="0018576B" w:rsidRPr="0018576B" w:rsidRDefault="0018576B" w:rsidP="003514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 xml:space="preserve">Ul. Staszica 22 </w:t>
            </w:r>
          </w:p>
          <w:p w14:paraId="2DF63246" w14:textId="77777777" w:rsidR="0018576B" w:rsidRPr="0018576B" w:rsidRDefault="0018576B" w:rsidP="003514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82-500 Kwidzyn</w:t>
            </w:r>
          </w:p>
        </w:tc>
        <w:tc>
          <w:tcPr>
            <w:tcW w:w="1418" w:type="dxa"/>
            <w:vAlign w:val="center"/>
          </w:tcPr>
          <w:p w14:paraId="58F38371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51,59</w:t>
            </w:r>
          </w:p>
        </w:tc>
        <w:tc>
          <w:tcPr>
            <w:tcW w:w="2126" w:type="dxa"/>
            <w:vAlign w:val="center"/>
          </w:tcPr>
          <w:p w14:paraId="110661FE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3CE9FBE1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91,59</w:t>
            </w:r>
          </w:p>
        </w:tc>
      </w:tr>
      <w:tr w:rsidR="0018576B" w:rsidRPr="00043260" w14:paraId="1A43C787" w14:textId="77777777" w:rsidTr="003514FA">
        <w:tc>
          <w:tcPr>
            <w:tcW w:w="851" w:type="dxa"/>
            <w:vAlign w:val="center"/>
          </w:tcPr>
          <w:p w14:paraId="3B7C00BB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>3</w:t>
            </w:r>
          </w:p>
        </w:tc>
        <w:tc>
          <w:tcPr>
            <w:tcW w:w="3118" w:type="dxa"/>
            <w:vAlign w:val="center"/>
          </w:tcPr>
          <w:p w14:paraId="1F34E22C" w14:textId="77777777" w:rsidR="0018576B" w:rsidRPr="0018576B" w:rsidRDefault="0018576B" w:rsidP="003514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proofErr w:type="spellStart"/>
            <w:r w:rsidRPr="0018576B">
              <w:rPr>
                <w:rFonts w:ascii="Calibri" w:hAnsi="Calibri" w:cs="Calibri"/>
                <w:b/>
              </w:rPr>
              <w:t>Megamaszyny</w:t>
            </w:r>
            <w:proofErr w:type="spellEnd"/>
            <w:r w:rsidRPr="0018576B">
              <w:rPr>
                <w:rFonts w:ascii="Calibri" w:hAnsi="Calibri" w:cs="Calibri"/>
                <w:b/>
              </w:rPr>
              <w:t xml:space="preserve"> Rafał </w:t>
            </w:r>
            <w:proofErr w:type="spellStart"/>
            <w:r w:rsidRPr="0018576B">
              <w:rPr>
                <w:rFonts w:ascii="Calibri" w:hAnsi="Calibri" w:cs="Calibri"/>
                <w:b/>
              </w:rPr>
              <w:t>Pajek</w:t>
            </w:r>
            <w:proofErr w:type="spellEnd"/>
          </w:p>
          <w:p w14:paraId="4AD57C76" w14:textId="77777777" w:rsidR="0018576B" w:rsidRPr="0018576B" w:rsidRDefault="0018576B" w:rsidP="003514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 xml:space="preserve">Ul. </w:t>
            </w:r>
            <w:proofErr w:type="spellStart"/>
            <w:r w:rsidRPr="0018576B">
              <w:rPr>
                <w:rFonts w:ascii="Calibri" w:hAnsi="Calibri" w:cs="Calibri"/>
                <w:bCs/>
              </w:rPr>
              <w:t>Guznera</w:t>
            </w:r>
            <w:proofErr w:type="spellEnd"/>
            <w:r w:rsidRPr="0018576B">
              <w:rPr>
                <w:rFonts w:ascii="Calibri" w:hAnsi="Calibri" w:cs="Calibri"/>
                <w:bCs/>
              </w:rPr>
              <w:t xml:space="preserve"> 55 </w:t>
            </w:r>
          </w:p>
          <w:p w14:paraId="7B14A9D5" w14:textId="77777777" w:rsidR="0018576B" w:rsidRPr="0018576B" w:rsidRDefault="0018576B" w:rsidP="003514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 xml:space="preserve">47-175 </w:t>
            </w:r>
            <w:proofErr w:type="spellStart"/>
            <w:r w:rsidRPr="0018576B">
              <w:rPr>
                <w:rFonts w:ascii="Calibri" w:hAnsi="Calibri" w:cs="Calibri"/>
                <w:bCs/>
              </w:rPr>
              <w:t>Spórok</w:t>
            </w:r>
            <w:proofErr w:type="spellEnd"/>
          </w:p>
        </w:tc>
        <w:tc>
          <w:tcPr>
            <w:tcW w:w="1418" w:type="dxa"/>
            <w:vAlign w:val="center"/>
          </w:tcPr>
          <w:p w14:paraId="62C450F4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42,93</w:t>
            </w:r>
          </w:p>
        </w:tc>
        <w:tc>
          <w:tcPr>
            <w:tcW w:w="2126" w:type="dxa"/>
            <w:vAlign w:val="center"/>
          </w:tcPr>
          <w:p w14:paraId="20629528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0100E452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82,93</w:t>
            </w:r>
          </w:p>
        </w:tc>
      </w:tr>
      <w:tr w:rsidR="0018576B" w:rsidRPr="00043260" w14:paraId="18FE91D0" w14:textId="77777777" w:rsidTr="003514FA">
        <w:tc>
          <w:tcPr>
            <w:tcW w:w="851" w:type="dxa"/>
            <w:vAlign w:val="center"/>
          </w:tcPr>
          <w:p w14:paraId="354A4031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>7</w:t>
            </w:r>
          </w:p>
        </w:tc>
        <w:tc>
          <w:tcPr>
            <w:tcW w:w="3118" w:type="dxa"/>
            <w:vAlign w:val="center"/>
          </w:tcPr>
          <w:p w14:paraId="7C8D54FA" w14:textId="77777777" w:rsidR="0018576B" w:rsidRPr="0018576B" w:rsidRDefault="0018576B" w:rsidP="003514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18576B">
              <w:rPr>
                <w:rFonts w:ascii="Calibri" w:hAnsi="Calibri" w:cs="Calibri"/>
                <w:b/>
              </w:rPr>
              <w:t xml:space="preserve">Web-Profit Maciej </w:t>
            </w:r>
            <w:proofErr w:type="spellStart"/>
            <w:r w:rsidRPr="0018576B">
              <w:rPr>
                <w:rFonts w:ascii="Calibri" w:hAnsi="Calibri" w:cs="Calibri"/>
                <w:b/>
              </w:rPr>
              <w:t>Kuźlik</w:t>
            </w:r>
            <w:proofErr w:type="spellEnd"/>
          </w:p>
          <w:p w14:paraId="5501F3B7" w14:textId="77777777" w:rsidR="0018576B" w:rsidRPr="0018576B" w:rsidRDefault="0018576B" w:rsidP="003514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 xml:space="preserve">Ul. Spokojna 18 </w:t>
            </w:r>
          </w:p>
          <w:p w14:paraId="46EFA380" w14:textId="77777777" w:rsidR="0018576B" w:rsidRPr="0018576B" w:rsidRDefault="0018576B" w:rsidP="003514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41-940 Piekary Śląskie</w:t>
            </w:r>
          </w:p>
        </w:tc>
        <w:tc>
          <w:tcPr>
            <w:tcW w:w="1418" w:type="dxa"/>
            <w:vAlign w:val="center"/>
          </w:tcPr>
          <w:p w14:paraId="72602E2D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41,70</w:t>
            </w:r>
          </w:p>
        </w:tc>
        <w:tc>
          <w:tcPr>
            <w:tcW w:w="2126" w:type="dxa"/>
            <w:vAlign w:val="center"/>
          </w:tcPr>
          <w:p w14:paraId="6ED87BE4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0215CA4D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81,70</w:t>
            </w:r>
          </w:p>
        </w:tc>
      </w:tr>
      <w:tr w:rsidR="0018576B" w:rsidRPr="00043260" w14:paraId="1F9B13AB" w14:textId="77777777" w:rsidTr="003514FA">
        <w:tc>
          <w:tcPr>
            <w:tcW w:w="851" w:type="dxa"/>
            <w:vAlign w:val="center"/>
          </w:tcPr>
          <w:p w14:paraId="792CA7FC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>2</w:t>
            </w:r>
          </w:p>
        </w:tc>
        <w:tc>
          <w:tcPr>
            <w:tcW w:w="3118" w:type="dxa"/>
            <w:vAlign w:val="center"/>
          </w:tcPr>
          <w:p w14:paraId="41357412" w14:textId="77777777" w:rsidR="0018576B" w:rsidRPr="0018576B" w:rsidRDefault="0018576B" w:rsidP="003514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18576B">
              <w:rPr>
                <w:rFonts w:ascii="Calibri" w:hAnsi="Calibri" w:cs="Calibri"/>
                <w:b/>
              </w:rPr>
              <w:t>PRZEDSIĘBIORSTWO HANDLOWO USŁUGOWE RIVAGIS PAWEŁ KRÓL</w:t>
            </w:r>
          </w:p>
          <w:p w14:paraId="3AB2A464" w14:textId="77777777" w:rsidR="0018576B" w:rsidRPr="0018576B" w:rsidRDefault="0018576B" w:rsidP="003514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 xml:space="preserve">Ul. Krańcowa 1 </w:t>
            </w:r>
          </w:p>
          <w:p w14:paraId="72595F99" w14:textId="77777777" w:rsidR="0018576B" w:rsidRPr="0018576B" w:rsidRDefault="0018576B" w:rsidP="003514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82-500 Kwidzyn</w:t>
            </w:r>
          </w:p>
        </w:tc>
        <w:tc>
          <w:tcPr>
            <w:tcW w:w="1418" w:type="dxa"/>
            <w:vAlign w:val="center"/>
          </w:tcPr>
          <w:p w14:paraId="69B57787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39,16</w:t>
            </w:r>
          </w:p>
        </w:tc>
        <w:tc>
          <w:tcPr>
            <w:tcW w:w="2126" w:type="dxa"/>
            <w:vAlign w:val="center"/>
          </w:tcPr>
          <w:p w14:paraId="71B75520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214999B9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79,16</w:t>
            </w:r>
          </w:p>
        </w:tc>
      </w:tr>
      <w:tr w:rsidR="0018576B" w:rsidRPr="00043260" w14:paraId="126DBEBF" w14:textId="77777777" w:rsidTr="003514FA">
        <w:tc>
          <w:tcPr>
            <w:tcW w:w="851" w:type="dxa"/>
            <w:vAlign w:val="center"/>
          </w:tcPr>
          <w:p w14:paraId="1B4E4936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>1</w:t>
            </w:r>
          </w:p>
        </w:tc>
        <w:tc>
          <w:tcPr>
            <w:tcW w:w="3118" w:type="dxa"/>
            <w:vAlign w:val="center"/>
          </w:tcPr>
          <w:p w14:paraId="255B580A" w14:textId="77777777" w:rsidR="0018576B" w:rsidRPr="0018576B" w:rsidRDefault="0018576B" w:rsidP="003514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proofErr w:type="spellStart"/>
            <w:r w:rsidRPr="0018576B">
              <w:rPr>
                <w:rFonts w:ascii="Calibri" w:hAnsi="Calibri" w:cs="Calibri"/>
                <w:b/>
              </w:rPr>
              <w:t>Tronus</w:t>
            </w:r>
            <w:proofErr w:type="spellEnd"/>
            <w:r w:rsidRPr="0018576B">
              <w:rPr>
                <w:rFonts w:ascii="Calibri" w:hAnsi="Calibri" w:cs="Calibri"/>
                <w:b/>
              </w:rPr>
              <w:t xml:space="preserve"> Polska Sp. z o.o.</w:t>
            </w:r>
          </w:p>
          <w:p w14:paraId="3C4D2CAF" w14:textId="77777777" w:rsidR="0018576B" w:rsidRPr="0018576B" w:rsidRDefault="0018576B" w:rsidP="003514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 xml:space="preserve">Plac Bankowy 2, piętro 6 </w:t>
            </w:r>
          </w:p>
          <w:p w14:paraId="77B80020" w14:textId="77777777" w:rsidR="0018576B" w:rsidRPr="0018576B" w:rsidRDefault="0018576B" w:rsidP="003514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00-095 Warszawa</w:t>
            </w:r>
          </w:p>
        </w:tc>
        <w:tc>
          <w:tcPr>
            <w:tcW w:w="1418" w:type="dxa"/>
            <w:vAlign w:val="center"/>
          </w:tcPr>
          <w:p w14:paraId="68E9C18F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27,63</w:t>
            </w:r>
          </w:p>
        </w:tc>
        <w:tc>
          <w:tcPr>
            <w:tcW w:w="2126" w:type="dxa"/>
            <w:vAlign w:val="center"/>
          </w:tcPr>
          <w:p w14:paraId="6AB3878D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04642F0D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67,63</w:t>
            </w:r>
          </w:p>
        </w:tc>
      </w:tr>
      <w:tr w:rsidR="0018576B" w:rsidRPr="00043260" w14:paraId="33E4B28A" w14:textId="77777777" w:rsidTr="003514FA">
        <w:tc>
          <w:tcPr>
            <w:tcW w:w="851" w:type="dxa"/>
            <w:vAlign w:val="center"/>
          </w:tcPr>
          <w:p w14:paraId="173B61A2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>4</w:t>
            </w:r>
          </w:p>
        </w:tc>
        <w:tc>
          <w:tcPr>
            <w:tcW w:w="3118" w:type="dxa"/>
            <w:vAlign w:val="center"/>
          </w:tcPr>
          <w:p w14:paraId="5C1D38D3" w14:textId="77777777" w:rsidR="0018576B" w:rsidRPr="0018576B" w:rsidRDefault="0018576B" w:rsidP="003514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18576B">
              <w:rPr>
                <w:rFonts w:ascii="Calibri" w:hAnsi="Calibri" w:cs="Calibri"/>
                <w:b/>
              </w:rPr>
              <w:t>APLY Anna Borawska</w:t>
            </w:r>
          </w:p>
          <w:p w14:paraId="6819E099" w14:textId="77777777" w:rsidR="0018576B" w:rsidRPr="0018576B" w:rsidRDefault="0018576B" w:rsidP="003514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 xml:space="preserve">Ul. Zagórzańska 28c </w:t>
            </w:r>
          </w:p>
          <w:p w14:paraId="43CA47A4" w14:textId="77777777" w:rsidR="0018576B" w:rsidRPr="0018576B" w:rsidRDefault="0018576B" w:rsidP="003514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18576B">
              <w:rPr>
                <w:rFonts w:ascii="Calibri" w:hAnsi="Calibri" w:cs="Calibri"/>
                <w:bCs/>
              </w:rPr>
              <w:t>04-965 Warszawa</w:t>
            </w:r>
          </w:p>
        </w:tc>
        <w:tc>
          <w:tcPr>
            <w:tcW w:w="1418" w:type="dxa"/>
            <w:vAlign w:val="center"/>
          </w:tcPr>
          <w:p w14:paraId="422B344C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14:paraId="0E8219A9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14:paraId="301F17E6" w14:textId="77777777" w:rsidR="0018576B" w:rsidRPr="0018576B" w:rsidRDefault="0018576B" w:rsidP="003514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18576B">
              <w:rPr>
                <w:rFonts w:ascii="Calibri" w:hAnsi="Calibri" w:cs="Calibri"/>
              </w:rPr>
              <w:t xml:space="preserve">  0,00</w:t>
            </w:r>
          </w:p>
        </w:tc>
      </w:tr>
    </w:tbl>
    <w:p w14:paraId="1D52C9EB" w14:textId="77777777" w:rsidR="00E85D70" w:rsidRPr="0018576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bookmarkEnd w:id="0"/>
    <w:sectPr w:rsidR="00E85D70" w:rsidRPr="0018576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A4711" w14:textId="77777777" w:rsidR="00262829" w:rsidRDefault="00262829">
      <w:r>
        <w:separator/>
      </w:r>
    </w:p>
  </w:endnote>
  <w:endnote w:type="continuationSeparator" w:id="0">
    <w:p w14:paraId="4021E75F" w14:textId="77777777" w:rsidR="00262829" w:rsidRDefault="00262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E54C4" w14:textId="77777777" w:rsidR="00745A2F" w:rsidRDefault="00745A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71926" w14:textId="570BC765" w:rsidR="000C1E6F" w:rsidRDefault="00081D13" w:rsidP="0018576B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90F26" w14:textId="77777777" w:rsidR="00745A2F" w:rsidRDefault="00745A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6FB2D" w14:textId="77777777" w:rsidR="00262829" w:rsidRDefault="00262829">
      <w:r>
        <w:separator/>
      </w:r>
    </w:p>
  </w:footnote>
  <w:footnote w:type="continuationSeparator" w:id="0">
    <w:p w14:paraId="638626DE" w14:textId="77777777" w:rsidR="00262829" w:rsidRDefault="00262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08870" w14:textId="77777777" w:rsidR="00745A2F" w:rsidRDefault="00745A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CBB41" w14:textId="44A3FFBA" w:rsidR="00745A2F" w:rsidRPr="0018576B" w:rsidRDefault="0018576B" w:rsidP="0018576B">
    <w:pPr>
      <w:pStyle w:val="Nagwek"/>
      <w:jc w:val="center"/>
    </w:pPr>
    <w:r w:rsidRPr="0037417B">
      <w:rPr>
        <w:noProof/>
      </w:rPr>
      <w:pict w14:anchorId="0A42ED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B0C0D" w14:textId="77777777" w:rsidR="00745A2F" w:rsidRDefault="00745A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829"/>
    <w:rsid w:val="00005838"/>
    <w:rsid w:val="00022322"/>
    <w:rsid w:val="00042497"/>
    <w:rsid w:val="00081D13"/>
    <w:rsid w:val="000C1E6F"/>
    <w:rsid w:val="000E4E56"/>
    <w:rsid w:val="0018576B"/>
    <w:rsid w:val="001A1468"/>
    <w:rsid w:val="001B7815"/>
    <w:rsid w:val="0026282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5A2F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C07D52"/>
  <w15:chartTrackingRefBased/>
  <w15:docId w15:val="{821C4858-C486-43A7-9002-00E4A4466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2026-07-07T09:47:00Z</dcterms:created>
  <dcterms:modified xsi:type="dcterms:W3CDTF">2026-07-07T09:47:00Z</dcterms:modified>
</cp:coreProperties>
</file>