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FDC12" w14:textId="66AB92CB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C24AA" w:rsidRPr="004C24AA">
        <w:rPr>
          <w:rFonts w:ascii="Arial" w:hAnsi="Arial" w:cs="Arial"/>
          <w:bCs/>
          <w:i w:val="0"/>
          <w:szCs w:val="24"/>
        </w:rPr>
        <w:t>1</w:t>
      </w:r>
      <w:r w:rsidR="00175F03">
        <w:rPr>
          <w:rFonts w:ascii="Arial" w:hAnsi="Arial" w:cs="Arial"/>
          <w:bCs/>
          <w:i w:val="0"/>
          <w:szCs w:val="24"/>
        </w:rPr>
        <w:t>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59A4D38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B913D67" w14:textId="77777777" w:rsidR="005D05C3" w:rsidRPr="0012157F" w:rsidRDefault="004C24AA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24AA">
        <w:rPr>
          <w:rFonts w:ascii="Arial" w:hAnsi="Arial" w:cs="Arial"/>
        </w:rPr>
        <w:t>Szpital Specjalistyczny im. Stefana Żeromskiego SPZOZ w Krakowie</w:t>
      </w:r>
    </w:p>
    <w:p w14:paraId="1DED6D04" w14:textId="77777777" w:rsidR="005D05C3" w:rsidRPr="0012157F" w:rsidRDefault="004C24AA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24AA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4C24AA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387BE8B4" w14:textId="77777777" w:rsidR="005D05C3" w:rsidRDefault="004C24AA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C24AA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4C24AA">
        <w:rPr>
          <w:rFonts w:ascii="Arial" w:hAnsi="Arial" w:cs="Arial"/>
        </w:rPr>
        <w:t>Kraków</w:t>
      </w:r>
    </w:p>
    <w:p w14:paraId="049B085A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A9C18B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16C40C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452265A0" w14:textId="77777777" w:rsidTr="001B7D97">
        <w:tc>
          <w:tcPr>
            <w:tcW w:w="2800" w:type="dxa"/>
          </w:tcPr>
          <w:p w14:paraId="10FCE8A9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17645E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63A23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527A16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7CFCAECC" w14:textId="77777777" w:rsidTr="001B7D97">
        <w:tc>
          <w:tcPr>
            <w:tcW w:w="2800" w:type="dxa"/>
          </w:tcPr>
          <w:p w14:paraId="53A1777A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47160A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96D97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226801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CAD069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24AA" w:rsidRPr="0012157F" w14:paraId="12D9121D" w14:textId="77777777" w:rsidTr="00ED5938">
        <w:tc>
          <w:tcPr>
            <w:tcW w:w="9104" w:type="dxa"/>
            <w:shd w:val="clear" w:color="auto" w:fill="D9D9D9"/>
          </w:tcPr>
          <w:p w14:paraId="73A9FFC4" w14:textId="77777777" w:rsidR="004C24AA" w:rsidRPr="0012157F" w:rsidRDefault="004C24AA" w:rsidP="00ED593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BC6082C" w14:textId="77777777" w:rsidR="004C24AA" w:rsidRPr="00094F76" w:rsidRDefault="004C24AA" w:rsidP="00ED593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C24AA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734777E" w14:textId="77777777" w:rsidR="004C24AA" w:rsidRPr="004B5FB1" w:rsidRDefault="004C24AA" w:rsidP="00ED593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C98A73F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54E504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6BA65AE2" w14:textId="77777777" w:rsidTr="001B7D97">
        <w:tc>
          <w:tcPr>
            <w:tcW w:w="2269" w:type="dxa"/>
          </w:tcPr>
          <w:p w14:paraId="0EE2AF16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963905F" w14:textId="77777777" w:rsidR="00ED79A4" w:rsidRPr="00A2540E" w:rsidRDefault="004C24A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24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C24AA" w:rsidRPr="00A2540E" w14:paraId="0BF87C35" w14:textId="77777777" w:rsidTr="00ED5938">
        <w:tc>
          <w:tcPr>
            <w:tcW w:w="2269" w:type="dxa"/>
          </w:tcPr>
          <w:p w14:paraId="67F99027" w14:textId="77777777" w:rsidR="004C24AA" w:rsidRPr="00A2540E" w:rsidRDefault="004C24AA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C1C1257" w14:textId="77777777" w:rsidR="004C24AA" w:rsidRPr="00A2540E" w:rsidRDefault="004C24AA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24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DZP-271-36/26</w:t>
            </w:r>
          </w:p>
        </w:tc>
      </w:tr>
    </w:tbl>
    <w:p w14:paraId="56C1C69C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ED21D7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C24AA" w:rsidRPr="004C24A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E3826C6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B344277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EE67C1C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B3436CF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D2767C2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BC45F09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277EA2C7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037833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CB17D12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17D5D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73325C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6119058A" w14:textId="77777777" w:rsidTr="001B7D97">
        <w:tc>
          <w:tcPr>
            <w:tcW w:w="2660" w:type="dxa"/>
          </w:tcPr>
          <w:p w14:paraId="675FAF1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CBE92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5BB7B8C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47F543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3CDCDB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958DCB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C24A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7F6790B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A4AAC" w14:textId="77777777" w:rsidR="00022698" w:rsidRDefault="00022698" w:rsidP="0038231F">
      <w:pPr>
        <w:spacing w:after="0" w:line="240" w:lineRule="auto"/>
      </w:pPr>
      <w:r>
        <w:separator/>
      </w:r>
    </w:p>
  </w:endnote>
  <w:endnote w:type="continuationSeparator" w:id="0">
    <w:p w14:paraId="2BEC027F" w14:textId="77777777" w:rsidR="00022698" w:rsidRDefault="000226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E835B" w14:textId="77777777" w:rsidR="004C24AA" w:rsidRDefault="004C24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840D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DC337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E75DA" w14:textId="77777777" w:rsidR="004C24AA" w:rsidRDefault="004C24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04695" w14:textId="77777777" w:rsidR="00022698" w:rsidRDefault="00022698" w:rsidP="0038231F">
      <w:pPr>
        <w:spacing w:after="0" w:line="240" w:lineRule="auto"/>
      </w:pPr>
      <w:r>
        <w:separator/>
      </w:r>
    </w:p>
  </w:footnote>
  <w:footnote w:type="continuationSeparator" w:id="0">
    <w:p w14:paraId="56C732E9" w14:textId="77777777" w:rsidR="00022698" w:rsidRDefault="000226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2F298" w14:textId="77777777" w:rsidR="004C24AA" w:rsidRDefault="004C24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66AD1" w14:textId="77777777" w:rsidR="004C24AA" w:rsidRDefault="004C24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C3475" w14:textId="77777777" w:rsidR="004C24AA" w:rsidRDefault="004C24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130525">
    <w:abstractNumId w:val="12"/>
  </w:num>
  <w:num w:numId="2" w16cid:durableId="464930108">
    <w:abstractNumId w:val="0"/>
  </w:num>
  <w:num w:numId="3" w16cid:durableId="1410154163">
    <w:abstractNumId w:val="11"/>
  </w:num>
  <w:num w:numId="4" w16cid:durableId="645016453">
    <w:abstractNumId w:val="16"/>
  </w:num>
  <w:num w:numId="5" w16cid:durableId="1145198730">
    <w:abstractNumId w:val="13"/>
  </w:num>
  <w:num w:numId="6" w16cid:durableId="1861628988">
    <w:abstractNumId w:val="10"/>
  </w:num>
  <w:num w:numId="7" w16cid:durableId="692072518">
    <w:abstractNumId w:val="1"/>
  </w:num>
  <w:num w:numId="8" w16cid:durableId="1011372684">
    <w:abstractNumId w:val="6"/>
  </w:num>
  <w:num w:numId="9" w16cid:durableId="2052418133">
    <w:abstractNumId w:val="4"/>
  </w:num>
  <w:num w:numId="10" w16cid:durableId="2044817577">
    <w:abstractNumId w:val="7"/>
  </w:num>
  <w:num w:numId="11" w16cid:durableId="1384868766">
    <w:abstractNumId w:val="5"/>
  </w:num>
  <w:num w:numId="12" w16cid:durableId="1794979719">
    <w:abstractNumId w:val="9"/>
  </w:num>
  <w:num w:numId="13" w16cid:durableId="2064714978">
    <w:abstractNumId w:val="3"/>
  </w:num>
  <w:num w:numId="14" w16cid:durableId="1965380728">
    <w:abstractNumId w:val="2"/>
  </w:num>
  <w:num w:numId="15" w16cid:durableId="889536509">
    <w:abstractNumId w:val="15"/>
  </w:num>
  <w:num w:numId="16" w16cid:durableId="2109231019">
    <w:abstractNumId w:val="8"/>
  </w:num>
  <w:num w:numId="17" w16cid:durableId="6755461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698"/>
    <w:rsid w:val="0002269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75F03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24AA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948C7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A2909"/>
  <w15:docId w15:val="{AF7AB8D0-9433-4B14-889A-F5A31F88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357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2026-07-07T06:56:00Z</dcterms:created>
  <dcterms:modified xsi:type="dcterms:W3CDTF">2026-07-07T07:54:00Z</dcterms:modified>
</cp:coreProperties>
</file>