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265D52" w14:textId="287394B4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6656F0">
        <w:rPr>
          <w:rFonts w:ascii="Arial" w:eastAsia="Times New Roman" w:hAnsi="Arial" w:cs="Arial"/>
          <w:bCs/>
          <w:sz w:val="24"/>
          <w:szCs w:val="20"/>
          <w:lang w:eastAsia="pl-PL"/>
        </w:rPr>
        <w:t>10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48FAA376" w14:textId="77777777" w:rsidTr="00D62E6E">
        <w:tc>
          <w:tcPr>
            <w:tcW w:w="2800" w:type="dxa"/>
          </w:tcPr>
          <w:p w14:paraId="32D6F46C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7B6BA0B5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B0138E9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8F137E9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6F064B9B" w14:textId="77777777" w:rsidTr="00D62E6E">
        <w:tc>
          <w:tcPr>
            <w:tcW w:w="2800" w:type="dxa"/>
          </w:tcPr>
          <w:p w14:paraId="525DBA16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70B8BE1F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A62AD2F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69AE314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F8F753D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A1DEA" w:rsidRPr="00C14101" w14:paraId="7AF55038" w14:textId="77777777" w:rsidTr="00ED593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D918FC9" w14:textId="77777777" w:rsidR="003A1DEA" w:rsidRPr="00C14101" w:rsidRDefault="003A1DEA" w:rsidP="00ED5938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7445D7B3" w14:textId="77777777" w:rsidR="003A1DEA" w:rsidRPr="00C14101" w:rsidRDefault="003A1DEA" w:rsidP="00ED5938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3A1DEA">
              <w:rPr>
                <w:rFonts w:ascii="Arial" w:eastAsia="Times New Roman" w:hAnsi="Arial" w:cs="Arial"/>
                <w:lang w:eastAsia="pl-PL"/>
              </w:rPr>
              <w:t>(t.j. Dz. U. z 2024 r. poz. 1320 ze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3670EB62" w14:textId="77777777" w:rsidR="003A1DEA" w:rsidRPr="00C14101" w:rsidRDefault="003A1DEA" w:rsidP="00ED59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2502E419" w14:textId="77777777" w:rsidR="003A1DEA" w:rsidRPr="00C14101" w:rsidRDefault="003A1DEA" w:rsidP="00ED59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30137CF0" w14:textId="77777777" w:rsidR="00BC121E" w:rsidRPr="00C14101" w:rsidRDefault="003A1DEA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78A96315" w14:textId="77777777" w:rsidTr="00D62E6E">
        <w:tc>
          <w:tcPr>
            <w:tcW w:w="2269" w:type="dxa"/>
          </w:tcPr>
          <w:p w14:paraId="76ACE21E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16B9E6B" w14:textId="77777777" w:rsidR="00D62E6E" w:rsidRPr="00D62E6E" w:rsidRDefault="003A1DEA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A1DE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Przebudowa wejścia do Izby Przyjęć Oddziału Ginekologiczno-Położniczego z Ginekologią Onkologiczną (pawilon E1)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A1DEA" w:rsidRPr="00D62E6E" w14:paraId="713FDE44" w14:textId="77777777" w:rsidTr="00ED5938">
        <w:tc>
          <w:tcPr>
            <w:tcW w:w="2269" w:type="dxa"/>
          </w:tcPr>
          <w:p w14:paraId="154B1245" w14:textId="77777777" w:rsidR="003A1DEA" w:rsidRPr="00D62E6E" w:rsidRDefault="003A1DEA" w:rsidP="00ED593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C089B6F" w14:textId="77777777" w:rsidR="003A1DEA" w:rsidRPr="00D62E6E" w:rsidRDefault="003A1DEA" w:rsidP="00ED593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A1DE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DZP-271-36/26</w:t>
            </w:r>
          </w:p>
        </w:tc>
      </w:tr>
    </w:tbl>
    <w:p w14:paraId="3A3EDB1A" w14:textId="77777777" w:rsidR="00BC121E" w:rsidRDefault="003A1DEA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3A1DEA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18684CCA" w14:textId="77777777"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74569AC6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C14101" w14:paraId="14513A5A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CA36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4870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DA3C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0A53ACF8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84A7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E754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6E74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4FC5297B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F6A9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88A5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08FB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59D525A7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61126CEE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Wykonawca może przedstawić dokumenty lub informacje potwierdzające </w:t>
      </w: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przygotowanie oferty niezależnie od innego Wykonawcy należącego do tej samej grupy kapitałowej.</w:t>
      </w:r>
    </w:p>
    <w:p w14:paraId="1AE9CA91" w14:textId="77777777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160CE9EE" w14:textId="77777777"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08770D5B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4BAB3330" w14:textId="77777777" w:rsidTr="00620E37">
        <w:tc>
          <w:tcPr>
            <w:tcW w:w="2660" w:type="dxa"/>
          </w:tcPr>
          <w:p w14:paraId="5A4810E2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9BC8A1E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710B5678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5B0134ED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8584156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4CCF66E5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A1DEA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01D783AB" w14:textId="77777777"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52D14F" w14:textId="77777777" w:rsidR="00BB1157" w:rsidRDefault="00BB1157">
      <w:r>
        <w:separator/>
      </w:r>
    </w:p>
  </w:endnote>
  <w:endnote w:type="continuationSeparator" w:id="0">
    <w:p w14:paraId="319ABCA6" w14:textId="77777777" w:rsidR="00BB1157" w:rsidRDefault="00BB1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A02E8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024A93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C950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F3D921F" w14:textId="77777777" w:rsidR="009A4CD3" w:rsidRDefault="006656F0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4E9CEA21">
        <v:line id="_x0000_s1025" style="position:absolute;left:0;text-align:left;z-index:251657728" from="-3.85pt,8.7pt" to="455.15pt,8.7pt"/>
      </w:pict>
    </w:r>
  </w:p>
  <w:p w14:paraId="681B76A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9C99D" w14:textId="77777777" w:rsidR="003A1DEA" w:rsidRDefault="003A1D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6B28F1" w14:textId="77777777" w:rsidR="00BB1157" w:rsidRDefault="00BB1157">
      <w:r>
        <w:separator/>
      </w:r>
    </w:p>
  </w:footnote>
  <w:footnote w:type="continuationSeparator" w:id="0">
    <w:p w14:paraId="687BB701" w14:textId="77777777" w:rsidR="00BB1157" w:rsidRDefault="00BB1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0B925C" w14:textId="77777777" w:rsidR="003A1DEA" w:rsidRDefault="003A1D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BB6F9" w14:textId="77777777" w:rsidR="003A1DEA" w:rsidRDefault="003A1D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7A32F" w14:textId="77777777" w:rsidR="003A1DEA" w:rsidRDefault="003A1D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37053811">
    <w:abstractNumId w:val="13"/>
  </w:num>
  <w:num w:numId="2" w16cid:durableId="399256982">
    <w:abstractNumId w:val="0"/>
  </w:num>
  <w:num w:numId="3" w16cid:durableId="65153219">
    <w:abstractNumId w:val="11"/>
  </w:num>
  <w:num w:numId="4" w16cid:durableId="2036029979">
    <w:abstractNumId w:val="8"/>
  </w:num>
  <w:num w:numId="5" w16cid:durableId="2006014071">
    <w:abstractNumId w:val="7"/>
  </w:num>
  <w:num w:numId="6" w16cid:durableId="301034915">
    <w:abstractNumId w:val="1"/>
  </w:num>
  <w:num w:numId="7" w16cid:durableId="1208906733">
    <w:abstractNumId w:val="6"/>
  </w:num>
  <w:num w:numId="8" w16cid:durableId="634070365">
    <w:abstractNumId w:val="3"/>
  </w:num>
  <w:num w:numId="9" w16cid:durableId="120659735">
    <w:abstractNumId w:val="2"/>
  </w:num>
  <w:num w:numId="10" w16cid:durableId="1847087460">
    <w:abstractNumId w:val="5"/>
  </w:num>
  <w:num w:numId="11" w16cid:durableId="807627593">
    <w:abstractNumId w:val="10"/>
  </w:num>
  <w:num w:numId="12" w16cid:durableId="287392547">
    <w:abstractNumId w:val="4"/>
  </w:num>
  <w:num w:numId="13" w16cid:durableId="1560750903">
    <w:abstractNumId w:val="9"/>
  </w:num>
  <w:num w:numId="14" w16cid:durableId="57255090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1157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A1DEA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656F0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B1157"/>
    <w:rsid w:val="00BC121E"/>
    <w:rsid w:val="00BE6092"/>
    <w:rsid w:val="00BF69A4"/>
    <w:rsid w:val="00C33407"/>
    <w:rsid w:val="00C37CD2"/>
    <w:rsid w:val="00C527C7"/>
    <w:rsid w:val="00C606B9"/>
    <w:rsid w:val="00C60A8D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0B350C"/>
  <w15:chartTrackingRefBased/>
  <w15:docId w15:val="{7C00BC58-88B0-4734-B872-C21094FBF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206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3</cp:revision>
  <cp:lastPrinted>2010-01-07T09:39:00Z</cp:lastPrinted>
  <dcterms:created xsi:type="dcterms:W3CDTF">2026-07-07T06:55:00Z</dcterms:created>
  <dcterms:modified xsi:type="dcterms:W3CDTF">2026-07-07T07:53:00Z</dcterms:modified>
</cp:coreProperties>
</file>