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F387F" w14:textId="4C4CAF45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50FC5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850F18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F73B79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4B17AE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7C4E9F9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44F0D2E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2559760" w14:textId="77777777" w:rsidTr="004F10A0">
        <w:tc>
          <w:tcPr>
            <w:tcW w:w="2269" w:type="dxa"/>
          </w:tcPr>
          <w:p w14:paraId="57B97394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093D4C1" w14:textId="77777777" w:rsidR="00A137C9" w:rsidRPr="00A2540E" w:rsidRDefault="004017D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17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017DC" w:rsidRPr="00A2540E" w14:paraId="5B3D20B6" w14:textId="77777777" w:rsidTr="00ED5938">
        <w:tc>
          <w:tcPr>
            <w:tcW w:w="2269" w:type="dxa"/>
          </w:tcPr>
          <w:p w14:paraId="689D1E9B" w14:textId="77777777" w:rsidR="004017DC" w:rsidRPr="00A2540E" w:rsidRDefault="004017DC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EAC18B7" w14:textId="77777777" w:rsidR="004017DC" w:rsidRPr="00A2540E" w:rsidRDefault="004017DC" w:rsidP="00ED593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17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DZP-271-36/26</w:t>
            </w:r>
          </w:p>
        </w:tc>
      </w:tr>
    </w:tbl>
    <w:p w14:paraId="531CC640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1EE60D1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17DC" w:rsidRPr="004017D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104E40F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06A204C" w14:textId="77777777" w:rsidTr="00A137C9">
        <w:tc>
          <w:tcPr>
            <w:tcW w:w="617" w:type="dxa"/>
            <w:vAlign w:val="center"/>
          </w:tcPr>
          <w:p w14:paraId="33ADB46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29EF43B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5B05967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3A53539" w14:textId="77777777" w:rsidTr="00A137C9">
        <w:tc>
          <w:tcPr>
            <w:tcW w:w="617" w:type="dxa"/>
            <w:vAlign w:val="center"/>
          </w:tcPr>
          <w:p w14:paraId="0265C34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1502239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0E1C02D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955237A" w14:textId="77777777" w:rsidTr="00A137C9">
        <w:tc>
          <w:tcPr>
            <w:tcW w:w="617" w:type="dxa"/>
            <w:vAlign w:val="center"/>
          </w:tcPr>
          <w:p w14:paraId="53F7C8B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63DC50D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1616876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23EEDD7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017DC" w:rsidRPr="004017DC">
        <w:rPr>
          <w:rFonts w:ascii="Arial" w:hAnsi="Arial" w:cs="Arial"/>
          <w:sz w:val="24"/>
          <w:szCs w:val="24"/>
        </w:rPr>
        <w:t>(t.j. Dz. U. z 2024 r. poz. 1320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49579A37" w14:textId="77777777" w:rsidTr="00A137C9">
        <w:tc>
          <w:tcPr>
            <w:tcW w:w="617" w:type="dxa"/>
            <w:vAlign w:val="center"/>
          </w:tcPr>
          <w:p w14:paraId="533727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06045CC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7067634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4445C56" w14:textId="77777777" w:rsidTr="00A137C9">
        <w:tc>
          <w:tcPr>
            <w:tcW w:w="617" w:type="dxa"/>
            <w:vAlign w:val="center"/>
          </w:tcPr>
          <w:p w14:paraId="40C4158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3D79FAC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0B96D3B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19A29A2" w14:textId="77777777" w:rsidTr="00A137C9">
        <w:tc>
          <w:tcPr>
            <w:tcW w:w="617" w:type="dxa"/>
            <w:vAlign w:val="center"/>
          </w:tcPr>
          <w:p w14:paraId="3D970EB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671C09D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39B1B5D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23C29F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9226A7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ED8938D" w14:textId="77777777" w:rsidTr="004F10A0">
        <w:tc>
          <w:tcPr>
            <w:tcW w:w="2660" w:type="dxa"/>
          </w:tcPr>
          <w:p w14:paraId="585AC4C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3CAC1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BA2AA00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A608BF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E5F43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4D5F303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017D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55A183C7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2A44B" w14:textId="77777777" w:rsidR="00DA6F86" w:rsidRDefault="00DA6F86" w:rsidP="00025386">
      <w:pPr>
        <w:spacing w:after="0" w:line="240" w:lineRule="auto"/>
      </w:pPr>
      <w:r>
        <w:separator/>
      </w:r>
    </w:p>
  </w:endnote>
  <w:endnote w:type="continuationSeparator" w:id="0">
    <w:p w14:paraId="0778F854" w14:textId="77777777" w:rsidR="00DA6F86" w:rsidRDefault="00DA6F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7DDFE" w14:textId="77777777" w:rsidR="004017DC" w:rsidRDefault="004017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CB05" w14:textId="77777777" w:rsidR="00025386" w:rsidRDefault="00250FC5" w:rsidP="00025386">
    <w:pPr>
      <w:pStyle w:val="Stopka"/>
      <w:tabs>
        <w:tab w:val="clear" w:pos="4536"/>
      </w:tabs>
      <w:jc w:val="center"/>
    </w:pPr>
    <w:r>
      <w:rPr>
        <w:noProof/>
      </w:rPr>
      <w:pict w14:anchorId="3EBEC8E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895328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EBFD88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76129" w14:textId="77777777" w:rsidR="004017DC" w:rsidRDefault="004017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95E1C" w14:textId="77777777" w:rsidR="00DA6F86" w:rsidRDefault="00DA6F86" w:rsidP="00025386">
      <w:pPr>
        <w:spacing w:after="0" w:line="240" w:lineRule="auto"/>
      </w:pPr>
      <w:r>
        <w:separator/>
      </w:r>
    </w:p>
  </w:footnote>
  <w:footnote w:type="continuationSeparator" w:id="0">
    <w:p w14:paraId="6B90B202" w14:textId="77777777" w:rsidR="00DA6F86" w:rsidRDefault="00DA6F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8CC01" w14:textId="77777777" w:rsidR="004017DC" w:rsidRDefault="004017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2F114" w14:textId="77777777" w:rsidR="004017DC" w:rsidRDefault="004017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7BFAC" w14:textId="77777777" w:rsidR="004017DC" w:rsidRDefault="004017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733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F86"/>
    <w:rsid w:val="00025386"/>
    <w:rsid w:val="000423B9"/>
    <w:rsid w:val="00053927"/>
    <w:rsid w:val="00084786"/>
    <w:rsid w:val="0016158F"/>
    <w:rsid w:val="001C2314"/>
    <w:rsid w:val="00213980"/>
    <w:rsid w:val="0024648D"/>
    <w:rsid w:val="00250FC5"/>
    <w:rsid w:val="003A486D"/>
    <w:rsid w:val="004017DC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6353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A6F86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4FEFD"/>
  <w15:chartTrackingRefBased/>
  <w15:docId w15:val="{54C89917-FF0B-4E98-8F3C-4D18E4859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2026-07-07T06:53:00Z</dcterms:created>
  <dcterms:modified xsi:type="dcterms:W3CDTF">2026-07-07T07:56:00Z</dcterms:modified>
</cp:coreProperties>
</file>