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E6AE7" w14:textId="375A74C5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14487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F901647" w14:textId="77777777" w:rsidTr="00467CA2">
        <w:tc>
          <w:tcPr>
            <w:tcW w:w="2800" w:type="dxa"/>
          </w:tcPr>
          <w:p w14:paraId="0567FF1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1B16FF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213E6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64EACB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19C6A70" w14:textId="77777777" w:rsidTr="00467CA2">
        <w:tc>
          <w:tcPr>
            <w:tcW w:w="2800" w:type="dxa"/>
          </w:tcPr>
          <w:p w14:paraId="55B3AC42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8E4539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67AC1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42895D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8AC0043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110C81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92DF4F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28DB2CA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BD9435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315B6" w:rsidRPr="00A315B6">
        <w:rPr>
          <w:rFonts w:ascii="Arial" w:hAnsi="Arial" w:cs="Arial"/>
          <w:sz w:val="24"/>
          <w:szCs w:val="24"/>
        </w:rPr>
        <w:t>(t.j.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831E6C7" w14:textId="77777777" w:rsidTr="00467CA2">
        <w:tc>
          <w:tcPr>
            <w:tcW w:w="2269" w:type="dxa"/>
          </w:tcPr>
          <w:p w14:paraId="78F86B4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37FEAB" w14:textId="77777777" w:rsidR="00D520D3" w:rsidRPr="00A2540E" w:rsidRDefault="00A315B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15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15B6" w:rsidRPr="00A2540E" w14:paraId="0790DE55" w14:textId="77777777" w:rsidTr="00ED5938">
        <w:tc>
          <w:tcPr>
            <w:tcW w:w="2269" w:type="dxa"/>
          </w:tcPr>
          <w:p w14:paraId="4D6F0F1F" w14:textId="77777777" w:rsidR="00A315B6" w:rsidRPr="00A2540E" w:rsidRDefault="00A315B6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8A40642" w14:textId="77777777" w:rsidR="00A315B6" w:rsidRPr="00A2540E" w:rsidRDefault="00A315B6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15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DZP-271-36/26</w:t>
            </w:r>
          </w:p>
        </w:tc>
      </w:tr>
    </w:tbl>
    <w:p w14:paraId="5BAE19E0" w14:textId="77777777" w:rsidR="00DC652A" w:rsidRPr="00053927" w:rsidRDefault="00A315B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1238CA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BD7BA3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E0E7CE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DAB65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D91C40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C192E22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D0BAB0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3AD6C8F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F2A8030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C84B443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A044DE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22C548E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9B49EA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13863E8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7B5DAE4B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3F46C7B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2F280A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88B4679" w14:textId="77777777" w:rsidTr="00467CA2">
        <w:tc>
          <w:tcPr>
            <w:tcW w:w="2660" w:type="dxa"/>
          </w:tcPr>
          <w:p w14:paraId="0C3D611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C205C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6437AD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6B8AAE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58175E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95D14E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315B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21B5F16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D035B" w14:textId="77777777" w:rsidR="00993773" w:rsidRDefault="00993773" w:rsidP="00025386">
      <w:pPr>
        <w:spacing w:after="0" w:line="240" w:lineRule="auto"/>
      </w:pPr>
      <w:r>
        <w:separator/>
      </w:r>
    </w:p>
  </w:endnote>
  <w:endnote w:type="continuationSeparator" w:id="0">
    <w:p w14:paraId="68183C3C" w14:textId="77777777" w:rsidR="00993773" w:rsidRDefault="009937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BD45B" w14:textId="77777777" w:rsidR="00A315B6" w:rsidRDefault="00A315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E332B" w14:textId="77777777" w:rsidR="00025386" w:rsidRDefault="00E14487" w:rsidP="00025386">
    <w:pPr>
      <w:pStyle w:val="Stopka"/>
      <w:tabs>
        <w:tab w:val="clear" w:pos="4536"/>
      </w:tabs>
      <w:jc w:val="center"/>
    </w:pPr>
    <w:r>
      <w:rPr>
        <w:noProof/>
      </w:rPr>
      <w:pict w14:anchorId="2E27957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5DEA8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FFA810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45936" w14:textId="77777777" w:rsidR="00A315B6" w:rsidRDefault="00A315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78BFB" w14:textId="77777777" w:rsidR="00993773" w:rsidRDefault="00993773" w:rsidP="00025386">
      <w:pPr>
        <w:spacing w:after="0" w:line="240" w:lineRule="auto"/>
      </w:pPr>
      <w:r>
        <w:separator/>
      </w:r>
    </w:p>
  </w:footnote>
  <w:footnote w:type="continuationSeparator" w:id="0">
    <w:p w14:paraId="0072A2BB" w14:textId="77777777" w:rsidR="00993773" w:rsidRDefault="009937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1C09B" w14:textId="77777777" w:rsidR="00A315B6" w:rsidRDefault="00A315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8D953" w14:textId="77777777" w:rsidR="00A315B6" w:rsidRDefault="00A315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118FE" w14:textId="77777777" w:rsidR="00A315B6" w:rsidRDefault="00A315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76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77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76353"/>
    <w:rsid w:val="008833CF"/>
    <w:rsid w:val="008B797E"/>
    <w:rsid w:val="008F2498"/>
    <w:rsid w:val="0093388F"/>
    <w:rsid w:val="00993773"/>
    <w:rsid w:val="00A315B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14487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FDA9D"/>
  <w15:chartTrackingRefBased/>
  <w15:docId w15:val="{CFDA462A-339A-4227-8A5C-F943BE4F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2026-07-07T06:53:00Z</dcterms:created>
  <dcterms:modified xsi:type="dcterms:W3CDTF">2026-07-07T07:55:00Z</dcterms:modified>
</cp:coreProperties>
</file>