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AD8CA" w14:textId="199C8E5C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410E3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661F1FF4" w14:textId="77777777" w:rsidTr="008D065E">
        <w:tc>
          <w:tcPr>
            <w:tcW w:w="2800" w:type="dxa"/>
          </w:tcPr>
          <w:p w14:paraId="4ACB7CFF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B8724A4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9597E6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F110D2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2517356C" w14:textId="77777777" w:rsidTr="008D065E">
        <w:tc>
          <w:tcPr>
            <w:tcW w:w="2800" w:type="dxa"/>
          </w:tcPr>
          <w:p w14:paraId="5319C169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E1DB6F5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00985D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E20CF1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66928BC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6E1C1BBD" w14:textId="77777777" w:rsidTr="008D065E">
        <w:tc>
          <w:tcPr>
            <w:tcW w:w="9104" w:type="dxa"/>
            <w:shd w:val="clear" w:color="auto" w:fill="F2F2F2"/>
          </w:tcPr>
          <w:p w14:paraId="0B4C6621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0CF6AB73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47610E02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553C5B1D" w14:textId="77777777" w:rsidTr="008D065E">
        <w:tc>
          <w:tcPr>
            <w:tcW w:w="2269" w:type="dxa"/>
          </w:tcPr>
          <w:p w14:paraId="71632F60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51D6F1D" w14:textId="77777777" w:rsidR="00A63CE2" w:rsidRPr="00A2540E" w:rsidRDefault="00CB454B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45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454B" w:rsidRPr="00A2540E" w14:paraId="728E241D" w14:textId="77777777" w:rsidTr="00ED5938">
        <w:tc>
          <w:tcPr>
            <w:tcW w:w="2269" w:type="dxa"/>
          </w:tcPr>
          <w:p w14:paraId="07804E7E" w14:textId="77777777" w:rsidR="00CB454B" w:rsidRPr="00A2540E" w:rsidRDefault="00CB454B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04FDAEA" w14:textId="77777777" w:rsidR="00CB454B" w:rsidRPr="00A2540E" w:rsidRDefault="00CB454B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45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DZP-271-36/26</w:t>
            </w:r>
          </w:p>
        </w:tc>
      </w:tr>
    </w:tbl>
    <w:p w14:paraId="520C55F5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3E4A87B9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CB454B" w:rsidRPr="00CB454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4C459761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4033E7">
        <w:rPr>
          <w:rFonts w:ascii="Arial" w:hAnsi="Arial" w:cs="Arial"/>
          <w:color w:val="000000"/>
          <w:sz w:val="24"/>
          <w:szCs w:val="24"/>
        </w:rPr>
        <w:t>5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4033E7">
        <w:rPr>
          <w:rFonts w:ascii="Arial" w:hAnsi="Arial" w:cs="Arial"/>
          <w:color w:val="000000"/>
          <w:sz w:val="24"/>
          <w:szCs w:val="24"/>
        </w:rPr>
        <w:t>277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24CD2F8B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6EA5B006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55ECFC9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66768926" w14:textId="77777777" w:rsidTr="008D065E">
        <w:tc>
          <w:tcPr>
            <w:tcW w:w="2660" w:type="dxa"/>
          </w:tcPr>
          <w:p w14:paraId="01564ABC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7DB34F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F54D38F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44515E6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6609A0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A8BF658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B454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C786852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0D7E8" w14:textId="77777777" w:rsidR="00EA6925" w:rsidRDefault="00EA6925" w:rsidP="00025386">
      <w:pPr>
        <w:spacing w:after="0" w:line="240" w:lineRule="auto"/>
      </w:pPr>
      <w:r>
        <w:separator/>
      </w:r>
    </w:p>
  </w:endnote>
  <w:endnote w:type="continuationSeparator" w:id="0">
    <w:p w14:paraId="38AAA8D5" w14:textId="77777777" w:rsidR="00EA6925" w:rsidRDefault="00EA69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18DFF" w14:textId="77777777" w:rsidR="00CB454B" w:rsidRDefault="00CB4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20375" w14:textId="77777777" w:rsidR="00025386" w:rsidRDefault="00B410E3" w:rsidP="00025386">
    <w:pPr>
      <w:pStyle w:val="Stopka"/>
      <w:tabs>
        <w:tab w:val="clear" w:pos="4536"/>
      </w:tabs>
      <w:jc w:val="center"/>
    </w:pPr>
    <w:r>
      <w:rPr>
        <w:noProof/>
      </w:rPr>
      <w:pict w14:anchorId="2688DD1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3BAA7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008A1E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43577" w14:textId="77777777" w:rsidR="00CB454B" w:rsidRDefault="00CB45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B6506" w14:textId="77777777" w:rsidR="00EA6925" w:rsidRDefault="00EA6925" w:rsidP="00025386">
      <w:pPr>
        <w:spacing w:after="0" w:line="240" w:lineRule="auto"/>
      </w:pPr>
      <w:r>
        <w:separator/>
      </w:r>
    </w:p>
  </w:footnote>
  <w:footnote w:type="continuationSeparator" w:id="0">
    <w:p w14:paraId="013734CB" w14:textId="77777777" w:rsidR="00EA6925" w:rsidRDefault="00EA69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89612" w14:textId="77777777" w:rsidR="00CB454B" w:rsidRDefault="00CB45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D6089" w14:textId="77777777" w:rsidR="00CB454B" w:rsidRDefault="00CB45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F4939" w14:textId="77777777" w:rsidR="00CB454B" w:rsidRDefault="00CB45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5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6925"/>
    <w:rsid w:val="00025386"/>
    <w:rsid w:val="00041118"/>
    <w:rsid w:val="001C2314"/>
    <w:rsid w:val="002410C2"/>
    <w:rsid w:val="004033E7"/>
    <w:rsid w:val="004202B7"/>
    <w:rsid w:val="00531A80"/>
    <w:rsid w:val="005624D8"/>
    <w:rsid w:val="00593180"/>
    <w:rsid w:val="007A69F8"/>
    <w:rsid w:val="00833E3D"/>
    <w:rsid w:val="00876353"/>
    <w:rsid w:val="008D065E"/>
    <w:rsid w:val="008F2498"/>
    <w:rsid w:val="00A56A6F"/>
    <w:rsid w:val="00A63CE2"/>
    <w:rsid w:val="00A770E2"/>
    <w:rsid w:val="00AE62F2"/>
    <w:rsid w:val="00AF3BC0"/>
    <w:rsid w:val="00B410E3"/>
    <w:rsid w:val="00C904C8"/>
    <w:rsid w:val="00CB454B"/>
    <w:rsid w:val="00CD751B"/>
    <w:rsid w:val="00D55FC4"/>
    <w:rsid w:val="00E10D5B"/>
    <w:rsid w:val="00E26E01"/>
    <w:rsid w:val="00EA6925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6786F"/>
  <w15:chartTrackingRefBased/>
  <w15:docId w15:val="{108746DB-C454-4822-95FA-6034279D7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2026-07-07T06:51:00Z</dcterms:created>
  <dcterms:modified xsi:type="dcterms:W3CDTF">2026-07-07T07:55:00Z</dcterms:modified>
</cp:coreProperties>
</file>