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79AB7" w14:textId="6DA6D002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C7696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5B8B10F" w14:textId="77777777" w:rsidTr="005844F6">
        <w:tc>
          <w:tcPr>
            <w:tcW w:w="9104" w:type="dxa"/>
            <w:shd w:val="clear" w:color="auto" w:fill="F2F2F2"/>
          </w:tcPr>
          <w:p w14:paraId="046726A4" w14:textId="77777777"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044211FC" w14:textId="77777777" w:rsidR="006D51B7" w:rsidRPr="006D51B7" w:rsidRDefault="006D51B7" w:rsidP="006D51B7">
            <w:pPr>
              <w:spacing w:after="240"/>
              <w:jc w:val="center"/>
            </w:pPr>
          </w:p>
        </w:tc>
      </w:tr>
    </w:tbl>
    <w:p w14:paraId="496D7559" w14:textId="77777777" w:rsidR="00140C27" w:rsidRPr="00140C27" w:rsidRDefault="003312F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3312FB">
        <w:rPr>
          <w:rFonts w:ascii="Arial" w:hAnsi="Arial" w:cs="Arial"/>
          <w:b/>
          <w:bCs/>
        </w:rPr>
        <w:t>Szpital Specjalistyczny im. Stefana Żeromskiego SP ZOZ w Krakowie</w:t>
      </w:r>
    </w:p>
    <w:p w14:paraId="073BBC90" w14:textId="77777777" w:rsidR="00140C27" w:rsidRPr="00140C27" w:rsidRDefault="003312FB" w:rsidP="00140C27">
      <w:pPr>
        <w:spacing w:line="360" w:lineRule="auto"/>
        <w:ind w:left="3969"/>
        <w:rPr>
          <w:rFonts w:ascii="Arial" w:hAnsi="Arial" w:cs="Arial"/>
        </w:rPr>
      </w:pPr>
      <w:r w:rsidRPr="003312FB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3312FB">
        <w:rPr>
          <w:rFonts w:ascii="Arial" w:hAnsi="Arial" w:cs="Arial"/>
        </w:rPr>
        <w:t>66</w:t>
      </w:r>
    </w:p>
    <w:p w14:paraId="19BDA300" w14:textId="77777777" w:rsidR="00140C27" w:rsidRPr="00140C27" w:rsidRDefault="003312FB" w:rsidP="00140C27">
      <w:pPr>
        <w:ind w:left="3969"/>
        <w:rPr>
          <w:rFonts w:ascii="Arial" w:hAnsi="Arial" w:cs="Arial"/>
        </w:rPr>
      </w:pPr>
      <w:r w:rsidRPr="003312FB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3312FB">
        <w:rPr>
          <w:rFonts w:ascii="Arial" w:hAnsi="Arial" w:cs="Arial"/>
        </w:rPr>
        <w:t>Kraków</w:t>
      </w:r>
    </w:p>
    <w:p w14:paraId="1B2303CE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955B048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575887B5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10D0F668" w14:textId="77777777">
        <w:tc>
          <w:tcPr>
            <w:tcW w:w="2268" w:type="dxa"/>
          </w:tcPr>
          <w:p w14:paraId="7A5B0484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0C92D06" w14:textId="77777777" w:rsidR="00140C27" w:rsidRPr="00140C27" w:rsidRDefault="003312F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12FB">
              <w:rPr>
                <w:rFonts w:ascii="Arial" w:hAnsi="Arial" w:cs="Arial"/>
                <w:bCs/>
              </w:rPr>
              <w:t>Przebudowa wejścia do Izby Przyjęć Oddziału Ginekologiczno-Położniczego z Ginekologią Onkologiczną (pawilon E1)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3312FB" w:rsidRPr="00140C27" w14:paraId="6D34E304" w14:textId="77777777" w:rsidTr="00ED5938">
        <w:tc>
          <w:tcPr>
            <w:tcW w:w="2268" w:type="dxa"/>
          </w:tcPr>
          <w:p w14:paraId="3B89A23D" w14:textId="77777777" w:rsidR="003312FB" w:rsidRPr="00140C27" w:rsidRDefault="003312FB" w:rsidP="00ED59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A21C951" w14:textId="77777777" w:rsidR="003312FB" w:rsidRPr="00140C27" w:rsidRDefault="003312FB" w:rsidP="00ED59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12FB">
              <w:rPr>
                <w:rFonts w:ascii="Arial" w:hAnsi="Arial" w:cs="Arial"/>
                <w:bCs/>
              </w:rPr>
              <w:t>DZP-271-36/26</w:t>
            </w:r>
          </w:p>
        </w:tc>
      </w:tr>
    </w:tbl>
    <w:p w14:paraId="20F6124E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1B290BEF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0BBA240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94C1D3D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80A522D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EFF57D9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C4C6A8E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4D9EEF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27B0FFA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C4B099E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2AA0AEF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71650A5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14:paraId="08F7F68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5BCD407" w14:textId="77777777"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681F0461" w14:textId="77777777"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1BBA42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2BBA359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21A7E9A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6368A13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695490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81E873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8ED1E45" w14:textId="77777777" w:rsidTr="00C76D8E">
        <w:trPr>
          <w:trHeight w:val="1833"/>
        </w:trPr>
        <w:tc>
          <w:tcPr>
            <w:tcW w:w="2552" w:type="dxa"/>
            <w:vAlign w:val="center"/>
          </w:tcPr>
          <w:p w14:paraId="755BB1BF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59BEEB17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0C4DB131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1B93647E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0082F864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3B7FB3CC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lastRenderedPageBreak/>
              <w:t>[   ] Osoba fizyczna nieprowadząca działalności gospodarczej</w:t>
            </w:r>
          </w:p>
          <w:p w14:paraId="2D217E0A" w14:textId="77777777" w:rsidR="00497AEE" w:rsidRPr="00497AEE" w:rsidRDefault="00C76D8E" w:rsidP="00C76D8E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6D8E">
              <w:rPr>
                <w:rFonts w:ascii="Arial" w:hAnsi="Arial" w:cs="Arial"/>
                <w:sz w:val="22"/>
                <w:szCs w:val="22"/>
              </w:rPr>
              <w:t>[</w:t>
            </w:r>
            <w:r w:rsidRPr="00C76D8E">
              <w:rPr>
                <w:rFonts w:ascii="Arial" w:hAnsi="Arial" w:cs="Arial"/>
              </w:rPr>
              <w:t xml:space="preserve"> </w:t>
            </w:r>
            <w:r w:rsidRPr="00C76D8E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3BAF38B3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C1EF9C7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B611D76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37B40D5C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117165EE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46601754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6F6BD05F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1625CB12" w14:textId="77777777"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42EC1D13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772429D5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4165B89B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667DF42" w14:textId="77777777" w:rsidR="003312FB" w:rsidRPr="00C754AE" w:rsidRDefault="00FF57EE" w:rsidP="003312FB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9ECD5B9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5DCFDFAA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EE68C20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C46536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6B8409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6B528AE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29C4EA9E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A9D8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B738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CEB1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296AD8E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9678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5350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033F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98CC8BF" w14:textId="77777777"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58FE2F04" w14:textId="412F391A" w:rsidR="00756715" w:rsidRDefault="00756715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756715">
        <w:rPr>
          <w:rFonts w:ascii="Arial" w:hAnsi="Arial" w:cs="Arial"/>
        </w:rPr>
        <w:t xml:space="preserve">udzielamy gwarancji na okres </w:t>
      </w:r>
      <w:r w:rsidR="00F54D79" w:rsidRPr="00C60FE7">
        <w:rPr>
          <w:rFonts w:ascii="Arial" w:hAnsi="Arial" w:cs="Arial"/>
          <w:b/>
          <w:bCs/>
        </w:rPr>
        <w:t>60</w:t>
      </w:r>
      <w:r w:rsidRPr="00C60FE7">
        <w:rPr>
          <w:rFonts w:ascii="Arial" w:hAnsi="Arial" w:cs="Arial"/>
          <w:b/>
          <w:bCs/>
        </w:rPr>
        <w:t xml:space="preserve"> miesięcy</w:t>
      </w:r>
      <w:r w:rsidRPr="00756715">
        <w:rPr>
          <w:rFonts w:ascii="Arial" w:hAnsi="Arial" w:cs="Arial"/>
        </w:rPr>
        <w:t xml:space="preserve"> licząc od daty odbioru końcowego przedmiotu zamówienia</w:t>
      </w:r>
      <w:r>
        <w:rPr>
          <w:rFonts w:ascii="Arial" w:hAnsi="Arial" w:cs="Arial"/>
        </w:rPr>
        <w:t>,</w:t>
      </w:r>
    </w:p>
    <w:p w14:paraId="2A5E7EF3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06390999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5531D37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738ABF31" w14:textId="77777777" w:rsidR="00CE1552" w:rsidRPr="00CE1552" w:rsidRDefault="009C7696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150ACB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4pt;height:17.2pt">
            <v:imagedata r:id="rId8" o:title=""/>
          </v:shape>
        </w:pict>
      </w:r>
    </w:p>
    <w:p w14:paraId="2CD5ACC5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6D51B7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C51BFAF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733664F" w14:textId="77777777" w:rsidR="003A37A9" w:rsidRDefault="009C7696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5A31B912">
          <v:shape id="_x0000_i1026" type="#_x0000_t75" style="width:180.55pt;height:21.5pt">
            <v:imagedata r:id="rId9" o:title=""/>
          </v:shape>
        </w:pict>
      </w:r>
    </w:p>
    <w:p w14:paraId="59E88DFC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6D51B7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EB45763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9BD99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F8001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27C0E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203C4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1BE85E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95FC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C6E4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302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1A3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1EE2D4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95B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4A7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B22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91F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4C15B9" w14:textId="087BE13A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 xml:space="preserve">osobę </w:t>
      </w:r>
      <w:r w:rsidR="00F54D79">
        <w:rPr>
          <w:rFonts w:ascii="Arial" w:hAnsi="Arial" w:cs="Arial"/>
          <w:bCs/>
        </w:rPr>
        <w:t>odpowiedzialną za realizację umowy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0CDCC77F" w14:textId="77777777" w:rsidTr="00B56BE6">
        <w:tc>
          <w:tcPr>
            <w:tcW w:w="1984" w:type="dxa"/>
            <w:vAlign w:val="center"/>
          </w:tcPr>
          <w:p w14:paraId="36EA29A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504BF40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F08A01E" w14:textId="77777777" w:rsidTr="00B56BE6">
        <w:tc>
          <w:tcPr>
            <w:tcW w:w="1984" w:type="dxa"/>
            <w:vAlign w:val="center"/>
          </w:tcPr>
          <w:p w14:paraId="0CDE13A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3EA4B03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4FADA12" w14:textId="77777777" w:rsidTr="00B56BE6">
        <w:tc>
          <w:tcPr>
            <w:tcW w:w="1984" w:type="dxa"/>
            <w:vAlign w:val="center"/>
          </w:tcPr>
          <w:p w14:paraId="18F387F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51B3421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567E557D" w14:textId="77777777" w:rsidR="00F54D79" w:rsidRPr="00B56BE6" w:rsidRDefault="00F54D79" w:rsidP="00F54D7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 xml:space="preserve">WSKAZUJEMY </w:t>
      </w:r>
      <w:r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przedmiotowego postępowania: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F54D79" w:rsidRPr="00AE2ACB" w14:paraId="031F5026" w14:textId="77777777" w:rsidTr="00ED5938">
        <w:tc>
          <w:tcPr>
            <w:tcW w:w="1984" w:type="dxa"/>
            <w:vAlign w:val="center"/>
          </w:tcPr>
          <w:p w14:paraId="47A28084" w14:textId="77777777" w:rsidR="00F54D79" w:rsidRPr="00B56BE6" w:rsidRDefault="00F54D79" w:rsidP="00ED5938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40291534" w14:textId="77777777" w:rsidR="00F54D79" w:rsidRPr="00B56BE6" w:rsidRDefault="00F54D79" w:rsidP="00ED5938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F54D79" w:rsidRPr="00AE2ACB" w14:paraId="5BD45370" w14:textId="77777777" w:rsidTr="00ED5938">
        <w:tc>
          <w:tcPr>
            <w:tcW w:w="1984" w:type="dxa"/>
            <w:vAlign w:val="center"/>
          </w:tcPr>
          <w:p w14:paraId="635276A1" w14:textId="77777777" w:rsidR="00F54D79" w:rsidRPr="00B56BE6" w:rsidRDefault="00F54D79" w:rsidP="00ED5938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6D9DDA80" w14:textId="77777777" w:rsidR="00F54D79" w:rsidRPr="00B56BE6" w:rsidRDefault="00F54D79" w:rsidP="00ED5938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F54D79" w:rsidRPr="00AE2ACB" w14:paraId="46051F28" w14:textId="77777777" w:rsidTr="00ED5938">
        <w:tc>
          <w:tcPr>
            <w:tcW w:w="1984" w:type="dxa"/>
            <w:vAlign w:val="center"/>
          </w:tcPr>
          <w:p w14:paraId="7B91E21A" w14:textId="77777777" w:rsidR="00F54D79" w:rsidRPr="00B56BE6" w:rsidRDefault="00F54D79" w:rsidP="00ED5938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269BE74C" w14:textId="77777777" w:rsidR="00F54D79" w:rsidRPr="00B56BE6" w:rsidRDefault="00F54D79" w:rsidP="00ED5938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48D2983" w14:textId="77777777" w:rsidR="00F54D79" w:rsidRPr="00F54D79" w:rsidRDefault="00F54D79" w:rsidP="00F54D79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068CD875" w14:textId="6E85F822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458B3E7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9FA95FC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5D58C20E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119874D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B68643F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EDAA5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17D8D" w14:textId="77777777" w:rsidR="008E7AA7" w:rsidRDefault="008E7AA7" w:rsidP="00FF57EE">
      <w:r>
        <w:separator/>
      </w:r>
    </w:p>
  </w:endnote>
  <w:endnote w:type="continuationSeparator" w:id="0">
    <w:p w14:paraId="6D1F3248" w14:textId="77777777" w:rsidR="008E7AA7" w:rsidRDefault="008E7AA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6507" w14:textId="77777777" w:rsidR="003312FB" w:rsidRDefault="003312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DE1F7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C92D9" w14:textId="77777777" w:rsidR="003312FB" w:rsidRDefault="003312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CB2FE" w14:textId="77777777" w:rsidR="008E7AA7" w:rsidRDefault="008E7AA7" w:rsidP="00FF57EE">
      <w:r>
        <w:separator/>
      </w:r>
    </w:p>
  </w:footnote>
  <w:footnote w:type="continuationSeparator" w:id="0">
    <w:p w14:paraId="2CAC1DCD" w14:textId="77777777" w:rsidR="008E7AA7" w:rsidRDefault="008E7AA7" w:rsidP="00FF57EE">
      <w:r>
        <w:continuationSeparator/>
      </w:r>
    </w:p>
  </w:footnote>
  <w:footnote w:id="1">
    <w:p w14:paraId="5B3BFDE2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2787AAC2" w14:textId="77777777"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C76D8E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76D8E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AAE9E49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7FB06C6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43FB2DF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0ABDDFCB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13F2CDD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FB328" w14:textId="77777777" w:rsidR="003312FB" w:rsidRDefault="00331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659C7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3312FB">
      <w:rPr>
        <w:sz w:val="20"/>
        <w:szCs w:val="20"/>
      </w:rPr>
      <w:t>DZP-271-36/26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CF798" w14:textId="77777777" w:rsidR="003312FB" w:rsidRDefault="003312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02736303">
    <w:abstractNumId w:val="3"/>
  </w:num>
  <w:num w:numId="2" w16cid:durableId="16734891">
    <w:abstractNumId w:val="1"/>
  </w:num>
  <w:num w:numId="3" w16cid:durableId="285698592">
    <w:abstractNumId w:val="2"/>
  </w:num>
  <w:num w:numId="4" w16cid:durableId="591933675">
    <w:abstractNumId w:val="4"/>
  </w:num>
  <w:num w:numId="5" w16cid:durableId="1402799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AA7"/>
    <w:rsid w:val="00025E59"/>
    <w:rsid w:val="0005281D"/>
    <w:rsid w:val="00077EBA"/>
    <w:rsid w:val="0008133D"/>
    <w:rsid w:val="001063D3"/>
    <w:rsid w:val="001129C0"/>
    <w:rsid w:val="00140C27"/>
    <w:rsid w:val="00193F60"/>
    <w:rsid w:val="001944F0"/>
    <w:rsid w:val="001B75FB"/>
    <w:rsid w:val="001C12C1"/>
    <w:rsid w:val="001C7D84"/>
    <w:rsid w:val="001D08E7"/>
    <w:rsid w:val="001F1C13"/>
    <w:rsid w:val="00216425"/>
    <w:rsid w:val="002214DB"/>
    <w:rsid w:val="00253194"/>
    <w:rsid w:val="00267D1F"/>
    <w:rsid w:val="002A516E"/>
    <w:rsid w:val="002C23F2"/>
    <w:rsid w:val="002E612D"/>
    <w:rsid w:val="003312FB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D51B7"/>
    <w:rsid w:val="006E3E28"/>
    <w:rsid w:val="00756715"/>
    <w:rsid w:val="007D475B"/>
    <w:rsid w:val="007E331F"/>
    <w:rsid w:val="007F3E87"/>
    <w:rsid w:val="00814ACA"/>
    <w:rsid w:val="00855873"/>
    <w:rsid w:val="00876353"/>
    <w:rsid w:val="008C5531"/>
    <w:rsid w:val="008E7AA7"/>
    <w:rsid w:val="009312B4"/>
    <w:rsid w:val="00932E17"/>
    <w:rsid w:val="009569B2"/>
    <w:rsid w:val="0097776D"/>
    <w:rsid w:val="00983D1D"/>
    <w:rsid w:val="009B316D"/>
    <w:rsid w:val="009C7696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6100A"/>
    <w:rsid w:val="00B86D25"/>
    <w:rsid w:val="00B87AFB"/>
    <w:rsid w:val="00B9086B"/>
    <w:rsid w:val="00B964C4"/>
    <w:rsid w:val="00BC4F99"/>
    <w:rsid w:val="00BE474D"/>
    <w:rsid w:val="00C11FEF"/>
    <w:rsid w:val="00C22F7D"/>
    <w:rsid w:val="00C60FE7"/>
    <w:rsid w:val="00C749A9"/>
    <w:rsid w:val="00C754AE"/>
    <w:rsid w:val="00C76D8E"/>
    <w:rsid w:val="00C85374"/>
    <w:rsid w:val="00CE1552"/>
    <w:rsid w:val="00CE3AE6"/>
    <w:rsid w:val="00D554C7"/>
    <w:rsid w:val="00D5631A"/>
    <w:rsid w:val="00D613AB"/>
    <w:rsid w:val="00D86550"/>
    <w:rsid w:val="00DC336F"/>
    <w:rsid w:val="00E1735C"/>
    <w:rsid w:val="00EA28A0"/>
    <w:rsid w:val="00EB7584"/>
    <w:rsid w:val="00ED4154"/>
    <w:rsid w:val="00EF1FDB"/>
    <w:rsid w:val="00F134D5"/>
    <w:rsid w:val="00F31EAC"/>
    <w:rsid w:val="00F54D79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7E6090B"/>
  <w15:chartTrackingRefBased/>
  <w15:docId w15:val="{A2E36FA3-4E24-44FB-9066-234682D6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6D8E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character" w:customStyle="1" w:styleId="Nagwek3Znak">
    <w:name w:val="Nagłówek 3 Znak"/>
    <w:link w:val="Nagwek3"/>
    <w:uiPriority w:val="9"/>
    <w:semiHidden/>
    <w:rsid w:val="00C76D8E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2026-07-07T06:43:00Z</dcterms:created>
  <dcterms:modified xsi:type="dcterms:W3CDTF">2026-07-07T07:55:00Z</dcterms:modified>
</cp:coreProperties>
</file>