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47585" w14:textId="1EF2A149"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10504F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14:paraId="00BE12E9" w14:textId="77777777" w:rsidTr="00125AB1">
        <w:tc>
          <w:tcPr>
            <w:tcW w:w="2800" w:type="dxa"/>
          </w:tcPr>
          <w:p w14:paraId="5ADD311A" w14:textId="77777777"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</w:tcPr>
          <w:p w14:paraId="72B19EB7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322BE61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6EE584C" w14:textId="77777777"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14:paraId="02F156E8" w14:textId="77777777" w:rsidTr="00125AB1">
        <w:tc>
          <w:tcPr>
            <w:tcW w:w="2800" w:type="dxa"/>
          </w:tcPr>
          <w:p w14:paraId="16E82A12" w14:textId="77777777"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</w:tcPr>
          <w:p w14:paraId="63A2BB92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502BCDF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5149DAB" w14:textId="77777777"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7F9FB514" w14:textId="77777777"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14:paraId="78AEDA2E" w14:textId="77777777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F2C651" w14:textId="77777777"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14:paraId="66F4FEDC" w14:textId="77777777"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14:paraId="6797C0DD" w14:textId="77777777" w:rsidTr="00061234">
        <w:tc>
          <w:tcPr>
            <w:tcW w:w="2269" w:type="dxa"/>
          </w:tcPr>
          <w:p w14:paraId="5FE22A57" w14:textId="77777777"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</w:tcPr>
          <w:p w14:paraId="027F4571" w14:textId="77777777" w:rsidR="00125AB1" w:rsidRPr="00CA5E56" w:rsidRDefault="002A0936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0936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0936" w:rsidRPr="00CA5E56" w14:paraId="7B2C719F" w14:textId="77777777" w:rsidTr="00ED5938">
        <w:tc>
          <w:tcPr>
            <w:tcW w:w="2269" w:type="dxa"/>
          </w:tcPr>
          <w:p w14:paraId="43CEBCB2" w14:textId="77777777" w:rsidR="002A0936" w:rsidRPr="00CA5E56" w:rsidRDefault="002A0936" w:rsidP="00ED59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</w:tcPr>
          <w:p w14:paraId="6D29E469" w14:textId="77777777" w:rsidR="002A0936" w:rsidRPr="00CA5E56" w:rsidRDefault="002A0936" w:rsidP="00ED5938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0936">
              <w:rPr>
                <w:rFonts w:ascii="Arial" w:hAnsi="Arial" w:cs="Arial"/>
                <w:bCs/>
                <w:sz w:val="24"/>
                <w:szCs w:val="24"/>
              </w:rPr>
              <w:t>DZP-271-36/26</w:t>
            </w:r>
          </w:p>
        </w:tc>
      </w:tr>
    </w:tbl>
    <w:p w14:paraId="730FED1A" w14:textId="77777777" w:rsidR="005A629F" w:rsidRPr="006A40FF" w:rsidRDefault="00DD417E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p</w:t>
      </w:r>
      <w:r w:rsidRPr="00C14101">
        <w:rPr>
          <w:rFonts w:ascii="Arial" w:hAnsi="Arial" w:cs="Arial"/>
          <w:sz w:val="24"/>
          <w:szCs w:val="24"/>
        </w:rPr>
        <w:t xml:space="preserve">rowadzonego przez </w:t>
      </w:r>
      <w:r w:rsidR="002A0936" w:rsidRPr="002A093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C82240" w:rsidRPr="006A40FF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14:paraId="0048177D" w14:textId="77777777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14:paraId="4507E087" w14:textId="77777777"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5A3D6C0A" w14:textId="77777777"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FE5097">
              <w:rPr>
                <w:rFonts w:ascii="Arial" w:hAnsi="Arial" w:cs="Arial"/>
                <w:sz w:val="22"/>
                <w:szCs w:val="22"/>
              </w:rPr>
              <w:t>brutto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0166A30A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9895D38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5CA1C18" w14:textId="77777777"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35A46F21" w14:textId="77777777"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14:paraId="523F3D9A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68B9C95C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3A6EBC0B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4530D04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7CB23AC8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5C85FD7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B58E2BF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3BFF752E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14:paraId="63BDC3D4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5F2B194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1374CA6D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02867C1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7C530C37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19088AFA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7C8601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D1AAF2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14:paraId="020E8E5C" w14:textId="77777777"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14:paraId="037819F2" w14:textId="77777777" w:rsidR="00DD417E" w:rsidRDefault="00C82240" w:rsidP="008228F6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14:paraId="31880713" w14:textId="77777777" w:rsidR="008228F6" w:rsidRDefault="008228F6" w:rsidP="008228F6">
      <w:pPr>
        <w:spacing w:line="360" w:lineRule="auto"/>
        <w:jc w:val="both"/>
        <w:rPr>
          <w:rFonts w:ascii="Arial" w:hAnsi="Arial" w:cs="Arial"/>
          <w:sz w:val="24"/>
        </w:rPr>
      </w:pPr>
    </w:p>
    <w:p w14:paraId="4A842A2D" w14:textId="77777777" w:rsidR="008228F6" w:rsidRPr="008228F6" w:rsidRDefault="008228F6" w:rsidP="008228F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  <w:r w:rsidRPr="008228F6">
        <w:rPr>
          <w:rFonts w:ascii="Arial" w:hAnsi="Arial" w:cs="Arial"/>
          <w:iCs/>
          <w:sz w:val="24"/>
          <w:szCs w:val="24"/>
        </w:rPr>
        <w:t>…………………………</w:t>
      </w:r>
    </w:p>
    <w:p w14:paraId="4B52D979" w14:textId="77777777" w:rsidR="008228F6" w:rsidRPr="008228F6" w:rsidRDefault="008228F6" w:rsidP="008228F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8228F6">
        <w:rPr>
          <w:rFonts w:ascii="Arial" w:hAnsi="Arial" w:cs="Arial"/>
          <w:iCs/>
        </w:rPr>
        <w:t xml:space="preserve">            [</w:t>
      </w:r>
      <w:r>
        <w:rPr>
          <w:rFonts w:ascii="Arial" w:hAnsi="Arial" w:cs="Arial"/>
          <w:iCs/>
        </w:rPr>
        <w:t xml:space="preserve"> </w:t>
      </w:r>
      <w:r w:rsidRPr="008228F6">
        <w:rPr>
          <w:rFonts w:ascii="Arial" w:hAnsi="Arial" w:cs="Arial"/>
          <w:iCs/>
        </w:rPr>
        <w:t xml:space="preserve">podpis </w:t>
      </w:r>
      <w:r w:rsidRPr="008228F6">
        <w:rPr>
          <w:rFonts w:ascii="Arial" w:hAnsi="Arial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>
        <w:rPr>
          <w:rFonts w:ascii="Arial" w:hAnsi="Arial" w:cs="Arial"/>
          <w:iCs/>
        </w:rPr>
        <w:t xml:space="preserve"> </w:t>
      </w:r>
      <w:r w:rsidRPr="008228F6">
        <w:rPr>
          <w:rFonts w:ascii="Arial" w:hAnsi="Arial" w:cs="Arial"/>
          <w:iCs/>
        </w:rPr>
        <w:t>]</w:t>
      </w:r>
    </w:p>
    <w:p w14:paraId="446DE64D" w14:textId="77777777" w:rsidR="008228F6" w:rsidRPr="008228F6" w:rsidRDefault="008228F6" w:rsidP="008228F6">
      <w:pPr>
        <w:spacing w:line="360" w:lineRule="auto"/>
        <w:jc w:val="both"/>
        <w:rPr>
          <w:rFonts w:ascii="Arial" w:hAnsi="Arial" w:cs="Arial"/>
          <w:sz w:val="24"/>
        </w:rPr>
      </w:pPr>
    </w:p>
    <w:sectPr w:rsidR="008228F6" w:rsidRPr="008228F6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19880" w14:textId="77777777" w:rsidR="0082112D" w:rsidRDefault="0082112D">
      <w:r>
        <w:separator/>
      </w:r>
    </w:p>
  </w:endnote>
  <w:endnote w:type="continuationSeparator" w:id="0">
    <w:p w14:paraId="3A58D4B3" w14:textId="77777777" w:rsidR="0082112D" w:rsidRDefault="00821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463B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114E8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E4C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BF1C0E" w14:textId="77777777"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5B93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7FBCFC" w14:textId="77777777" w:rsidR="00EF0FC8" w:rsidRDefault="00EF0FC8">
    <w:pPr>
      <w:pStyle w:val="Stopka"/>
      <w:tabs>
        <w:tab w:val="clear" w:pos="4536"/>
      </w:tabs>
      <w:jc w:val="center"/>
    </w:pPr>
  </w:p>
  <w:p w14:paraId="1182045D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8CFAB" w14:textId="77777777" w:rsidR="0082112D" w:rsidRDefault="0082112D">
      <w:r>
        <w:separator/>
      </w:r>
    </w:p>
  </w:footnote>
  <w:footnote w:type="continuationSeparator" w:id="0">
    <w:p w14:paraId="3ACF4C26" w14:textId="77777777" w:rsidR="0082112D" w:rsidRDefault="0082112D">
      <w:r>
        <w:continuationSeparator/>
      </w:r>
    </w:p>
  </w:footnote>
  <w:footnote w:id="1">
    <w:p w14:paraId="3E3C556C" w14:textId="77777777"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  <w:footnote w:id="2">
    <w:p w14:paraId="2BA5DA91" w14:textId="77777777" w:rsidR="008228F6" w:rsidRPr="00FC151A" w:rsidRDefault="008228F6" w:rsidP="008228F6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05B45" w14:textId="77777777" w:rsidR="002A0936" w:rsidRDefault="002A09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15F17" w14:textId="77777777" w:rsidR="002A0936" w:rsidRDefault="002A09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081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79604452">
    <w:abstractNumId w:val="4"/>
  </w:num>
  <w:num w:numId="2" w16cid:durableId="249387144">
    <w:abstractNumId w:val="0"/>
  </w:num>
  <w:num w:numId="3" w16cid:durableId="753362942">
    <w:abstractNumId w:val="5"/>
  </w:num>
  <w:num w:numId="4" w16cid:durableId="1378355403">
    <w:abstractNumId w:val="6"/>
  </w:num>
  <w:num w:numId="5" w16cid:durableId="28920662">
    <w:abstractNumId w:val="3"/>
  </w:num>
  <w:num w:numId="6" w16cid:durableId="1908177673">
    <w:abstractNumId w:val="1"/>
  </w:num>
  <w:num w:numId="7" w16cid:durableId="1622152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12D"/>
    <w:rsid w:val="00013C96"/>
    <w:rsid w:val="00035F1B"/>
    <w:rsid w:val="00061234"/>
    <w:rsid w:val="00065ADD"/>
    <w:rsid w:val="000D6FE5"/>
    <w:rsid w:val="00102C54"/>
    <w:rsid w:val="0010504F"/>
    <w:rsid w:val="00125AB1"/>
    <w:rsid w:val="0017733D"/>
    <w:rsid w:val="001F059E"/>
    <w:rsid w:val="00260E96"/>
    <w:rsid w:val="002A0936"/>
    <w:rsid w:val="002F5E7A"/>
    <w:rsid w:val="00343281"/>
    <w:rsid w:val="00425DD9"/>
    <w:rsid w:val="00537E64"/>
    <w:rsid w:val="005674B2"/>
    <w:rsid w:val="005A629F"/>
    <w:rsid w:val="005E43A0"/>
    <w:rsid w:val="00624512"/>
    <w:rsid w:val="00676CF8"/>
    <w:rsid w:val="006A40FF"/>
    <w:rsid w:val="00792635"/>
    <w:rsid w:val="00796AEC"/>
    <w:rsid w:val="007A289B"/>
    <w:rsid w:val="007B5F89"/>
    <w:rsid w:val="007E0ED8"/>
    <w:rsid w:val="007F23DA"/>
    <w:rsid w:val="0082112D"/>
    <w:rsid w:val="008228F6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948C7"/>
    <w:rsid w:val="00BB080B"/>
    <w:rsid w:val="00C75AFF"/>
    <w:rsid w:val="00C82240"/>
    <w:rsid w:val="00D55046"/>
    <w:rsid w:val="00DD417E"/>
    <w:rsid w:val="00DD74AE"/>
    <w:rsid w:val="00DF4934"/>
    <w:rsid w:val="00E001EA"/>
    <w:rsid w:val="00E0154D"/>
    <w:rsid w:val="00EF0FC8"/>
    <w:rsid w:val="00F00CCB"/>
    <w:rsid w:val="00F85E7E"/>
    <w:rsid w:val="00F90539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3DCBFF"/>
  <w15:chartTrackingRefBased/>
  <w15:docId w15:val="{BF0986C1-EF80-42A3-8176-F752573B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1234"/>
  </w:style>
  <w:style w:type="character" w:styleId="Odwoanieprzypisudolnego">
    <w:name w:val="footnote reference"/>
    <w:uiPriority w:val="99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113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2000-12-14T19:24:00Z</cp:lastPrinted>
  <dcterms:created xsi:type="dcterms:W3CDTF">2026-07-07T06:55:00Z</dcterms:created>
  <dcterms:modified xsi:type="dcterms:W3CDTF">2026-07-07T07:54:00Z</dcterms:modified>
</cp:coreProperties>
</file>