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26C13" w14:textId="46AC8ED2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744ECF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26062B71" w14:textId="77777777" w:rsidTr="00CA5E56">
        <w:tc>
          <w:tcPr>
            <w:tcW w:w="2800" w:type="dxa"/>
          </w:tcPr>
          <w:p w14:paraId="2DF8E6F3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40C0CE25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FB1416D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E27C03A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7BCAA601" w14:textId="77777777" w:rsidTr="00CA5E56">
        <w:tc>
          <w:tcPr>
            <w:tcW w:w="2800" w:type="dxa"/>
          </w:tcPr>
          <w:p w14:paraId="55BD54A2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5B64A8BC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FAA24FD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D59DEF0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84F6847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4D5C2986" w14:textId="77777777" w:rsidTr="00CA5E56">
        <w:tc>
          <w:tcPr>
            <w:tcW w:w="14034" w:type="dxa"/>
            <w:shd w:val="clear" w:color="auto" w:fill="F2F2F2"/>
          </w:tcPr>
          <w:p w14:paraId="096045A3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63B1D311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34BB63FB" w14:textId="77777777" w:rsidTr="00CA5E56">
        <w:tc>
          <w:tcPr>
            <w:tcW w:w="2268" w:type="dxa"/>
          </w:tcPr>
          <w:p w14:paraId="37FB27C4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393155F5" w14:textId="77777777" w:rsidR="00CA5E56" w:rsidRPr="00CA5E56" w:rsidRDefault="00A6584B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584B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584B" w:rsidRPr="00CA5E56" w14:paraId="61A93F4E" w14:textId="77777777" w:rsidTr="00ED5938">
        <w:tc>
          <w:tcPr>
            <w:tcW w:w="2268" w:type="dxa"/>
          </w:tcPr>
          <w:p w14:paraId="13F77512" w14:textId="77777777" w:rsidR="00A6584B" w:rsidRPr="00CA5E56" w:rsidRDefault="00A6584B" w:rsidP="00ED59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1752E1B3" w14:textId="77777777" w:rsidR="00A6584B" w:rsidRPr="00CA5E56" w:rsidRDefault="00A6584B" w:rsidP="00ED59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584B">
              <w:rPr>
                <w:rFonts w:ascii="Arial" w:hAnsi="Arial" w:cs="Arial"/>
                <w:bCs/>
                <w:sz w:val="24"/>
                <w:szCs w:val="24"/>
              </w:rPr>
              <w:t>DZP-271-36/26</w:t>
            </w:r>
          </w:p>
        </w:tc>
      </w:tr>
    </w:tbl>
    <w:p w14:paraId="34EE84C7" w14:textId="77777777"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A6584B" w:rsidRPr="00A6584B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05001C30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D68A048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1D9C9C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B1E355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0F18CB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DB14711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5282B6E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0461C1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CAFFF6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6E6386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190DEE4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67A079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41EC045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BAF7D7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66DAF0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08E157C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7F0F66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22AE05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DAEB2D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66EC4E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284160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04EC58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8FD30A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440314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020F408B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14:paraId="1E2BB997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0E7B85F7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33CF1060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14:paraId="29B3FCD5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1"/>
      </w:r>
      <w:r w:rsidRPr="003074D5">
        <w:rPr>
          <w:rFonts w:ascii="Arial" w:hAnsi="Arial" w:cs="Arial"/>
          <w:iCs/>
        </w:rPr>
        <w:t>]</w:t>
      </w:r>
    </w:p>
    <w:p w14:paraId="78F73591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75516" w14:textId="77777777" w:rsidR="002653CC" w:rsidRDefault="002653CC">
      <w:r>
        <w:separator/>
      </w:r>
    </w:p>
  </w:endnote>
  <w:endnote w:type="continuationSeparator" w:id="0">
    <w:p w14:paraId="0FC19D67" w14:textId="77777777" w:rsidR="002653CC" w:rsidRDefault="0026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4C99B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5710E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D9BD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DF30A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FD83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372DEA" w14:textId="77777777" w:rsidR="00821C80" w:rsidRDefault="00821C80">
    <w:pPr>
      <w:pStyle w:val="Stopka"/>
      <w:tabs>
        <w:tab w:val="clear" w:pos="4536"/>
      </w:tabs>
      <w:jc w:val="center"/>
    </w:pPr>
  </w:p>
  <w:p w14:paraId="1BE96C1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30844" w14:textId="77777777" w:rsidR="002653CC" w:rsidRDefault="002653CC">
      <w:r>
        <w:separator/>
      </w:r>
    </w:p>
  </w:footnote>
  <w:footnote w:type="continuationSeparator" w:id="0">
    <w:p w14:paraId="475B2026" w14:textId="77777777" w:rsidR="002653CC" w:rsidRDefault="002653CC">
      <w:r>
        <w:continuationSeparator/>
      </w:r>
    </w:p>
  </w:footnote>
  <w:footnote w:id="1">
    <w:p w14:paraId="780806E2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55D57" w14:textId="77777777" w:rsidR="00A6584B" w:rsidRDefault="00A65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F62C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6584B">
      <w:rPr>
        <w:rFonts w:ascii="Arial" w:hAnsi="Arial" w:cs="Arial"/>
      </w:rPr>
      <w:t>DZP-271-36/26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DDC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3CC"/>
    <w:rsid w:val="001174D3"/>
    <w:rsid w:val="00121B8A"/>
    <w:rsid w:val="00150D7E"/>
    <w:rsid w:val="00167DCC"/>
    <w:rsid w:val="00173417"/>
    <w:rsid w:val="002653CC"/>
    <w:rsid w:val="003074D5"/>
    <w:rsid w:val="004E070D"/>
    <w:rsid w:val="0060654D"/>
    <w:rsid w:val="00691359"/>
    <w:rsid w:val="007064BA"/>
    <w:rsid w:val="00744ECF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6584B"/>
    <w:rsid w:val="00AA594F"/>
    <w:rsid w:val="00AE3F9F"/>
    <w:rsid w:val="00B105F9"/>
    <w:rsid w:val="00B11EA3"/>
    <w:rsid w:val="00B41A5F"/>
    <w:rsid w:val="00B551AF"/>
    <w:rsid w:val="00B948C7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90AB6"/>
  <w15:chartTrackingRefBased/>
  <w15:docId w15:val="{874BE311-B24F-4718-AEA8-9C117215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2026-07-07T06:55:00Z</dcterms:created>
  <dcterms:modified xsi:type="dcterms:W3CDTF">2026-07-07T07:54:00Z</dcterms:modified>
</cp:coreProperties>
</file>