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D15318" w14:textId="70CC9813" w:rsidR="00D665F5" w:rsidRDefault="001A08D0" w:rsidP="00D665F5">
      <w:pPr>
        <w:spacing w:after="240"/>
        <w:jc w:val="right"/>
        <w:rPr>
          <w:sz w:val="22"/>
          <w:szCs w:val="22"/>
        </w:rPr>
      </w:pPr>
      <w:r w:rsidRPr="001A08D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A08D0">
        <w:rPr>
          <w:sz w:val="22"/>
          <w:szCs w:val="22"/>
        </w:rPr>
        <w:t>2026-07-07</w:t>
      </w:r>
    </w:p>
    <w:p w14:paraId="456D9CDB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E691797" w14:textId="77777777" w:rsidR="001A08D0" w:rsidRPr="001A08D0" w:rsidRDefault="001A08D0" w:rsidP="00577BC6">
      <w:pPr>
        <w:spacing w:after="40"/>
        <w:rPr>
          <w:b/>
          <w:bCs/>
          <w:sz w:val="22"/>
          <w:szCs w:val="22"/>
        </w:rPr>
      </w:pPr>
      <w:r w:rsidRPr="001A08D0">
        <w:rPr>
          <w:b/>
          <w:bCs/>
          <w:sz w:val="22"/>
          <w:szCs w:val="22"/>
        </w:rPr>
        <w:t>Akademia Górniczo - Hutnicza</w:t>
      </w:r>
    </w:p>
    <w:p w14:paraId="3D1A632A" w14:textId="77777777" w:rsidR="001A08D0" w:rsidRPr="001A08D0" w:rsidRDefault="001A08D0" w:rsidP="00577BC6">
      <w:pPr>
        <w:spacing w:after="40"/>
        <w:rPr>
          <w:b/>
          <w:bCs/>
          <w:sz w:val="22"/>
          <w:szCs w:val="22"/>
        </w:rPr>
      </w:pPr>
      <w:r w:rsidRPr="001A08D0">
        <w:rPr>
          <w:b/>
          <w:bCs/>
          <w:sz w:val="22"/>
          <w:szCs w:val="22"/>
        </w:rPr>
        <w:t>im. Stanisława Staszica w Krakowie</w:t>
      </w:r>
    </w:p>
    <w:p w14:paraId="19274EEF" w14:textId="385B156E" w:rsidR="00D665F5" w:rsidRPr="00D91931" w:rsidRDefault="001A08D0" w:rsidP="00577BC6">
      <w:pPr>
        <w:spacing w:after="40"/>
        <w:rPr>
          <w:b/>
          <w:bCs/>
          <w:sz w:val="22"/>
          <w:szCs w:val="22"/>
        </w:rPr>
      </w:pPr>
      <w:r w:rsidRPr="001A08D0">
        <w:rPr>
          <w:b/>
          <w:bCs/>
          <w:sz w:val="22"/>
          <w:szCs w:val="22"/>
        </w:rPr>
        <w:t>Dział Zamówień Publicznych</w:t>
      </w:r>
    </w:p>
    <w:p w14:paraId="140BE458" w14:textId="38CAF159" w:rsidR="00D665F5" w:rsidRPr="00BD5546" w:rsidRDefault="001A08D0" w:rsidP="00D665F5">
      <w:pPr>
        <w:rPr>
          <w:sz w:val="22"/>
          <w:szCs w:val="22"/>
        </w:rPr>
      </w:pPr>
      <w:r w:rsidRPr="001A08D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A08D0">
        <w:rPr>
          <w:sz w:val="22"/>
          <w:szCs w:val="22"/>
        </w:rPr>
        <w:t>30</w:t>
      </w:r>
    </w:p>
    <w:p w14:paraId="2743BC51" w14:textId="7519117A" w:rsidR="00D665F5" w:rsidRPr="00BD5546" w:rsidRDefault="001A08D0" w:rsidP="00D665F5">
      <w:pPr>
        <w:rPr>
          <w:sz w:val="22"/>
          <w:szCs w:val="22"/>
        </w:rPr>
      </w:pPr>
      <w:r w:rsidRPr="001A08D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A08D0">
        <w:rPr>
          <w:sz w:val="22"/>
          <w:szCs w:val="22"/>
        </w:rPr>
        <w:t>Kraków</w:t>
      </w:r>
    </w:p>
    <w:p w14:paraId="6C9C39AD" w14:textId="376455BA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A08D0" w:rsidRPr="001A08D0">
        <w:rPr>
          <w:b/>
          <w:sz w:val="22"/>
          <w:szCs w:val="22"/>
        </w:rPr>
        <w:t>KC-DE-zp.25.271.2026</w:t>
      </w:r>
      <w:r w:rsidR="00A80738">
        <w:rPr>
          <w:sz w:val="24"/>
        </w:rPr>
        <w:tab/>
        <w:t xml:space="preserve"> </w:t>
      </w:r>
    </w:p>
    <w:p w14:paraId="405DA24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3273E2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885F7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1C4523E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393FCE5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F59DE5F" w14:textId="2D8A7113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A08D0" w:rsidRPr="001A08D0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5B49BB0" w14:textId="7DC07884" w:rsidR="00A80738" w:rsidRPr="00577BC6" w:rsidRDefault="001A08D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A08D0">
        <w:rPr>
          <w:b/>
          <w:sz w:val="22"/>
          <w:szCs w:val="22"/>
        </w:rPr>
        <w:t>Remont  łazienek w budynku domu studenckiego DS16 "Itaka" przy ul. Tokarskiego 8 w Krakowie - KC-DE-zp.25.271.2026</w:t>
      </w:r>
    </w:p>
    <w:p w14:paraId="7CC552C0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r w:rsidR="009C20BC" w:rsidRPr="009C20BC">
        <w:rPr>
          <w:sz w:val="22"/>
          <w:szCs w:val="22"/>
        </w:rPr>
        <w:t xml:space="preserve">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9048936" w14:textId="425FE972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A08D0" w:rsidRPr="001A08D0">
        <w:rPr>
          <w:sz w:val="22"/>
          <w:szCs w:val="22"/>
        </w:rPr>
        <w:t>07/07/2026</w:t>
      </w:r>
      <w:r w:rsidR="00FF4AB1" w:rsidRPr="00577BC6">
        <w:rPr>
          <w:sz w:val="22"/>
          <w:szCs w:val="22"/>
        </w:rPr>
        <w:t xml:space="preserve"> o godz. </w:t>
      </w:r>
      <w:r w:rsidR="001A08D0" w:rsidRPr="001A08D0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A3999E6" w14:textId="77777777" w:rsidTr="003F57CD">
        <w:tc>
          <w:tcPr>
            <w:tcW w:w="993" w:type="dxa"/>
            <w:vAlign w:val="center"/>
          </w:tcPr>
          <w:p w14:paraId="7E10A10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5EFE5D2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5F48E30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A08D0" w:rsidRPr="00493F8C" w14:paraId="699E5840" w14:textId="77777777" w:rsidTr="006702B2">
        <w:tc>
          <w:tcPr>
            <w:tcW w:w="993" w:type="dxa"/>
            <w:vAlign w:val="center"/>
          </w:tcPr>
          <w:p w14:paraId="76C9ECC3" w14:textId="480B3231" w:rsidR="001A08D0" w:rsidRPr="00490DC0" w:rsidRDefault="001A08D0" w:rsidP="006702B2">
            <w:pPr>
              <w:spacing w:before="120" w:after="120"/>
              <w:jc w:val="center"/>
            </w:pPr>
            <w:r w:rsidRPr="001A08D0">
              <w:t>1</w:t>
            </w:r>
          </w:p>
        </w:tc>
        <w:tc>
          <w:tcPr>
            <w:tcW w:w="5244" w:type="dxa"/>
          </w:tcPr>
          <w:p w14:paraId="3B8CE310" w14:textId="1604D6C4" w:rsidR="001A08D0" w:rsidRPr="00490DC0" w:rsidRDefault="001A08D0" w:rsidP="006702B2">
            <w:pPr>
              <w:spacing w:before="40"/>
            </w:pPr>
            <w:r w:rsidRPr="001A08D0">
              <w:t>PUBLIC 3 INVEST GROUP SPÓŁKA Z OGRANICZONĄ ODPOWIEDZIALNOŚCIĄ</w:t>
            </w:r>
          </w:p>
          <w:p w14:paraId="26EFA62B" w14:textId="425E72E8" w:rsidR="001A08D0" w:rsidRPr="00490DC0" w:rsidRDefault="001A08D0" w:rsidP="006702B2">
            <w:r w:rsidRPr="001A08D0">
              <w:t>ul. Władysława Orkana</w:t>
            </w:r>
            <w:r w:rsidRPr="00490DC0">
              <w:t xml:space="preserve"> </w:t>
            </w:r>
            <w:r w:rsidRPr="001A08D0">
              <w:t>59</w:t>
            </w:r>
            <w:r w:rsidRPr="00490DC0">
              <w:t xml:space="preserve"> </w:t>
            </w:r>
          </w:p>
          <w:p w14:paraId="52C692CA" w14:textId="286EEA12" w:rsidR="001A08D0" w:rsidRPr="00490DC0" w:rsidRDefault="001A08D0" w:rsidP="006702B2">
            <w:pPr>
              <w:spacing w:after="40"/>
              <w:jc w:val="both"/>
            </w:pPr>
            <w:r w:rsidRPr="001A08D0">
              <w:t>34-730</w:t>
            </w:r>
            <w:r w:rsidRPr="00490DC0">
              <w:t xml:space="preserve"> </w:t>
            </w:r>
            <w:r w:rsidRPr="001A08D0">
              <w:t>Mszana Dolna</w:t>
            </w:r>
          </w:p>
        </w:tc>
        <w:tc>
          <w:tcPr>
            <w:tcW w:w="2835" w:type="dxa"/>
            <w:vAlign w:val="center"/>
          </w:tcPr>
          <w:p w14:paraId="26FA410D" w14:textId="73EB6D3B" w:rsidR="001A08D0" w:rsidRPr="00490DC0" w:rsidRDefault="001A08D0" w:rsidP="006702B2">
            <w:pPr>
              <w:spacing w:before="120" w:after="120"/>
              <w:jc w:val="both"/>
            </w:pPr>
            <w:r w:rsidRPr="001A08D0">
              <w:t>1 643 005.77 zł</w:t>
            </w:r>
          </w:p>
        </w:tc>
      </w:tr>
    </w:tbl>
    <w:p w14:paraId="1BCC9FF1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792F28" w14:textId="77777777" w:rsidR="00846007" w:rsidRDefault="00846007">
      <w:r>
        <w:separator/>
      </w:r>
    </w:p>
  </w:endnote>
  <w:endnote w:type="continuationSeparator" w:id="0">
    <w:p w14:paraId="1EBFAE7B" w14:textId="77777777" w:rsidR="00846007" w:rsidRDefault="008460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F1F6B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E93AAC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9124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F1189FD">
        <v:line id="_x0000_s1025" style="position:absolute;left:0;text-align:left;z-index:251657728" from="-3.85pt,8.7pt" to="455.15pt,8.7pt"/>
      </w:pict>
    </w:r>
  </w:p>
  <w:p w14:paraId="683DF77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D3D22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331151" w14:textId="77777777" w:rsidR="009F189D" w:rsidRDefault="009F189D">
    <w:pPr>
      <w:pStyle w:val="Stopka"/>
      <w:tabs>
        <w:tab w:val="clear" w:pos="4536"/>
      </w:tabs>
      <w:jc w:val="center"/>
    </w:pPr>
  </w:p>
  <w:p w14:paraId="032C2BC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E8102F" w14:textId="77777777" w:rsidR="00846007" w:rsidRDefault="00846007">
      <w:r>
        <w:separator/>
      </w:r>
    </w:p>
  </w:footnote>
  <w:footnote w:type="continuationSeparator" w:id="0">
    <w:p w14:paraId="0B1E3401" w14:textId="77777777" w:rsidR="00846007" w:rsidRDefault="008460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C0374" w14:textId="77777777" w:rsidR="001A08D0" w:rsidRDefault="001A08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C9F65" w14:textId="77777777" w:rsidR="001A08D0" w:rsidRDefault="001A08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F9614" w14:textId="77777777" w:rsidR="001A08D0" w:rsidRDefault="001A08D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73BC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A08D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46007"/>
    <w:rsid w:val="00861E75"/>
    <w:rsid w:val="008F73BC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E449F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EF3C86"/>
  <w15:chartTrackingRefBased/>
  <w15:docId w15:val="{AB1FD2F0-6272-4E06-A7CD-09C7BBF35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Marzena Kurek</cp:lastModifiedBy>
  <cp:revision>2</cp:revision>
  <dcterms:created xsi:type="dcterms:W3CDTF">2026-07-07T08:56:00Z</dcterms:created>
  <dcterms:modified xsi:type="dcterms:W3CDTF">2026-07-07T08:56:00Z</dcterms:modified>
</cp:coreProperties>
</file>