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E502E" w14:textId="77777777" w:rsidR="00D34297" w:rsidRPr="00471F3F" w:rsidRDefault="00634E1F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34E1F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634E1F">
        <w:rPr>
          <w:rFonts w:ascii="Arial" w:hAnsi="Arial" w:cs="Arial"/>
          <w:sz w:val="24"/>
          <w:szCs w:val="24"/>
        </w:rPr>
        <w:t>2026-07-06</w:t>
      </w:r>
    </w:p>
    <w:p w14:paraId="3576D78B" w14:textId="77777777" w:rsidR="00D34297" w:rsidRPr="00471F3F" w:rsidRDefault="00634E1F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4E1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B37B961" w14:textId="77777777" w:rsidR="00D34297" w:rsidRPr="00471F3F" w:rsidRDefault="00634E1F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634E1F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634E1F">
        <w:rPr>
          <w:rFonts w:ascii="Arial" w:hAnsi="Arial" w:cs="Arial"/>
          <w:sz w:val="24"/>
          <w:szCs w:val="24"/>
        </w:rPr>
        <w:t>66</w:t>
      </w:r>
    </w:p>
    <w:p w14:paraId="13CF7577" w14:textId="77777777" w:rsidR="00D34297" w:rsidRPr="00471F3F" w:rsidRDefault="00634E1F" w:rsidP="00D34297">
      <w:pPr>
        <w:rPr>
          <w:rFonts w:ascii="Arial" w:hAnsi="Arial" w:cs="Arial"/>
          <w:sz w:val="24"/>
          <w:szCs w:val="24"/>
        </w:rPr>
      </w:pPr>
      <w:r w:rsidRPr="00634E1F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634E1F">
        <w:rPr>
          <w:rFonts w:ascii="Arial" w:hAnsi="Arial" w:cs="Arial"/>
          <w:sz w:val="24"/>
          <w:szCs w:val="24"/>
        </w:rPr>
        <w:t>Kraków</w:t>
      </w:r>
    </w:p>
    <w:p w14:paraId="18DA04B0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EF29F16" w14:textId="77777777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5B804ABA" w14:textId="7A3B8A06" w:rsidR="0043797E" w:rsidRPr="003261E7" w:rsidRDefault="0043797E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Znak:DZP-271-14/26.782.EJK</w:t>
      </w:r>
    </w:p>
    <w:p w14:paraId="3CCE1650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493AD6B3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5834610D" w14:textId="77777777" w:rsidTr="00D34297">
        <w:tc>
          <w:tcPr>
            <w:tcW w:w="9180" w:type="dxa"/>
            <w:shd w:val="clear" w:color="auto" w:fill="F2F2F2"/>
            <w:hideMark/>
          </w:tcPr>
          <w:p w14:paraId="714B707C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6272E9E" w14:textId="6588BF1D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4379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zakresie zadania 15 i 19</w:t>
            </w:r>
          </w:p>
        </w:tc>
      </w:tr>
    </w:tbl>
    <w:p w14:paraId="6C7C2116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710E4260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34BC16FF" w14:textId="77777777" w:rsidTr="00310284">
        <w:tc>
          <w:tcPr>
            <w:tcW w:w="2269" w:type="dxa"/>
          </w:tcPr>
          <w:p w14:paraId="4B15409B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95C4B29" w14:textId="77777777" w:rsidR="00D34297" w:rsidRPr="00D34297" w:rsidRDefault="00634E1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34E1F">
              <w:rPr>
                <w:rFonts w:ascii="Arial" w:hAnsi="Arial" w:cs="Arial"/>
                <w:bCs/>
                <w:sz w:val="24"/>
                <w:szCs w:val="24"/>
              </w:rPr>
              <w:t>Inwestycyjny zakup sprzętu medycznego na potrzeby Oddziałów Szpitalnych (22 grupy) - zakup, dostawa /wraz z uruchomieniem jeśli dotyczy/ oraz przeszkolenie pracowników Zamawiającego /jeśli dotyczy/</w:t>
            </w:r>
          </w:p>
        </w:tc>
      </w:tr>
      <w:tr w:rsidR="00634E1F" w:rsidRPr="00D34297" w14:paraId="76EB5770" w14:textId="77777777" w:rsidTr="00680C6B">
        <w:tc>
          <w:tcPr>
            <w:tcW w:w="2269" w:type="dxa"/>
          </w:tcPr>
          <w:p w14:paraId="2ECB09D5" w14:textId="77777777" w:rsidR="00634E1F" w:rsidRPr="00D34297" w:rsidRDefault="00634E1F" w:rsidP="00680C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E44F803" w14:textId="77777777" w:rsidR="00634E1F" w:rsidRPr="00D34297" w:rsidRDefault="00634E1F" w:rsidP="00680C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34E1F">
              <w:rPr>
                <w:rFonts w:ascii="Arial" w:hAnsi="Arial" w:cs="Arial"/>
                <w:bCs/>
                <w:sz w:val="24"/>
                <w:szCs w:val="24"/>
              </w:rPr>
              <w:t>DZP-271-14/26</w:t>
            </w:r>
          </w:p>
        </w:tc>
      </w:tr>
    </w:tbl>
    <w:p w14:paraId="3D866769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683A0D92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634E1F" w:rsidRPr="00634E1F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634E1F" w:rsidRPr="00634E1F">
        <w:rPr>
          <w:rFonts w:ascii="Arial" w:hAnsi="Arial" w:cs="Arial"/>
          <w:sz w:val="24"/>
          <w:szCs w:val="24"/>
        </w:rPr>
        <w:t>(t.j. Dz. U. z 2024 r. poz. 1320 ze zm.)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2521D66D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77F7F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DC5E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79DCC295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634E1F" w:rsidRPr="00D34297" w14:paraId="41940961" w14:textId="77777777" w:rsidTr="00680C6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D6A9" w14:textId="77777777" w:rsidR="00634E1F" w:rsidRPr="00D34297" w:rsidRDefault="00634E1F" w:rsidP="00680C6B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4E1F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DAAD" w14:textId="77777777" w:rsidR="00634E1F" w:rsidRPr="00D34297" w:rsidRDefault="00634E1F" w:rsidP="00680C6B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34E1F">
              <w:rPr>
                <w:rFonts w:ascii="Arial" w:hAnsi="Arial" w:cs="Arial"/>
                <w:b/>
                <w:sz w:val="24"/>
                <w:szCs w:val="24"/>
              </w:rPr>
              <w:t>Łóżko bariatryczne z szafką - 1 szt.</w:t>
            </w:r>
          </w:p>
          <w:p w14:paraId="578FEB0C" w14:textId="77777777" w:rsidR="00634E1F" w:rsidRPr="00D34297" w:rsidRDefault="00634E1F" w:rsidP="00680C6B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7392126" w14:textId="09FE6426" w:rsidR="00634E1F" w:rsidRPr="00D34297" w:rsidRDefault="00634E1F" w:rsidP="00680C6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4E1F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34E1F">
              <w:rPr>
                <w:rFonts w:ascii="Arial" w:hAnsi="Arial" w:cs="Arial"/>
                <w:sz w:val="24"/>
                <w:szCs w:val="24"/>
              </w:rPr>
              <w:t>nie złożono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5B976F5" w14:textId="77777777" w:rsidR="00634E1F" w:rsidRPr="00D34297" w:rsidRDefault="00634E1F" w:rsidP="00680C6B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7159222" w14:textId="77777777" w:rsidR="00634E1F" w:rsidRPr="00D34297" w:rsidRDefault="00634E1F" w:rsidP="00680C6B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4E1F">
              <w:rPr>
                <w:rFonts w:ascii="Arial" w:hAnsi="Arial" w:cs="Arial"/>
                <w:sz w:val="24"/>
                <w:szCs w:val="24"/>
              </w:rPr>
              <w:t>w zadaniu 19 nie złożono żadnej oferty.</w:t>
            </w:r>
          </w:p>
        </w:tc>
      </w:tr>
      <w:tr w:rsidR="00634E1F" w:rsidRPr="00D34297" w14:paraId="30A1BB32" w14:textId="77777777" w:rsidTr="00680C6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9EB6" w14:textId="77777777" w:rsidR="00634E1F" w:rsidRPr="00D34297" w:rsidRDefault="00634E1F" w:rsidP="00680C6B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4E1F">
              <w:rPr>
                <w:rFonts w:ascii="Arial" w:hAnsi="Arial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891B" w14:textId="77777777" w:rsidR="00634E1F" w:rsidRPr="00D34297" w:rsidRDefault="00634E1F" w:rsidP="00680C6B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34E1F">
              <w:rPr>
                <w:rFonts w:ascii="Arial" w:hAnsi="Arial" w:cs="Arial"/>
                <w:b/>
                <w:sz w:val="24"/>
                <w:szCs w:val="24"/>
              </w:rPr>
              <w:t>Histeroskop z shaverem - 1 szt.</w:t>
            </w:r>
          </w:p>
          <w:p w14:paraId="27F1943F" w14:textId="77777777" w:rsidR="00634E1F" w:rsidRPr="00D34297" w:rsidRDefault="00634E1F" w:rsidP="00680C6B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9D0FAA5" w14:textId="259D934D" w:rsidR="00634E1F" w:rsidRPr="00D34297" w:rsidRDefault="00634E1F" w:rsidP="00680C6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4E1F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34E1F">
              <w:rPr>
                <w:rFonts w:ascii="Arial" w:hAnsi="Arial" w:cs="Arial"/>
                <w:sz w:val="24"/>
                <w:szCs w:val="24"/>
              </w:rPr>
              <w:t>wszystkie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12C80E7" w14:textId="77777777" w:rsidR="00634E1F" w:rsidRPr="00D34297" w:rsidRDefault="00634E1F" w:rsidP="00680C6B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35A0C97" w14:textId="4F525BEE" w:rsidR="00634E1F" w:rsidRPr="00D34297" w:rsidRDefault="00634E1F" w:rsidP="00680C6B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4E1F">
              <w:rPr>
                <w:rFonts w:ascii="Arial" w:hAnsi="Arial" w:cs="Arial"/>
                <w:sz w:val="24"/>
                <w:szCs w:val="24"/>
              </w:rPr>
              <w:t>w zadaniu 15 został</w:t>
            </w:r>
            <w:r w:rsidR="00DA01AF">
              <w:rPr>
                <w:rFonts w:ascii="Arial" w:hAnsi="Arial" w:cs="Arial"/>
                <w:sz w:val="24"/>
                <w:szCs w:val="24"/>
              </w:rPr>
              <w:t>a</w:t>
            </w:r>
            <w:r w:rsidRPr="00634E1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3797E" w:rsidRPr="00634E1F">
              <w:rPr>
                <w:rFonts w:ascii="Arial" w:hAnsi="Arial" w:cs="Arial"/>
                <w:sz w:val="24"/>
                <w:szCs w:val="24"/>
              </w:rPr>
              <w:t>złożona</w:t>
            </w:r>
            <w:r w:rsidRPr="00634E1F">
              <w:rPr>
                <w:rFonts w:ascii="Arial" w:hAnsi="Arial" w:cs="Arial"/>
                <w:sz w:val="24"/>
                <w:szCs w:val="24"/>
              </w:rPr>
              <w:t xml:space="preserve"> 1 </w:t>
            </w:r>
            <w:r w:rsidR="0043797E" w:rsidRPr="00634E1F">
              <w:rPr>
                <w:rFonts w:ascii="Arial" w:hAnsi="Arial" w:cs="Arial"/>
                <w:sz w:val="24"/>
                <w:szCs w:val="24"/>
              </w:rPr>
              <w:t>oferta</w:t>
            </w:r>
            <w:r w:rsidRPr="00634E1F">
              <w:rPr>
                <w:rFonts w:ascii="Arial" w:hAnsi="Arial" w:cs="Arial"/>
                <w:sz w:val="24"/>
                <w:szCs w:val="24"/>
              </w:rPr>
              <w:t xml:space="preserve"> podlegająca unieważnieniu</w:t>
            </w:r>
            <w:r w:rsidR="0043797E">
              <w:rPr>
                <w:rFonts w:ascii="Arial" w:hAnsi="Arial" w:cs="Arial"/>
                <w:sz w:val="24"/>
                <w:szCs w:val="24"/>
              </w:rPr>
              <w:t xml:space="preserve"> na podstawie art. </w:t>
            </w:r>
            <w:r w:rsidR="00D44BA4">
              <w:rPr>
                <w:rFonts w:ascii="Arial" w:hAnsi="Arial" w:cs="Arial"/>
                <w:sz w:val="24"/>
                <w:szCs w:val="24"/>
              </w:rPr>
              <w:t xml:space="preserve">266 ust. 1 pkt 5 </w:t>
            </w:r>
            <w:r w:rsidR="00C9279C">
              <w:rPr>
                <w:rFonts w:ascii="Arial" w:hAnsi="Arial" w:cs="Arial"/>
                <w:sz w:val="24"/>
                <w:szCs w:val="24"/>
              </w:rPr>
              <w:t>P</w:t>
            </w:r>
            <w:r w:rsidR="00D44BA4">
              <w:rPr>
                <w:rFonts w:ascii="Arial" w:hAnsi="Arial" w:cs="Arial"/>
                <w:sz w:val="24"/>
                <w:szCs w:val="24"/>
              </w:rPr>
              <w:t>zp</w:t>
            </w:r>
            <w:r w:rsidR="00C9279C">
              <w:rPr>
                <w:rFonts w:ascii="Arial" w:hAnsi="Arial" w:cs="Arial"/>
                <w:sz w:val="24"/>
                <w:szCs w:val="24"/>
              </w:rPr>
              <w:t>, ponieważ</w:t>
            </w:r>
            <w:r w:rsidR="00DA01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A01AF" w:rsidRPr="00DA01AF">
              <w:rPr>
                <w:rFonts w:ascii="Arial" w:hAnsi="Arial" w:cs="Arial"/>
                <w:sz w:val="24"/>
              </w:rPr>
              <w:t>jej treść jest niezgodna z warunkami zamówienia.</w:t>
            </w:r>
          </w:p>
        </w:tc>
      </w:tr>
    </w:tbl>
    <w:p w14:paraId="47974BCC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1243BAC3" w14:textId="1BFFE817" w:rsidR="002A7DFF" w:rsidRDefault="00634E1F" w:rsidP="002A7DFF">
      <w:pPr>
        <w:spacing w:line="360" w:lineRule="auto"/>
        <w:jc w:val="right"/>
      </w:pPr>
      <w:r w:rsidRPr="00634E1F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773B2" w14:textId="77777777" w:rsidR="001E3816" w:rsidRDefault="001E3816" w:rsidP="00D34297">
      <w:r>
        <w:separator/>
      </w:r>
    </w:p>
  </w:endnote>
  <w:endnote w:type="continuationSeparator" w:id="0">
    <w:p w14:paraId="381A3889" w14:textId="77777777" w:rsidR="001E3816" w:rsidRDefault="001E3816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52EC5" w14:textId="77777777" w:rsidR="00634E1F" w:rsidRDefault="00634E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745AB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438681F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F9FF4" w14:textId="77777777" w:rsidR="00634E1F" w:rsidRDefault="00634E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F8534" w14:textId="77777777" w:rsidR="001E3816" w:rsidRDefault="001E3816" w:rsidP="00D34297">
      <w:r>
        <w:separator/>
      </w:r>
    </w:p>
  </w:footnote>
  <w:footnote w:type="continuationSeparator" w:id="0">
    <w:p w14:paraId="1FC1B669" w14:textId="77777777" w:rsidR="001E3816" w:rsidRDefault="001E3816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C8671" w14:textId="77777777" w:rsidR="00634E1F" w:rsidRDefault="00634E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FED11" w14:textId="77777777" w:rsidR="00634E1F" w:rsidRDefault="00634E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4EEDE" w14:textId="77777777" w:rsidR="00634E1F" w:rsidRDefault="00634E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3816"/>
    <w:rsid w:val="00010B31"/>
    <w:rsid w:val="00104963"/>
    <w:rsid w:val="00150F65"/>
    <w:rsid w:val="001E3816"/>
    <w:rsid w:val="002A7DFF"/>
    <w:rsid w:val="00310284"/>
    <w:rsid w:val="0043797E"/>
    <w:rsid w:val="004E2226"/>
    <w:rsid w:val="005464E2"/>
    <w:rsid w:val="00634E1F"/>
    <w:rsid w:val="007922E8"/>
    <w:rsid w:val="00823326"/>
    <w:rsid w:val="00856A3E"/>
    <w:rsid w:val="00894412"/>
    <w:rsid w:val="009462DF"/>
    <w:rsid w:val="009500EB"/>
    <w:rsid w:val="00952606"/>
    <w:rsid w:val="00993EFC"/>
    <w:rsid w:val="00AB3E72"/>
    <w:rsid w:val="00AC1A4B"/>
    <w:rsid w:val="00C9279C"/>
    <w:rsid w:val="00D34297"/>
    <w:rsid w:val="00D41670"/>
    <w:rsid w:val="00D44BA4"/>
    <w:rsid w:val="00D44D12"/>
    <w:rsid w:val="00D8293D"/>
    <w:rsid w:val="00DA01AF"/>
    <w:rsid w:val="00E403D2"/>
    <w:rsid w:val="00E742E3"/>
    <w:rsid w:val="00EB1359"/>
    <w:rsid w:val="00F4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F66314"/>
  <w15:chartTrackingRefBased/>
  <w15:docId w15:val="{00E41A14-91BA-405A-9706-19B1D3A65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208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7</cp:revision>
  <cp:lastPrinted>2026-07-06T07:31:00Z</cp:lastPrinted>
  <dcterms:created xsi:type="dcterms:W3CDTF">2026-07-06T06:41:00Z</dcterms:created>
  <dcterms:modified xsi:type="dcterms:W3CDTF">2026-07-06T07:36:00Z</dcterms:modified>
</cp:coreProperties>
</file>