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30E6B" w14:textId="77777777" w:rsidR="00054A85" w:rsidRPr="00603D03" w:rsidRDefault="00054A85" w:rsidP="00054A85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Pr="00A61A86">
        <w:rPr>
          <w:rFonts w:ascii="Verdana" w:hAnsi="Verdana"/>
          <w:b/>
          <w:i w:val="0"/>
          <w:sz w:val="18"/>
          <w:szCs w:val="18"/>
        </w:rPr>
        <w:t>3</w:t>
      </w:r>
    </w:p>
    <w:p w14:paraId="3B6D108A" w14:textId="77777777" w:rsidR="00054A85" w:rsidRPr="00603D03" w:rsidRDefault="00054A85" w:rsidP="00054A85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1D15BE29">
          <v:shapetype id="_x0000_t202" coordsize="21600,21600" o:spt="202" path="m,l,21600r21600,l21600,xe">
            <v:stroke joinstyle="miter"/>
            <v:path gradientshapeok="t" o:connecttype="rect"/>
          </v:shapetype>
          <v:shape id="_x0000_s2055" type="#_x0000_t202" style="position:absolute;left:0;text-align:left;margin-left:18pt;margin-top:11.05pt;width:121.65pt;height:9.15pt;z-index:251659264" stroked="f">
            <v:textbox style="mso-next-textbox:#_x0000_s2055" inset="0,0,0,0">
              <w:txbxContent>
                <w:p w14:paraId="662CF43F" w14:textId="77777777" w:rsidR="00054A85" w:rsidRPr="00A431FA" w:rsidRDefault="00054A85" w:rsidP="00054A85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622046A9" w14:textId="77777777" w:rsidR="00054A85" w:rsidRPr="00603D03" w:rsidRDefault="00054A85" w:rsidP="00054A85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0B43BB02" w14:textId="77777777" w:rsidR="00054A85" w:rsidRPr="00603D03" w:rsidRDefault="00054A85" w:rsidP="00054A85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4069E7A3" w14:textId="77777777" w:rsidR="00054A85" w:rsidRPr="00603D03" w:rsidRDefault="00054A85" w:rsidP="00054A85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39E81CA0" w14:textId="77777777" w:rsidR="00054A85" w:rsidRPr="00603D03" w:rsidRDefault="00054A85" w:rsidP="00054A85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189EF9BF" w14:textId="77777777" w:rsidR="00054A85" w:rsidRPr="00603D03" w:rsidRDefault="00054A85" w:rsidP="00054A85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25DFE323" w14:textId="77777777" w:rsidR="00054A85" w:rsidRPr="00603D03" w:rsidRDefault="00054A85" w:rsidP="00054A85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9198BE3" w14:textId="77777777" w:rsidR="00054A85" w:rsidRPr="00603D03" w:rsidRDefault="00054A85" w:rsidP="00054A85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04183299" w14:textId="77777777" w:rsidR="00054A85" w:rsidRPr="00603D03" w:rsidRDefault="00054A85" w:rsidP="00054A85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2F59D4BA" w14:textId="77777777" w:rsidR="00054A85" w:rsidRPr="00603D03" w:rsidRDefault="00054A85" w:rsidP="00054A85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24429F71" w14:textId="77777777" w:rsidR="00054A85" w:rsidRPr="00603D03" w:rsidRDefault="00054A85" w:rsidP="00054A85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AEB6A8C" w14:textId="77777777" w:rsidR="00054A85" w:rsidRPr="00603D03" w:rsidRDefault="00054A85" w:rsidP="00054A85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2463550D" w14:textId="77777777" w:rsidR="00054A85" w:rsidRPr="00603D03" w:rsidRDefault="00054A85" w:rsidP="00054A85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WYKONAWCY/PODMIOTU TRZECIEGO UDOSTEPNIAJĄCEGO ZASOBY</w:t>
      </w:r>
      <w:r w:rsidRPr="00603D03">
        <w:rPr>
          <w:rFonts w:ascii="Verdana" w:hAnsi="Verdana" w:cs="Calibri"/>
          <w:b/>
          <w:sz w:val="18"/>
          <w:u w:val="single"/>
          <w:vertAlign w:val="superscript"/>
        </w:rPr>
        <w:footnoteReference w:id="1"/>
      </w:r>
    </w:p>
    <w:p w14:paraId="11C2A58C" w14:textId="77777777" w:rsidR="00054A85" w:rsidRPr="00603D03" w:rsidRDefault="00054A85" w:rsidP="00054A85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7355ACD2" w14:textId="77777777" w:rsidR="00054A85" w:rsidRPr="00603D03" w:rsidRDefault="00054A85" w:rsidP="00054A85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38D3E0A3" w14:textId="77777777" w:rsidR="00054A85" w:rsidRPr="00603D03" w:rsidRDefault="00054A85" w:rsidP="00054A85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335D99DE" w14:textId="793F9F87" w:rsidR="00054A85" w:rsidRPr="00603D03" w:rsidRDefault="00054A85" w:rsidP="00054A8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Pr="00A61A86">
        <w:rPr>
          <w:rFonts w:ascii="Verdana" w:hAnsi="Verdana" w:cs="Arial"/>
          <w:b/>
          <w:sz w:val="18"/>
          <w:szCs w:val="18"/>
        </w:rPr>
        <w:t xml:space="preserve">Dostawa materiałów i urządzeń elektrycznych oraz energetycznych na potrzeby AGH </w:t>
      </w:r>
      <w:r>
        <w:rPr>
          <w:rFonts w:ascii="Verdana" w:hAnsi="Verdana" w:cs="Arial"/>
          <w:b/>
          <w:sz w:val="18"/>
          <w:szCs w:val="18"/>
        </w:rPr>
        <w:br/>
      </w:r>
      <w:r w:rsidRPr="00A61A86">
        <w:rPr>
          <w:rFonts w:ascii="Verdana" w:hAnsi="Verdana" w:cs="Arial"/>
          <w:b/>
          <w:sz w:val="18"/>
          <w:szCs w:val="18"/>
        </w:rPr>
        <w:t>w Krakowie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Pr="00054A85">
        <w:rPr>
          <w:rFonts w:ascii="Verdana" w:hAnsi="Verdana" w:cs="Arial"/>
          <w:b/>
          <w:bCs/>
          <w:sz w:val="18"/>
          <w:szCs w:val="18"/>
        </w:rPr>
        <w:t>KC-</w:t>
      </w:r>
      <w:r w:rsidRPr="00A61A86">
        <w:rPr>
          <w:rFonts w:ascii="Verdana" w:hAnsi="Verdana" w:cs="Arial"/>
          <w:b/>
          <w:sz w:val="18"/>
          <w:szCs w:val="18"/>
        </w:rPr>
        <w:t>DE-dzp.</w:t>
      </w:r>
      <w:r>
        <w:rPr>
          <w:rFonts w:ascii="Verdana" w:hAnsi="Verdana" w:cs="Arial"/>
          <w:b/>
          <w:sz w:val="18"/>
          <w:szCs w:val="18"/>
        </w:rPr>
        <w:t>25.303.2026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28E4AC85" w14:textId="77777777" w:rsidR="00054A85" w:rsidRPr="00603D03" w:rsidRDefault="00054A85" w:rsidP="00054A85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67BB401B" w14:textId="77777777" w:rsidR="00054A85" w:rsidRPr="00603D03" w:rsidRDefault="00054A85" w:rsidP="00054A85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15974B31" w14:textId="77777777" w:rsidR="00054A85" w:rsidRPr="00603D03" w:rsidRDefault="00054A85" w:rsidP="00054A85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682C422F" w14:textId="77777777" w:rsidR="00054A85" w:rsidRPr="00603D03" w:rsidRDefault="00054A85" w:rsidP="00054A85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04F3E570" w14:textId="77777777" w:rsidR="00054A85" w:rsidRPr="00603D03" w:rsidRDefault="00054A85" w:rsidP="00054A85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1BB59D6E" w14:textId="77777777" w:rsidR="00054A85" w:rsidRPr="00603D03" w:rsidRDefault="00054A85" w:rsidP="00054A85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1655117" w14:textId="77777777" w:rsidR="00054A85" w:rsidRPr="00603D03" w:rsidRDefault="00054A85" w:rsidP="00054A85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46E4A7D0" w14:textId="77777777" w:rsidR="00054A85" w:rsidRPr="00603D03" w:rsidRDefault="00054A85" w:rsidP="00054A85">
      <w:pPr>
        <w:rPr>
          <w:rFonts w:ascii="Verdana" w:hAnsi="Verdana" w:cs="Arial"/>
          <w:sz w:val="18"/>
          <w:szCs w:val="18"/>
        </w:rPr>
      </w:pPr>
    </w:p>
    <w:p w14:paraId="4D06A2D7" w14:textId="77777777" w:rsidR="00054A85" w:rsidRPr="00603D03" w:rsidRDefault="00054A85" w:rsidP="00054A85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12A1E880" w14:textId="77777777" w:rsidR="00054A85" w:rsidRPr="00603D03" w:rsidRDefault="00054A85" w:rsidP="00054A85">
      <w:pPr>
        <w:rPr>
          <w:rFonts w:ascii="Verdana" w:hAnsi="Verdana"/>
          <w:sz w:val="18"/>
          <w:szCs w:val="18"/>
        </w:rPr>
      </w:pPr>
    </w:p>
    <w:p w14:paraId="3F3C94DD" w14:textId="77777777" w:rsidR="006F646A" w:rsidRPr="00054A85" w:rsidRDefault="006F646A" w:rsidP="00054A85"/>
    <w:sectPr w:rsidR="006F646A" w:rsidRPr="00054A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2722C" w14:textId="77777777" w:rsidR="008C1D25" w:rsidRDefault="008C1D25">
      <w:r>
        <w:separator/>
      </w:r>
    </w:p>
  </w:endnote>
  <w:endnote w:type="continuationSeparator" w:id="0">
    <w:p w14:paraId="5052D2AA" w14:textId="77777777" w:rsidR="008C1D25" w:rsidRDefault="008C1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772AB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86D1FB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0E143" w14:textId="77777777"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 w14:anchorId="6048BB21">
        <v:line id="_x0000_s1025" style="position:absolute;left:0;text-align:left;z-index:251657728" from="-3.85pt,8.7pt" to="455.15pt,8.7pt"/>
      </w:pict>
    </w:r>
  </w:p>
  <w:p w14:paraId="251EAEBE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AEE34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910633" w14:textId="77777777" w:rsidR="006F646A" w:rsidRDefault="006F646A">
    <w:pPr>
      <w:pStyle w:val="Stopka"/>
      <w:tabs>
        <w:tab w:val="clear" w:pos="4536"/>
      </w:tabs>
      <w:jc w:val="center"/>
    </w:pPr>
  </w:p>
  <w:p w14:paraId="7DA7AD0A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DB38B" w14:textId="77777777" w:rsidR="008C1D25" w:rsidRDefault="008C1D25">
      <w:r>
        <w:separator/>
      </w:r>
    </w:p>
  </w:footnote>
  <w:footnote w:type="continuationSeparator" w:id="0">
    <w:p w14:paraId="625FB726" w14:textId="77777777" w:rsidR="008C1D25" w:rsidRDefault="008C1D25">
      <w:r>
        <w:continuationSeparator/>
      </w:r>
    </w:p>
  </w:footnote>
  <w:footnote w:id="1">
    <w:p w14:paraId="68613A88" w14:textId="77777777" w:rsidR="00054A85" w:rsidRDefault="00054A85" w:rsidP="00054A8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147B0" w14:textId="77777777" w:rsidR="00092D87" w:rsidRDefault="00092D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2964C" w14:textId="77777777" w:rsidR="00092D87" w:rsidRDefault="00092D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6C9C0" w14:textId="77777777" w:rsidR="00092D87" w:rsidRDefault="00092D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40148248">
    <w:abstractNumId w:val="5"/>
  </w:num>
  <w:num w:numId="2" w16cid:durableId="1399475175">
    <w:abstractNumId w:val="13"/>
  </w:num>
  <w:num w:numId="3" w16cid:durableId="253127726">
    <w:abstractNumId w:val="4"/>
  </w:num>
  <w:num w:numId="4" w16cid:durableId="2036425448">
    <w:abstractNumId w:val="12"/>
  </w:num>
  <w:num w:numId="5" w16cid:durableId="821846485">
    <w:abstractNumId w:val="2"/>
  </w:num>
  <w:num w:numId="6" w16cid:durableId="2091467230">
    <w:abstractNumId w:val="3"/>
  </w:num>
  <w:num w:numId="7" w16cid:durableId="325672825">
    <w:abstractNumId w:val="11"/>
  </w:num>
  <w:num w:numId="8" w16cid:durableId="6829093">
    <w:abstractNumId w:val="14"/>
  </w:num>
  <w:num w:numId="9" w16cid:durableId="790561070">
    <w:abstractNumId w:val="9"/>
  </w:num>
  <w:num w:numId="10" w16cid:durableId="18439215">
    <w:abstractNumId w:val="6"/>
  </w:num>
  <w:num w:numId="11" w16cid:durableId="1261260317">
    <w:abstractNumId w:val="10"/>
  </w:num>
  <w:num w:numId="12" w16cid:durableId="1721899980">
    <w:abstractNumId w:val="1"/>
  </w:num>
  <w:num w:numId="13" w16cid:durableId="425812258">
    <w:abstractNumId w:val="0"/>
  </w:num>
  <w:num w:numId="14" w16cid:durableId="864636386">
    <w:abstractNumId w:val="8"/>
  </w:num>
  <w:num w:numId="15" w16cid:durableId="51407430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F62"/>
    <w:rsid w:val="000516D1"/>
    <w:rsid w:val="00054A85"/>
    <w:rsid w:val="00092D87"/>
    <w:rsid w:val="00095C48"/>
    <w:rsid w:val="000A45E9"/>
    <w:rsid w:val="000A5EC4"/>
    <w:rsid w:val="000E08F7"/>
    <w:rsid w:val="00212828"/>
    <w:rsid w:val="00280712"/>
    <w:rsid w:val="002941A7"/>
    <w:rsid w:val="002A7C88"/>
    <w:rsid w:val="004A6F62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1D25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  <w14:docId w14:val="6E8E1206"/>
  <w15:chartTrackingRefBased/>
  <w15:docId w15:val="{F881F0B9-2E33-4993-B17B-250B32B79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4A8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Jarosław Grzech</cp:lastModifiedBy>
  <cp:revision>3</cp:revision>
  <cp:lastPrinted>2026-06-30T08:16:00Z</cp:lastPrinted>
  <dcterms:created xsi:type="dcterms:W3CDTF">2026-06-30T08:14:00Z</dcterms:created>
  <dcterms:modified xsi:type="dcterms:W3CDTF">2026-06-30T08:16:00Z</dcterms:modified>
</cp:coreProperties>
</file>