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EB1C94D" w:rsidR="006716F9" w:rsidRPr="00791ED5" w:rsidRDefault="006716F9" w:rsidP="002C5D59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2C5D59" w:rsidRPr="002C5D59">
        <w:rPr>
          <w:rFonts w:eastAsia="Times New Roman" w:cs="Calibri"/>
          <w:b/>
          <w:lang w:eastAsia="pl-PL"/>
        </w:rPr>
        <w:t>Dostawa urządzeń AGD do domów studenckich Miasteczka Studenckiego AGH w Krakowie KC-DE-zp.25.282.2026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C1785" w14:textId="77777777" w:rsidR="005245FC" w:rsidRDefault="005245FC" w:rsidP="0038231F">
      <w:pPr>
        <w:spacing w:after="0" w:line="240" w:lineRule="auto"/>
      </w:pPr>
      <w:r>
        <w:separator/>
      </w:r>
    </w:p>
  </w:endnote>
  <w:endnote w:type="continuationSeparator" w:id="0">
    <w:p w14:paraId="491A0B08" w14:textId="77777777" w:rsidR="005245FC" w:rsidRDefault="005245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4474" w14:textId="77777777" w:rsidR="005245FC" w:rsidRDefault="005245FC" w:rsidP="0038231F">
      <w:pPr>
        <w:spacing w:after="0" w:line="240" w:lineRule="auto"/>
      </w:pPr>
      <w:r>
        <w:separator/>
      </w:r>
    </w:p>
  </w:footnote>
  <w:footnote w:type="continuationSeparator" w:id="0">
    <w:p w14:paraId="79995DC9" w14:textId="77777777" w:rsidR="005245FC" w:rsidRDefault="005245F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1370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C5D59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45FC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90C72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211B"/>
    <w:rsid w:val="008C5709"/>
    <w:rsid w:val="008C6DF8"/>
    <w:rsid w:val="008D03F1"/>
    <w:rsid w:val="008D0487"/>
    <w:rsid w:val="008D5EBC"/>
    <w:rsid w:val="008F3B4E"/>
    <w:rsid w:val="0091264E"/>
    <w:rsid w:val="00912CD1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2026-06-18T13:01:00Z</dcterms:created>
  <dcterms:modified xsi:type="dcterms:W3CDTF">2026-06-19T11:24:00Z</dcterms:modified>
</cp:coreProperties>
</file>