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400389" w14:textId="77777777" w:rsidR="003504D5" w:rsidRPr="00544C75" w:rsidRDefault="003504D5" w:rsidP="003504D5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544C75">
        <w:rPr>
          <w:rFonts w:ascii="Verdana" w:hAnsi="Verdana"/>
          <w:sz w:val="18"/>
          <w:szCs w:val="18"/>
        </w:rPr>
        <w:t>Kraków dnia: 2026-05-21</w:t>
      </w:r>
    </w:p>
    <w:p w14:paraId="77D45996" w14:textId="77777777" w:rsidR="003504D5" w:rsidRPr="00544C75" w:rsidRDefault="003504D5" w:rsidP="003504D5">
      <w:pPr>
        <w:spacing w:after="240"/>
        <w:rPr>
          <w:rFonts w:ascii="Verdana" w:hAnsi="Verdana"/>
          <w:sz w:val="18"/>
          <w:szCs w:val="18"/>
        </w:rPr>
      </w:pPr>
    </w:p>
    <w:p w14:paraId="287DBFE3" w14:textId="77777777" w:rsidR="003504D5" w:rsidRPr="00544C75" w:rsidRDefault="003504D5" w:rsidP="003504D5">
      <w:pPr>
        <w:spacing w:after="40"/>
        <w:rPr>
          <w:rFonts w:ascii="Verdana" w:hAnsi="Verdana"/>
          <w:b/>
          <w:bCs/>
          <w:sz w:val="18"/>
          <w:szCs w:val="18"/>
        </w:rPr>
      </w:pPr>
      <w:r w:rsidRPr="00544C7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B372C9F" w14:textId="77777777" w:rsidR="003504D5" w:rsidRPr="00544C75" w:rsidRDefault="003504D5" w:rsidP="003504D5">
      <w:pPr>
        <w:spacing w:after="40"/>
        <w:rPr>
          <w:rFonts w:ascii="Verdana" w:hAnsi="Verdana"/>
          <w:b/>
          <w:bCs/>
          <w:sz w:val="18"/>
          <w:szCs w:val="18"/>
        </w:rPr>
      </w:pPr>
      <w:r w:rsidRPr="00544C7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EB7C2B4" w14:textId="77777777" w:rsidR="003504D5" w:rsidRPr="00544C75" w:rsidRDefault="003504D5" w:rsidP="003504D5">
      <w:pPr>
        <w:spacing w:after="40"/>
        <w:rPr>
          <w:rFonts w:ascii="Verdana" w:hAnsi="Verdana"/>
          <w:b/>
          <w:bCs/>
          <w:sz w:val="18"/>
          <w:szCs w:val="18"/>
        </w:rPr>
      </w:pPr>
      <w:r w:rsidRPr="00544C7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AB53F72" w14:textId="77777777" w:rsidR="003504D5" w:rsidRPr="00544C75" w:rsidRDefault="003504D5" w:rsidP="003504D5">
      <w:pPr>
        <w:rPr>
          <w:rFonts w:ascii="Verdana" w:hAnsi="Verdana"/>
          <w:sz w:val="18"/>
          <w:szCs w:val="18"/>
        </w:rPr>
      </w:pPr>
      <w:r w:rsidRPr="00544C75">
        <w:rPr>
          <w:rFonts w:ascii="Verdana" w:hAnsi="Verdana"/>
          <w:sz w:val="18"/>
          <w:szCs w:val="18"/>
        </w:rPr>
        <w:t>Al. Mickiewicza 30</w:t>
      </w:r>
    </w:p>
    <w:p w14:paraId="564FB9E6" w14:textId="77777777" w:rsidR="003504D5" w:rsidRPr="00544C75" w:rsidRDefault="003504D5" w:rsidP="003504D5">
      <w:pPr>
        <w:rPr>
          <w:rFonts w:ascii="Verdana" w:hAnsi="Verdana"/>
          <w:sz w:val="18"/>
          <w:szCs w:val="18"/>
        </w:rPr>
      </w:pPr>
      <w:r w:rsidRPr="00544C75">
        <w:rPr>
          <w:rFonts w:ascii="Verdana" w:hAnsi="Verdana"/>
          <w:sz w:val="18"/>
          <w:szCs w:val="18"/>
        </w:rPr>
        <w:t>30-059 Kraków</w:t>
      </w:r>
    </w:p>
    <w:p w14:paraId="4B9BA351" w14:textId="77777777" w:rsidR="003504D5" w:rsidRPr="00544C75" w:rsidRDefault="003504D5" w:rsidP="003504D5">
      <w:pPr>
        <w:pStyle w:val="Nagwek1"/>
        <w:spacing w:before="600"/>
        <w:rPr>
          <w:rFonts w:ascii="Verdana" w:hAnsi="Verdana"/>
          <w:sz w:val="18"/>
          <w:szCs w:val="18"/>
        </w:rPr>
      </w:pPr>
      <w:r w:rsidRPr="00544C75">
        <w:rPr>
          <w:rFonts w:ascii="Verdana" w:hAnsi="Verdana"/>
          <w:sz w:val="18"/>
          <w:szCs w:val="18"/>
        </w:rPr>
        <w:t>OGŁOSZENIE</w:t>
      </w:r>
    </w:p>
    <w:p w14:paraId="2CD53072" w14:textId="590F6C91" w:rsidR="003504D5" w:rsidRPr="00544C75" w:rsidRDefault="003504D5" w:rsidP="003504D5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544C75">
        <w:rPr>
          <w:rFonts w:ascii="Verdana" w:hAnsi="Verdana"/>
          <w:b/>
          <w:sz w:val="18"/>
          <w:szCs w:val="18"/>
        </w:rPr>
        <w:t>o wyborze najkorzystniejszej oferty (czynności nowe/czynności powtórzone)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695"/>
      </w:tblGrid>
      <w:tr w:rsidR="003504D5" w:rsidRPr="00544C75" w14:paraId="63046696" w14:textId="77777777" w:rsidTr="00135A64">
        <w:trPr>
          <w:trHeight w:val="638"/>
        </w:trPr>
        <w:tc>
          <w:tcPr>
            <w:tcW w:w="959" w:type="dxa"/>
          </w:tcPr>
          <w:p w14:paraId="09B04CF9" w14:textId="77777777" w:rsidR="003504D5" w:rsidRPr="00544C75" w:rsidRDefault="003504D5" w:rsidP="00135A6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44C75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4B85B1D7" w14:textId="77777777" w:rsidR="003504D5" w:rsidRPr="00544C75" w:rsidRDefault="003504D5" w:rsidP="00135A6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44C75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544C75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544C7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44C75">
              <w:rPr>
                <w:rFonts w:ascii="Verdana" w:hAnsi="Verdana"/>
                <w:sz w:val="18"/>
                <w:szCs w:val="18"/>
              </w:rPr>
              <w:t>pn.</w:t>
            </w:r>
            <w:r w:rsidRPr="00544C7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44C7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44C75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mieszadła magnetycznego jednostanowiskowego z ogrzewaniem i ceramiczną płytą grzejną dla </w:t>
            </w:r>
            <w:proofErr w:type="spellStart"/>
            <w:r w:rsidRPr="00544C75">
              <w:rPr>
                <w:rFonts w:ascii="Verdana" w:hAnsi="Verdana"/>
                <w:b/>
                <w:bCs/>
                <w:sz w:val="18"/>
                <w:szCs w:val="18"/>
              </w:rPr>
              <w:t>WIMiC</w:t>
            </w:r>
            <w:proofErr w:type="spellEnd"/>
            <w:r w:rsidRPr="00544C75">
              <w:rPr>
                <w:rFonts w:ascii="Verdana" w:hAnsi="Verdana"/>
                <w:b/>
                <w:bCs/>
                <w:sz w:val="18"/>
                <w:szCs w:val="18"/>
              </w:rPr>
              <w:t xml:space="preserve"> KC-DE-zp.25.157.2026</w:t>
            </w:r>
            <w:r w:rsidRPr="00544C75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544C75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544C75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544C75">
              <w:rPr>
                <w:rFonts w:ascii="Verdana" w:hAnsi="Verdana"/>
                <w:b/>
                <w:sz w:val="18"/>
                <w:szCs w:val="18"/>
              </w:rPr>
              <w:t xml:space="preserve"> KC-DE-zp.25.157.2026</w:t>
            </w:r>
            <w:r w:rsidRPr="00544C75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3AE06E65" w14:textId="77777777" w:rsidR="003504D5" w:rsidRPr="00544C75" w:rsidRDefault="003504D5" w:rsidP="003504D5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544C75">
        <w:rPr>
          <w:rFonts w:ascii="Verdana" w:hAnsi="Verdana"/>
          <w:sz w:val="18"/>
          <w:szCs w:val="18"/>
        </w:rPr>
        <w:t xml:space="preserve">Zamawiający, </w:t>
      </w:r>
      <w:r w:rsidRPr="00544C75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544C75">
        <w:rPr>
          <w:rFonts w:ascii="Verdana" w:hAnsi="Verdana"/>
          <w:sz w:val="18"/>
          <w:szCs w:val="18"/>
        </w:rPr>
        <w:t xml:space="preserve"> działając na podstawie art. 253 ust. 1 pkt. 1 i ust. 2 ustawy z dnia 11 września 2019r. Prawo zamówień publicznych (Dz.U.2024.1320 </w:t>
      </w:r>
      <w:proofErr w:type="spellStart"/>
      <w:r w:rsidRPr="00544C75">
        <w:rPr>
          <w:rFonts w:ascii="Verdana" w:hAnsi="Verdana"/>
          <w:sz w:val="18"/>
          <w:szCs w:val="18"/>
        </w:rPr>
        <w:t>t.j</w:t>
      </w:r>
      <w:proofErr w:type="spellEnd"/>
      <w:r w:rsidRPr="00544C75">
        <w:rPr>
          <w:rFonts w:ascii="Verdana" w:hAnsi="Verdana"/>
          <w:sz w:val="18"/>
          <w:szCs w:val="18"/>
        </w:rPr>
        <w:t xml:space="preserve">. ze zm.) zwanej dalej „ustawą </w:t>
      </w:r>
      <w:proofErr w:type="spellStart"/>
      <w:r w:rsidRPr="00544C75">
        <w:rPr>
          <w:rFonts w:ascii="Verdana" w:hAnsi="Verdana"/>
          <w:sz w:val="18"/>
          <w:szCs w:val="18"/>
        </w:rPr>
        <w:t>Pzp</w:t>
      </w:r>
      <w:proofErr w:type="spellEnd"/>
      <w:r w:rsidRPr="00544C75">
        <w:rPr>
          <w:rFonts w:ascii="Verdana" w:hAnsi="Verdana"/>
          <w:sz w:val="18"/>
          <w:szCs w:val="18"/>
        </w:rPr>
        <w:t>”,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504D5" w:rsidRPr="00544C75" w14:paraId="1519D969" w14:textId="77777777" w:rsidTr="00135A64">
        <w:trPr>
          <w:cantSplit/>
        </w:trPr>
        <w:tc>
          <w:tcPr>
            <w:tcW w:w="10150" w:type="dxa"/>
          </w:tcPr>
          <w:p w14:paraId="70B60F49" w14:textId="77777777" w:rsidR="00BF1621" w:rsidRPr="00DD51E2" w:rsidRDefault="00BF1621" w:rsidP="00BF1621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D51E2">
              <w:rPr>
                <w:rFonts w:ascii="Verdana" w:hAnsi="Verdana"/>
                <w:b/>
                <w:sz w:val="18"/>
                <w:szCs w:val="18"/>
              </w:rPr>
              <w:t>IKA POL Wojciech Byrski</w:t>
            </w:r>
          </w:p>
          <w:p w14:paraId="13754AA0" w14:textId="77777777" w:rsidR="00BF1621" w:rsidRPr="00DD51E2" w:rsidRDefault="00BF1621" w:rsidP="00BF1621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D51E2">
              <w:rPr>
                <w:rFonts w:ascii="Verdana" w:hAnsi="Verdana" w:cs="Times New Roman"/>
                <w:bCs/>
                <w:sz w:val="18"/>
                <w:szCs w:val="18"/>
              </w:rPr>
              <w:t>Przy Bażantarni 4 /6</w:t>
            </w:r>
          </w:p>
          <w:p w14:paraId="15BC8D35" w14:textId="77777777" w:rsidR="00BF1621" w:rsidRPr="00DD51E2" w:rsidRDefault="00BF1621" w:rsidP="00BF1621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D51E2">
              <w:rPr>
                <w:rFonts w:ascii="Verdana" w:hAnsi="Verdana"/>
                <w:bCs/>
                <w:sz w:val="18"/>
                <w:szCs w:val="18"/>
              </w:rPr>
              <w:t>02-793 Warszawa</w:t>
            </w:r>
            <w:r w:rsidRPr="00DD51E2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D81DCC1" w14:textId="77777777" w:rsidR="00BF1621" w:rsidRPr="00DD51E2" w:rsidRDefault="00BF1621" w:rsidP="00BF1621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D51E2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DD51E2">
              <w:rPr>
                <w:rFonts w:ascii="Verdana" w:hAnsi="Verdana"/>
                <w:b/>
                <w:sz w:val="18"/>
                <w:szCs w:val="18"/>
              </w:rPr>
              <w:t>4 428.00 zł</w:t>
            </w:r>
            <w:r w:rsidRPr="00DD51E2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690C39FF" w14:textId="79FEC249" w:rsidR="003504D5" w:rsidRPr="00544C75" w:rsidRDefault="00BF1621" w:rsidP="00BF1621">
            <w:pPr>
              <w:spacing w:before="12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D51E2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DD51E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D51E2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</w:p>
        </w:tc>
      </w:tr>
    </w:tbl>
    <w:p w14:paraId="141594B3" w14:textId="72C65610" w:rsidR="003504D5" w:rsidRPr="00544C75" w:rsidRDefault="003504D5" w:rsidP="00AE1D23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544C75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2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17"/>
        <w:gridCol w:w="3653"/>
        <w:gridCol w:w="1947"/>
        <w:gridCol w:w="1947"/>
        <w:gridCol w:w="1461"/>
      </w:tblGrid>
      <w:tr w:rsidR="00BF1621" w:rsidRPr="00DD51E2" w14:paraId="55CAD1B3" w14:textId="77777777" w:rsidTr="00135A64">
        <w:trPr>
          <w:trHeight w:val="519"/>
        </w:trPr>
        <w:tc>
          <w:tcPr>
            <w:tcW w:w="1217" w:type="dxa"/>
            <w:vAlign w:val="center"/>
          </w:tcPr>
          <w:p w14:paraId="75045D98" w14:textId="77777777" w:rsidR="00BF1621" w:rsidRPr="00DD51E2" w:rsidRDefault="00BF1621" w:rsidP="00135A6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DD51E2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653" w:type="dxa"/>
            <w:vAlign w:val="center"/>
          </w:tcPr>
          <w:p w14:paraId="43878256" w14:textId="77777777" w:rsidR="00BF1621" w:rsidRPr="00DD51E2" w:rsidRDefault="00BF1621" w:rsidP="00135A6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D51E2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47" w:type="dxa"/>
            <w:vAlign w:val="center"/>
          </w:tcPr>
          <w:p w14:paraId="409FE94B" w14:textId="77777777" w:rsidR="00BF1621" w:rsidRPr="00DD51E2" w:rsidRDefault="00BF1621" w:rsidP="00135A64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D51E2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47" w:type="dxa"/>
            <w:vAlign w:val="center"/>
          </w:tcPr>
          <w:p w14:paraId="51C5CA19" w14:textId="77777777" w:rsidR="00BF1621" w:rsidRPr="00DD51E2" w:rsidRDefault="00BF1621" w:rsidP="00135A64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D51E2">
              <w:rPr>
                <w:rFonts w:ascii="Verdana" w:hAnsi="Verdana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461" w:type="dxa"/>
            <w:vAlign w:val="center"/>
          </w:tcPr>
          <w:p w14:paraId="2BE6F17B" w14:textId="77777777" w:rsidR="00BF1621" w:rsidRPr="00DD51E2" w:rsidRDefault="00BF1621" w:rsidP="00135A6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D51E2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F1621" w:rsidRPr="00DD51E2" w14:paraId="10219FC6" w14:textId="77777777" w:rsidTr="00135A64">
        <w:trPr>
          <w:trHeight w:val="724"/>
        </w:trPr>
        <w:tc>
          <w:tcPr>
            <w:tcW w:w="1217" w:type="dxa"/>
            <w:vAlign w:val="center"/>
          </w:tcPr>
          <w:p w14:paraId="60DBADF2" w14:textId="77777777" w:rsidR="00BF1621" w:rsidRPr="00DD51E2" w:rsidRDefault="00BF1621" w:rsidP="00135A6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D51E2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653" w:type="dxa"/>
            <w:vAlign w:val="center"/>
          </w:tcPr>
          <w:p w14:paraId="66AD08A9" w14:textId="77777777" w:rsidR="00BF1621" w:rsidRPr="00DD51E2" w:rsidRDefault="00BF1621" w:rsidP="00135A6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</w:pPr>
            <w:r w:rsidRPr="00DD51E2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VWR International sp. z o. o.</w:t>
            </w:r>
          </w:p>
          <w:p w14:paraId="17321CE1" w14:textId="77777777" w:rsidR="00BF1621" w:rsidRPr="00DD51E2" w:rsidRDefault="00BF1621" w:rsidP="00135A6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DD51E2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>Limbowa</w:t>
            </w:r>
            <w:proofErr w:type="spellEnd"/>
            <w:r w:rsidRPr="00DD51E2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 xml:space="preserve"> 5 </w:t>
            </w:r>
          </w:p>
          <w:p w14:paraId="788AA346" w14:textId="77777777" w:rsidR="00BF1621" w:rsidRPr="00DD51E2" w:rsidRDefault="00BF1621" w:rsidP="00135A64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D51E2">
              <w:rPr>
                <w:rFonts w:ascii="Verdana" w:hAnsi="Verdana" w:cs="Times New Roman"/>
                <w:bCs/>
                <w:sz w:val="18"/>
                <w:szCs w:val="18"/>
              </w:rPr>
              <w:t>80-175 Gdańsk</w:t>
            </w:r>
          </w:p>
        </w:tc>
        <w:tc>
          <w:tcPr>
            <w:tcW w:w="1947" w:type="dxa"/>
            <w:vAlign w:val="center"/>
          </w:tcPr>
          <w:p w14:paraId="79A6B5D4" w14:textId="77777777" w:rsidR="00BF1621" w:rsidRPr="00DD51E2" w:rsidRDefault="00BF1621" w:rsidP="00135A6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D51E2">
              <w:rPr>
                <w:rFonts w:ascii="Verdana" w:hAnsi="Verdana" w:cs="Times New Roman"/>
                <w:sz w:val="18"/>
                <w:szCs w:val="18"/>
              </w:rPr>
              <w:t xml:space="preserve"> *)</w:t>
            </w:r>
          </w:p>
        </w:tc>
        <w:tc>
          <w:tcPr>
            <w:tcW w:w="1947" w:type="dxa"/>
            <w:vAlign w:val="center"/>
          </w:tcPr>
          <w:p w14:paraId="0B9A7A88" w14:textId="77777777" w:rsidR="00BF1621" w:rsidRPr="00DD51E2" w:rsidRDefault="00BF1621" w:rsidP="00135A6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D51E2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461" w:type="dxa"/>
            <w:vAlign w:val="center"/>
          </w:tcPr>
          <w:p w14:paraId="405B7844" w14:textId="77777777" w:rsidR="00BF1621" w:rsidRPr="00DD51E2" w:rsidRDefault="00BF1621" w:rsidP="00135A6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D51E2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</w:tr>
      <w:tr w:rsidR="00BF1621" w:rsidRPr="00DD51E2" w14:paraId="3B1C19C5" w14:textId="77777777" w:rsidTr="00135A64">
        <w:trPr>
          <w:trHeight w:val="777"/>
        </w:trPr>
        <w:tc>
          <w:tcPr>
            <w:tcW w:w="1217" w:type="dxa"/>
            <w:vAlign w:val="center"/>
          </w:tcPr>
          <w:p w14:paraId="74FB24F3" w14:textId="77777777" w:rsidR="00BF1621" w:rsidRPr="00DD51E2" w:rsidRDefault="00BF1621" w:rsidP="00135A6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D51E2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3653" w:type="dxa"/>
            <w:vAlign w:val="center"/>
          </w:tcPr>
          <w:p w14:paraId="61C57D0E" w14:textId="77777777" w:rsidR="00BF1621" w:rsidRPr="00DD51E2" w:rsidRDefault="00BF1621" w:rsidP="00135A6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DD51E2">
              <w:rPr>
                <w:rFonts w:ascii="Verdana" w:hAnsi="Verdana" w:cs="Times New Roman"/>
                <w:b/>
                <w:sz w:val="18"/>
                <w:szCs w:val="18"/>
              </w:rPr>
              <w:t>IKA POL Wojciech Byrski</w:t>
            </w:r>
          </w:p>
          <w:p w14:paraId="705B68CF" w14:textId="77777777" w:rsidR="00BF1621" w:rsidRPr="00DD51E2" w:rsidRDefault="00BF1621" w:rsidP="00135A6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D51E2">
              <w:rPr>
                <w:rFonts w:ascii="Verdana" w:hAnsi="Verdana" w:cs="Times New Roman"/>
                <w:bCs/>
                <w:sz w:val="18"/>
                <w:szCs w:val="18"/>
              </w:rPr>
              <w:t>Przy Bażantarni 4/6</w:t>
            </w:r>
          </w:p>
          <w:p w14:paraId="7DD0CE86" w14:textId="77777777" w:rsidR="00BF1621" w:rsidRPr="00DD51E2" w:rsidRDefault="00BF1621" w:rsidP="00135A64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D51E2">
              <w:rPr>
                <w:rFonts w:ascii="Verdana" w:hAnsi="Verdana" w:cs="Times New Roman"/>
                <w:bCs/>
                <w:sz w:val="18"/>
                <w:szCs w:val="18"/>
              </w:rPr>
              <w:t>02-793 Warszawa</w:t>
            </w:r>
          </w:p>
        </w:tc>
        <w:tc>
          <w:tcPr>
            <w:tcW w:w="1947" w:type="dxa"/>
            <w:vAlign w:val="center"/>
          </w:tcPr>
          <w:p w14:paraId="4E8FD84D" w14:textId="77777777" w:rsidR="00BF1621" w:rsidRPr="00DD51E2" w:rsidRDefault="00BF1621" w:rsidP="00135A6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D51E2">
              <w:rPr>
                <w:rFonts w:ascii="Verdana" w:hAnsi="Verdana" w:cs="Times New Roman"/>
                <w:sz w:val="18"/>
                <w:szCs w:val="18"/>
              </w:rPr>
              <w:t xml:space="preserve">  57,33</w:t>
            </w:r>
          </w:p>
        </w:tc>
        <w:tc>
          <w:tcPr>
            <w:tcW w:w="1947" w:type="dxa"/>
            <w:vAlign w:val="center"/>
          </w:tcPr>
          <w:p w14:paraId="7F69D1EB" w14:textId="77777777" w:rsidR="00BF1621" w:rsidRPr="00DD51E2" w:rsidRDefault="00BF1621" w:rsidP="00135A6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D51E2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61" w:type="dxa"/>
            <w:vAlign w:val="center"/>
          </w:tcPr>
          <w:p w14:paraId="19A71D4F" w14:textId="77777777" w:rsidR="00BF1621" w:rsidRPr="00DD51E2" w:rsidRDefault="00BF1621" w:rsidP="00135A6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D51E2">
              <w:rPr>
                <w:rFonts w:ascii="Verdana" w:hAnsi="Verdana" w:cs="Times New Roman"/>
                <w:sz w:val="18"/>
                <w:szCs w:val="18"/>
              </w:rPr>
              <w:t xml:space="preserve">  97,33</w:t>
            </w:r>
          </w:p>
        </w:tc>
      </w:tr>
      <w:tr w:rsidR="00BF1621" w:rsidRPr="00DD51E2" w14:paraId="4BC11A23" w14:textId="77777777" w:rsidTr="00135A64">
        <w:trPr>
          <w:trHeight w:val="702"/>
        </w:trPr>
        <w:tc>
          <w:tcPr>
            <w:tcW w:w="1217" w:type="dxa"/>
            <w:vAlign w:val="center"/>
          </w:tcPr>
          <w:p w14:paraId="40156BA4" w14:textId="77777777" w:rsidR="00BF1621" w:rsidRPr="00DD51E2" w:rsidRDefault="00BF1621" w:rsidP="00135A6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D51E2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3653" w:type="dxa"/>
            <w:vAlign w:val="center"/>
          </w:tcPr>
          <w:p w14:paraId="10CF3A96" w14:textId="77777777" w:rsidR="00BF1621" w:rsidRPr="00DD51E2" w:rsidRDefault="00BF1621" w:rsidP="00135A6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DD51E2">
              <w:rPr>
                <w:rFonts w:ascii="Verdana" w:hAnsi="Verdana" w:cs="Times New Roman"/>
                <w:b/>
                <w:sz w:val="18"/>
                <w:szCs w:val="18"/>
              </w:rPr>
              <w:t>Equimed</w:t>
            </w:r>
            <w:proofErr w:type="spellEnd"/>
            <w:r w:rsidRPr="00DD51E2">
              <w:rPr>
                <w:rFonts w:ascii="Verdana" w:hAnsi="Verdana" w:cs="Times New Roman"/>
                <w:b/>
                <w:sz w:val="18"/>
                <w:szCs w:val="18"/>
              </w:rPr>
              <w:t xml:space="preserve"> Prosta Spółka Akcyjna</w:t>
            </w:r>
          </w:p>
          <w:p w14:paraId="79075552" w14:textId="77777777" w:rsidR="00BF1621" w:rsidRPr="00DD51E2" w:rsidRDefault="00BF1621" w:rsidP="00135A6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D51E2">
              <w:rPr>
                <w:rFonts w:ascii="Verdana" w:hAnsi="Verdana" w:cs="Times New Roman"/>
                <w:bCs/>
                <w:sz w:val="18"/>
                <w:szCs w:val="18"/>
              </w:rPr>
              <w:t xml:space="preserve">Prądnicka 46 </w:t>
            </w:r>
          </w:p>
          <w:p w14:paraId="296119E9" w14:textId="77777777" w:rsidR="00BF1621" w:rsidRPr="00DD51E2" w:rsidRDefault="00BF1621" w:rsidP="00135A64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D51E2">
              <w:rPr>
                <w:rFonts w:ascii="Verdana" w:hAnsi="Verdana" w:cs="Times New Roman"/>
                <w:bCs/>
                <w:sz w:val="18"/>
                <w:szCs w:val="18"/>
              </w:rPr>
              <w:t>31-202 Kraków</w:t>
            </w:r>
          </w:p>
        </w:tc>
        <w:tc>
          <w:tcPr>
            <w:tcW w:w="1947" w:type="dxa"/>
            <w:vAlign w:val="center"/>
          </w:tcPr>
          <w:p w14:paraId="0D2BC183" w14:textId="77777777" w:rsidR="00BF1621" w:rsidRPr="00DD51E2" w:rsidRDefault="00BF1621" w:rsidP="00135A6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D51E2">
              <w:rPr>
                <w:rFonts w:ascii="Verdana" w:hAnsi="Verdana" w:cs="Times New Roman"/>
                <w:sz w:val="18"/>
                <w:szCs w:val="18"/>
              </w:rPr>
              <w:t xml:space="preserve">  45,46</w:t>
            </w:r>
          </w:p>
        </w:tc>
        <w:tc>
          <w:tcPr>
            <w:tcW w:w="1947" w:type="dxa"/>
            <w:vAlign w:val="center"/>
          </w:tcPr>
          <w:p w14:paraId="62AB651A" w14:textId="77777777" w:rsidR="00BF1621" w:rsidRPr="00DD51E2" w:rsidRDefault="00BF1621" w:rsidP="00135A6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D51E2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61" w:type="dxa"/>
            <w:vAlign w:val="center"/>
          </w:tcPr>
          <w:p w14:paraId="64527E38" w14:textId="77777777" w:rsidR="00BF1621" w:rsidRPr="00DD51E2" w:rsidRDefault="00BF1621" w:rsidP="00135A6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D51E2">
              <w:rPr>
                <w:rFonts w:ascii="Verdana" w:hAnsi="Verdana" w:cs="Times New Roman"/>
                <w:sz w:val="18"/>
                <w:szCs w:val="18"/>
              </w:rPr>
              <w:t xml:space="preserve">  85,46</w:t>
            </w:r>
          </w:p>
        </w:tc>
      </w:tr>
      <w:tr w:rsidR="00BF1621" w:rsidRPr="00DD51E2" w14:paraId="75A010BE" w14:textId="77777777" w:rsidTr="00135A64">
        <w:trPr>
          <w:trHeight w:val="962"/>
        </w:trPr>
        <w:tc>
          <w:tcPr>
            <w:tcW w:w="1217" w:type="dxa"/>
            <w:vAlign w:val="center"/>
          </w:tcPr>
          <w:p w14:paraId="4A148ADA" w14:textId="77777777" w:rsidR="00BF1621" w:rsidRPr="00DD51E2" w:rsidRDefault="00BF1621" w:rsidP="00135A6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D51E2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653" w:type="dxa"/>
            <w:vAlign w:val="center"/>
          </w:tcPr>
          <w:p w14:paraId="111FBABE" w14:textId="77777777" w:rsidR="00BF1621" w:rsidRPr="00DD51E2" w:rsidRDefault="00BF1621" w:rsidP="00135A6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DD51E2">
              <w:rPr>
                <w:rFonts w:ascii="Verdana" w:hAnsi="Verdana" w:cs="Times New Roman"/>
                <w:b/>
                <w:sz w:val="18"/>
                <w:szCs w:val="18"/>
              </w:rPr>
              <w:t>Alchem</w:t>
            </w:r>
            <w:proofErr w:type="spellEnd"/>
            <w:r w:rsidRPr="00DD51E2">
              <w:rPr>
                <w:rFonts w:ascii="Verdana" w:hAnsi="Verdana" w:cs="Times New Roman"/>
                <w:b/>
                <w:sz w:val="18"/>
                <w:szCs w:val="18"/>
              </w:rPr>
              <w:t xml:space="preserve"> Grupa Sp. z o.o. Oddział Śląsk</w:t>
            </w:r>
          </w:p>
          <w:p w14:paraId="094BD3EF" w14:textId="77777777" w:rsidR="00BF1621" w:rsidRPr="00DD51E2" w:rsidRDefault="00BF1621" w:rsidP="00135A6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D51E2">
              <w:rPr>
                <w:rFonts w:ascii="Verdana" w:hAnsi="Verdana" w:cs="Times New Roman"/>
                <w:bCs/>
                <w:sz w:val="18"/>
                <w:szCs w:val="18"/>
              </w:rPr>
              <w:t>Jana Kasprowicza 9/2</w:t>
            </w:r>
          </w:p>
          <w:p w14:paraId="3D0E212F" w14:textId="77777777" w:rsidR="00BF1621" w:rsidRPr="00DD51E2" w:rsidRDefault="00BF1621" w:rsidP="00135A64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D51E2">
              <w:rPr>
                <w:rFonts w:ascii="Verdana" w:hAnsi="Verdana" w:cs="Times New Roman"/>
                <w:bCs/>
                <w:sz w:val="18"/>
                <w:szCs w:val="18"/>
              </w:rPr>
              <w:t>43-300 Bielsko-Biała</w:t>
            </w:r>
          </w:p>
        </w:tc>
        <w:tc>
          <w:tcPr>
            <w:tcW w:w="1947" w:type="dxa"/>
            <w:vAlign w:val="center"/>
          </w:tcPr>
          <w:p w14:paraId="621BEC1A" w14:textId="77777777" w:rsidR="00BF1621" w:rsidRPr="00DD51E2" w:rsidRDefault="00BF1621" w:rsidP="00135A6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D51E2">
              <w:rPr>
                <w:rFonts w:ascii="Verdana" w:hAnsi="Verdana" w:cs="Times New Roman"/>
                <w:sz w:val="18"/>
                <w:szCs w:val="18"/>
              </w:rPr>
              <w:t xml:space="preserve"> 60,00</w:t>
            </w:r>
          </w:p>
        </w:tc>
        <w:tc>
          <w:tcPr>
            <w:tcW w:w="1947" w:type="dxa"/>
            <w:vAlign w:val="center"/>
          </w:tcPr>
          <w:p w14:paraId="643D8E17" w14:textId="77777777" w:rsidR="00BF1621" w:rsidRPr="00DD51E2" w:rsidRDefault="00BF1621" w:rsidP="00135A6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D51E2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61" w:type="dxa"/>
            <w:vAlign w:val="center"/>
          </w:tcPr>
          <w:p w14:paraId="2880F0BB" w14:textId="77777777" w:rsidR="00BF1621" w:rsidRPr="00DD51E2" w:rsidRDefault="00BF1621" w:rsidP="00135A6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D51E2">
              <w:rPr>
                <w:rFonts w:ascii="Verdana" w:hAnsi="Verdana" w:cs="Times New Roman"/>
                <w:sz w:val="18"/>
                <w:szCs w:val="18"/>
              </w:rPr>
              <w:t xml:space="preserve">  80,00</w:t>
            </w:r>
          </w:p>
        </w:tc>
      </w:tr>
    </w:tbl>
    <w:p w14:paraId="18AF4EEC" w14:textId="77777777" w:rsidR="00BF1621" w:rsidRPr="00DD51E2" w:rsidRDefault="00BF1621" w:rsidP="00BF1621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  <w:r w:rsidRPr="00DD51E2">
        <w:rPr>
          <w:rFonts w:ascii="Verdana" w:hAnsi="Verdana"/>
          <w:color w:val="000000"/>
          <w:sz w:val="18"/>
          <w:szCs w:val="18"/>
        </w:rPr>
        <w:t>*) Wykonawca odstąpił od podpisania umowy.</w:t>
      </w:r>
    </w:p>
    <w:p w14:paraId="18737DFE" w14:textId="77777777" w:rsidR="00BF1621" w:rsidRDefault="00BF1621" w:rsidP="00BF1621">
      <w:pPr>
        <w:spacing w:after="120"/>
        <w:jc w:val="both"/>
        <w:rPr>
          <w:rFonts w:ascii="Verdana" w:hAnsi="Verdana"/>
          <w:color w:val="000000"/>
          <w:sz w:val="18"/>
          <w:szCs w:val="18"/>
        </w:rPr>
      </w:pPr>
    </w:p>
    <w:p w14:paraId="21B52CFA" w14:textId="77777777" w:rsidR="00BF1621" w:rsidRPr="002949C2" w:rsidRDefault="00BF1621" w:rsidP="00BF1621">
      <w:pPr>
        <w:spacing w:after="120"/>
        <w:jc w:val="both"/>
        <w:rPr>
          <w:rFonts w:ascii="Verdana" w:hAnsi="Verdana"/>
          <w:color w:val="000000"/>
          <w:sz w:val="18"/>
          <w:szCs w:val="18"/>
        </w:rPr>
      </w:pPr>
      <w:r w:rsidRPr="00DD51E2">
        <w:rPr>
          <w:rFonts w:ascii="Verdana" w:hAnsi="Verdana"/>
          <w:color w:val="000000"/>
          <w:sz w:val="18"/>
          <w:szCs w:val="18"/>
        </w:rPr>
        <w:t>Informacja o wykonawcach, których oferty zostały odrzucone: nie dotyczy</w:t>
      </w:r>
    </w:p>
    <w:p w14:paraId="6F0B3C91" w14:textId="77777777" w:rsidR="00544C75" w:rsidRPr="00544C75" w:rsidRDefault="00544C75" w:rsidP="00544C75">
      <w:pPr>
        <w:spacing w:before="120" w:after="120"/>
        <w:jc w:val="both"/>
        <w:rPr>
          <w:rFonts w:ascii="Verdana" w:hAnsi="Verdana"/>
          <w:color w:val="000000"/>
          <w:sz w:val="18"/>
          <w:szCs w:val="18"/>
        </w:rPr>
      </w:pPr>
    </w:p>
    <w:p w14:paraId="1AF658AB" w14:textId="77777777" w:rsidR="003504D5" w:rsidRPr="00544C75" w:rsidRDefault="003504D5" w:rsidP="003504D5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54370F9E" w14:textId="3AD2089A" w:rsidR="008642B3" w:rsidRPr="00544C75" w:rsidRDefault="008642B3" w:rsidP="003504D5">
      <w:pPr>
        <w:rPr>
          <w:rFonts w:ascii="Verdana" w:hAnsi="Verdana"/>
          <w:sz w:val="18"/>
          <w:szCs w:val="18"/>
        </w:rPr>
      </w:pPr>
    </w:p>
    <w:sectPr w:rsidR="008642B3" w:rsidRPr="00544C7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03F080" w14:textId="77777777" w:rsidR="008E42E2" w:rsidRDefault="008E42E2">
      <w:r>
        <w:separator/>
      </w:r>
    </w:p>
  </w:endnote>
  <w:endnote w:type="continuationSeparator" w:id="0">
    <w:p w14:paraId="4DA3A031" w14:textId="77777777" w:rsidR="008E42E2" w:rsidRDefault="008E4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B5021" w14:textId="77777777" w:rsidR="002A62DA" w:rsidRDefault="002A62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CC700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71B3999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5A7D59F4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66924" w14:textId="77777777" w:rsidR="002A62DA" w:rsidRDefault="002A62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5C9737" w14:textId="77777777" w:rsidR="008E42E2" w:rsidRDefault="008E42E2">
      <w:r>
        <w:separator/>
      </w:r>
    </w:p>
  </w:footnote>
  <w:footnote w:type="continuationSeparator" w:id="0">
    <w:p w14:paraId="6B5F82A5" w14:textId="77777777" w:rsidR="008E42E2" w:rsidRDefault="008E42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8D4BD" w14:textId="77777777" w:rsidR="002A62DA" w:rsidRDefault="002A62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C2EE2" w14:textId="77777777" w:rsidR="002A62DA" w:rsidRDefault="002A62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37891" w14:textId="77777777" w:rsidR="002A62DA" w:rsidRDefault="002A62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5496"/>
    <w:rsid w:val="0000470A"/>
    <w:rsid w:val="00022322"/>
    <w:rsid w:val="00035DC4"/>
    <w:rsid w:val="00042497"/>
    <w:rsid w:val="000C1E6F"/>
    <w:rsid w:val="000E4E56"/>
    <w:rsid w:val="001A1468"/>
    <w:rsid w:val="001B7815"/>
    <w:rsid w:val="001D1EEC"/>
    <w:rsid w:val="00211A34"/>
    <w:rsid w:val="002A62DA"/>
    <w:rsid w:val="002B1E4F"/>
    <w:rsid w:val="002B6761"/>
    <w:rsid w:val="003445A0"/>
    <w:rsid w:val="003504D5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4C75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D51DA"/>
    <w:rsid w:val="007D52A3"/>
    <w:rsid w:val="007E2ACC"/>
    <w:rsid w:val="007E68C5"/>
    <w:rsid w:val="00832144"/>
    <w:rsid w:val="00836DAF"/>
    <w:rsid w:val="008567C7"/>
    <w:rsid w:val="008642B3"/>
    <w:rsid w:val="008A6C10"/>
    <w:rsid w:val="008E42E2"/>
    <w:rsid w:val="008E5102"/>
    <w:rsid w:val="00915B9E"/>
    <w:rsid w:val="00952256"/>
    <w:rsid w:val="0097748A"/>
    <w:rsid w:val="00992FF5"/>
    <w:rsid w:val="009F0E5C"/>
    <w:rsid w:val="009F5496"/>
    <w:rsid w:val="00A029B8"/>
    <w:rsid w:val="00A36F69"/>
    <w:rsid w:val="00A91321"/>
    <w:rsid w:val="00AA02AC"/>
    <w:rsid w:val="00AE1D23"/>
    <w:rsid w:val="00B048DA"/>
    <w:rsid w:val="00B32D12"/>
    <w:rsid w:val="00B464D3"/>
    <w:rsid w:val="00B51A2B"/>
    <w:rsid w:val="00B8185B"/>
    <w:rsid w:val="00BC6F7F"/>
    <w:rsid w:val="00BD2174"/>
    <w:rsid w:val="00BF1621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C5473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535921"/>
  <w15:chartTrackingRefBased/>
  <w15:docId w15:val="{7F26312B-1E4B-46F2-908D-025D2F687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504D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customStyle="1" w:styleId="Nagwek1Znak">
    <w:name w:val="Nagłówek 1 Znak"/>
    <w:link w:val="Nagwek1"/>
    <w:rsid w:val="003504D5"/>
    <w:rPr>
      <w:b/>
      <w:kern w:val="28"/>
      <w:sz w:val="24"/>
    </w:rPr>
  </w:style>
  <w:style w:type="character" w:customStyle="1" w:styleId="ZwykytekstZnak">
    <w:name w:val="Zwykły tekst Znak"/>
    <w:link w:val="Zwykytekst"/>
    <w:rsid w:val="003504D5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2026-07-06T07:22:00Z</dcterms:created>
  <dcterms:modified xsi:type="dcterms:W3CDTF">2026-07-06T07:22:00Z</dcterms:modified>
</cp:coreProperties>
</file>