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4799F" w14:textId="37FED919" w:rsidR="00FB7F50" w:rsidRPr="0063506C" w:rsidRDefault="00093553" w:rsidP="0063506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3506C">
        <w:rPr>
          <w:rFonts w:ascii="Verdana" w:hAnsi="Verdana"/>
          <w:sz w:val="18"/>
          <w:szCs w:val="18"/>
        </w:rPr>
        <w:t>Kraków</w:t>
      </w:r>
      <w:r w:rsidR="00FB7F50" w:rsidRPr="0063506C">
        <w:rPr>
          <w:rFonts w:ascii="Verdana" w:hAnsi="Verdana"/>
          <w:sz w:val="18"/>
          <w:szCs w:val="18"/>
        </w:rPr>
        <w:t xml:space="preserve"> dnia: </w:t>
      </w:r>
      <w:r w:rsidRPr="0063506C">
        <w:rPr>
          <w:rFonts w:ascii="Verdana" w:hAnsi="Verdana"/>
          <w:sz w:val="18"/>
          <w:szCs w:val="18"/>
        </w:rPr>
        <w:t>2026-07-03</w:t>
      </w:r>
    </w:p>
    <w:p w14:paraId="13071F16" w14:textId="77777777" w:rsidR="00093553" w:rsidRPr="0063506C" w:rsidRDefault="0009355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3506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74D98B6" w14:textId="77777777" w:rsidR="00093553" w:rsidRPr="0063506C" w:rsidRDefault="0009355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3506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67AB03E" w14:textId="66E83DBB" w:rsidR="00FB7F50" w:rsidRPr="0063506C" w:rsidRDefault="0009355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3506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BC7E815" w14:textId="330A3F75" w:rsidR="00FB7F50" w:rsidRPr="0063506C" w:rsidRDefault="00093553" w:rsidP="00FB7F50">
      <w:pPr>
        <w:rPr>
          <w:rFonts w:ascii="Verdana" w:hAnsi="Verdana"/>
          <w:sz w:val="18"/>
          <w:szCs w:val="18"/>
        </w:rPr>
      </w:pPr>
      <w:r w:rsidRPr="0063506C">
        <w:rPr>
          <w:rFonts w:ascii="Verdana" w:hAnsi="Verdana"/>
          <w:sz w:val="18"/>
          <w:szCs w:val="18"/>
        </w:rPr>
        <w:t>Al. Mickiewicza</w:t>
      </w:r>
      <w:r w:rsidR="00FB7F50" w:rsidRPr="0063506C">
        <w:rPr>
          <w:rFonts w:ascii="Verdana" w:hAnsi="Verdana"/>
          <w:sz w:val="18"/>
          <w:szCs w:val="18"/>
        </w:rPr>
        <w:t xml:space="preserve"> </w:t>
      </w:r>
      <w:r w:rsidRPr="0063506C">
        <w:rPr>
          <w:rFonts w:ascii="Verdana" w:hAnsi="Verdana"/>
          <w:sz w:val="18"/>
          <w:szCs w:val="18"/>
        </w:rPr>
        <w:t>30</w:t>
      </w:r>
    </w:p>
    <w:p w14:paraId="2F1F31E4" w14:textId="41DD6F48" w:rsidR="00FB7F50" w:rsidRPr="0063506C" w:rsidRDefault="00093553" w:rsidP="00FB7F50">
      <w:pPr>
        <w:rPr>
          <w:rFonts w:ascii="Verdana" w:hAnsi="Verdana"/>
          <w:sz w:val="18"/>
          <w:szCs w:val="18"/>
        </w:rPr>
      </w:pPr>
      <w:r w:rsidRPr="0063506C">
        <w:rPr>
          <w:rFonts w:ascii="Verdana" w:hAnsi="Verdana"/>
          <w:sz w:val="18"/>
          <w:szCs w:val="18"/>
        </w:rPr>
        <w:t>30-059</w:t>
      </w:r>
      <w:r w:rsidR="00FB7F50" w:rsidRPr="0063506C">
        <w:rPr>
          <w:rFonts w:ascii="Verdana" w:hAnsi="Verdana"/>
          <w:sz w:val="18"/>
          <w:szCs w:val="18"/>
        </w:rPr>
        <w:t xml:space="preserve"> </w:t>
      </w:r>
      <w:r w:rsidRPr="0063506C">
        <w:rPr>
          <w:rFonts w:ascii="Verdana" w:hAnsi="Verdana"/>
          <w:sz w:val="18"/>
          <w:szCs w:val="18"/>
        </w:rPr>
        <w:t>Kraków</w:t>
      </w:r>
    </w:p>
    <w:p w14:paraId="5AC9BD83" w14:textId="77777777" w:rsidR="008642B3" w:rsidRPr="0063506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3506C">
        <w:rPr>
          <w:rFonts w:ascii="Verdana" w:hAnsi="Verdana"/>
          <w:sz w:val="18"/>
          <w:szCs w:val="18"/>
        </w:rPr>
        <w:t>OGŁOSZENIE</w:t>
      </w:r>
    </w:p>
    <w:p w14:paraId="08782196" w14:textId="77777777" w:rsidR="008642B3" w:rsidRPr="0063506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3506C">
        <w:rPr>
          <w:rFonts w:ascii="Verdana" w:hAnsi="Verdana"/>
          <w:b/>
          <w:sz w:val="18"/>
          <w:szCs w:val="18"/>
        </w:rPr>
        <w:t xml:space="preserve">o </w:t>
      </w:r>
      <w:r w:rsidR="0054734E" w:rsidRPr="0063506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93553" w:rsidRPr="0063506C" w14:paraId="6B0B3F02" w14:textId="77777777" w:rsidTr="00255C02">
        <w:trPr>
          <w:trHeight w:val="638"/>
        </w:trPr>
        <w:tc>
          <w:tcPr>
            <w:tcW w:w="959" w:type="dxa"/>
          </w:tcPr>
          <w:p w14:paraId="52CACCCF" w14:textId="77777777" w:rsidR="00093553" w:rsidRPr="0063506C" w:rsidRDefault="00093553" w:rsidP="00255C0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506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91FFBCA" w14:textId="4C4573D3" w:rsidR="00093553" w:rsidRPr="0063506C" w:rsidRDefault="00093553" w:rsidP="00255C0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506C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6350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3506C">
              <w:rPr>
                <w:rFonts w:ascii="Verdana" w:hAnsi="Verdana"/>
                <w:sz w:val="18"/>
                <w:szCs w:val="18"/>
              </w:rPr>
              <w:t>pn.</w:t>
            </w:r>
            <w:r w:rsidRPr="006350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3506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3506C">
              <w:rPr>
                <w:rFonts w:ascii="Verdana" w:hAnsi="Verdana"/>
                <w:b/>
                <w:bCs/>
                <w:sz w:val="18"/>
                <w:szCs w:val="18"/>
              </w:rPr>
              <w:t>sukcesywna dostawa foteli ergonomicznych dla pracowników AGH - KC-DE-zp.25.128.2026</w:t>
            </w:r>
            <w:r w:rsidRPr="0063506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3506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3506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3506C">
              <w:rPr>
                <w:rFonts w:ascii="Verdana" w:hAnsi="Verdana"/>
                <w:b/>
                <w:sz w:val="18"/>
                <w:szCs w:val="18"/>
              </w:rPr>
              <w:t xml:space="preserve"> KC-DE-zp.25.128.2026</w:t>
            </w:r>
            <w:r w:rsidRPr="0063506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9F2567A" w14:textId="77777777" w:rsidR="008642B3" w:rsidRPr="0063506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3506C">
        <w:rPr>
          <w:rFonts w:ascii="Verdana" w:hAnsi="Verdana"/>
          <w:sz w:val="18"/>
          <w:szCs w:val="18"/>
        </w:rPr>
        <w:t xml:space="preserve">Zamawiający, </w:t>
      </w:r>
      <w:r w:rsidR="00CC324B" w:rsidRPr="0063506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3506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3506C">
        <w:rPr>
          <w:rFonts w:ascii="Verdana" w:hAnsi="Verdana"/>
          <w:sz w:val="18"/>
          <w:szCs w:val="18"/>
        </w:rPr>
        <w:t xml:space="preserve">ust. 1 pkt. 1 i </w:t>
      </w:r>
      <w:r w:rsidRPr="0063506C">
        <w:rPr>
          <w:rFonts w:ascii="Verdana" w:hAnsi="Verdana"/>
          <w:sz w:val="18"/>
          <w:szCs w:val="18"/>
        </w:rPr>
        <w:t xml:space="preserve">ust. </w:t>
      </w:r>
      <w:r w:rsidR="00A17CDB" w:rsidRPr="0063506C">
        <w:rPr>
          <w:rFonts w:ascii="Verdana" w:hAnsi="Verdana"/>
          <w:sz w:val="18"/>
          <w:szCs w:val="18"/>
        </w:rPr>
        <w:t>2</w:t>
      </w:r>
      <w:r w:rsidRPr="0063506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3506C">
        <w:rPr>
          <w:rFonts w:ascii="Verdana" w:hAnsi="Verdana"/>
          <w:sz w:val="18"/>
          <w:szCs w:val="18"/>
        </w:rPr>
        <w:t xml:space="preserve"> </w:t>
      </w:r>
      <w:r w:rsidR="00CC1A8E" w:rsidRPr="0063506C">
        <w:rPr>
          <w:rFonts w:ascii="Verdana" w:hAnsi="Verdana"/>
          <w:sz w:val="18"/>
          <w:szCs w:val="18"/>
        </w:rPr>
        <w:t xml:space="preserve">(Dz.U.2024.1320 t.j. ze zm.) </w:t>
      </w:r>
      <w:r w:rsidRPr="0063506C">
        <w:rPr>
          <w:rFonts w:ascii="Verdana" w:hAnsi="Verdana"/>
          <w:sz w:val="18"/>
          <w:szCs w:val="18"/>
        </w:rPr>
        <w:t>zwanej dalej „ustawą Pzp”</w:t>
      </w:r>
      <w:r w:rsidR="00D26ED6" w:rsidRPr="0063506C">
        <w:rPr>
          <w:rFonts w:ascii="Verdana" w:hAnsi="Verdana"/>
          <w:sz w:val="18"/>
          <w:szCs w:val="18"/>
        </w:rPr>
        <w:t xml:space="preserve">, </w:t>
      </w:r>
      <w:r w:rsidRPr="0063506C">
        <w:rPr>
          <w:rFonts w:ascii="Verdana" w:hAnsi="Verdana"/>
          <w:sz w:val="18"/>
          <w:szCs w:val="18"/>
        </w:rPr>
        <w:t>informuje</w:t>
      </w:r>
      <w:r w:rsidR="00D26ED6" w:rsidRPr="0063506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3506C">
        <w:rPr>
          <w:rFonts w:ascii="Verdana" w:hAnsi="Verdana"/>
          <w:sz w:val="18"/>
          <w:szCs w:val="18"/>
        </w:rPr>
        <w:t>najkorzystniejsz</w:t>
      </w:r>
      <w:r w:rsidR="00D26ED6" w:rsidRPr="0063506C">
        <w:rPr>
          <w:rFonts w:ascii="Verdana" w:hAnsi="Verdana"/>
          <w:sz w:val="18"/>
          <w:szCs w:val="18"/>
        </w:rPr>
        <w:t xml:space="preserve">a wybrana została </w:t>
      </w:r>
      <w:r w:rsidR="00756CDA" w:rsidRPr="0063506C">
        <w:rPr>
          <w:rFonts w:ascii="Verdana" w:hAnsi="Verdana"/>
          <w:sz w:val="18"/>
          <w:szCs w:val="18"/>
        </w:rPr>
        <w:t>ofer</w:t>
      </w:r>
      <w:r w:rsidR="00D26ED6" w:rsidRPr="0063506C">
        <w:rPr>
          <w:rFonts w:ascii="Verdana" w:hAnsi="Verdana"/>
          <w:sz w:val="18"/>
          <w:szCs w:val="18"/>
        </w:rPr>
        <w:t>t</w:t>
      </w:r>
      <w:r w:rsidR="009F0E5C" w:rsidRPr="0063506C">
        <w:rPr>
          <w:rFonts w:ascii="Verdana" w:hAnsi="Verdana"/>
          <w:sz w:val="18"/>
          <w:szCs w:val="18"/>
        </w:rPr>
        <w:t>a</w:t>
      </w:r>
      <w:r w:rsidR="00D26ED6" w:rsidRPr="0063506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93553" w:rsidRPr="0063506C" w14:paraId="1C87656B" w14:textId="77777777" w:rsidTr="00255C02">
        <w:trPr>
          <w:cantSplit/>
        </w:trPr>
        <w:tc>
          <w:tcPr>
            <w:tcW w:w="10150" w:type="dxa"/>
          </w:tcPr>
          <w:p w14:paraId="51663ABC" w14:textId="70A4F1BE" w:rsidR="00093553" w:rsidRPr="0063506C" w:rsidRDefault="00093553" w:rsidP="00255C0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3506C">
              <w:rPr>
                <w:rFonts w:ascii="Verdana" w:hAnsi="Verdana"/>
                <w:b/>
                <w:sz w:val="18"/>
                <w:szCs w:val="18"/>
              </w:rPr>
              <w:t>Molspace Konrad Molski</w:t>
            </w:r>
          </w:p>
          <w:p w14:paraId="59E81596" w14:textId="1A4E1C03" w:rsidR="00093553" w:rsidRPr="0063506C" w:rsidRDefault="00093553" w:rsidP="00255C0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3506C">
              <w:rPr>
                <w:rFonts w:ascii="Verdana" w:hAnsi="Verdana"/>
                <w:bCs/>
                <w:sz w:val="18"/>
                <w:szCs w:val="18"/>
              </w:rPr>
              <w:t>ul. Chrzanowska 6/2</w:t>
            </w:r>
          </w:p>
          <w:p w14:paraId="26140994" w14:textId="69C03C0B" w:rsidR="00E87039" w:rsidRDefault="00093553" w:rsidP="00E8703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3506C">
              <w:rPr>
                <w:rFonts w:ascii="Verdana" w:hAnsi="Verdana"/>
                <w:bCs/>
                <w:sz w:val="18"/>
                <w:szCs w:val="18"/>
              </w:rPr>
              <w:t>32-067 Tenczynek</w:t>
            </w:r>
          </w:p>
          <w:p w14:paraId="523AB7BC" w14:textId="77777777" w:rsidR="00E87039" w:rsidRPr="00E87039" w:rsidRDefault="00E87039" w:rsidP="00E87039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65097DB9" w14:textId="18BDE809" w:rsidR="00093553" w:rsidRPr="0063506C" w:rsidRDefault="00093553" w:rsidP="00255C0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3506C">
              <w:rPr>
                <w:rFonts w:ascii="Verdana" w:hAnsi="Verdana"/>
                <w:sz w:val="18"/>
                <w:szCs w:val="18"/>
              </w:rPr>
              <w:t>za cenę</w:t>
            </w:r>
            <w:r w:rsidR="0063506C" w:rsidRPr="0063506C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63506C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63506C" w:rsidRPr="0063506C">
              <w:rPr>
                <w:rFonts w:ascii="Verdana" w:hAnsi="Verdana"/>
                <w:sz w:val="18"/>
                <w:szCs w:val="18"/>
              </w:rPr>
              <w:t>:</w:t>
            </w:r>
            <w:r w:rsidRPr="0063506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506C">
              <w:rPr>
                <w:rFonts w:ascii="Verdana" w:hAnsi="Verdana"/>
                <w:b/>
                <w:sz w:val="18"/>
                <w:szCs w:val="18"/>
              </w:rPr>
              <w:t>384 571.80 zł</w:t>
            </w:r>
            <w:r w:rsidRPr="0063506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8291E97" w14:textId="77777777" w:rsidR="00093553" w:rsidRPr="0063506C" w:rsidRDefault="00093553" w:rsidP="00255C0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3506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3506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3506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3506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B5A05DC" w14:textId="77777777" w:rsidR="003A0AFC" w:rsidRPr="0063506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3506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851"/>
        <w:gridCol w:w="1134"/>
        <w:gridCol w:w="1417"/>
        <w:gridCol w:w="992"/>
      </w:tblGrid>
      <w:tr w:rsidR="0063506C" w:rsidRPr="0063506C" w14:paraId="31BD7875" w14:textId="77777777" w:rsidTr="00E87039">
        <w:trPr>
          <w:trHeight w:val="510"/>
        </w:trPr>
        <w:tc>
          <w:tcPr>
            <w:tcW w:w="851" w:type="dxa"/>
            <w:vAlign w:val="center"/>
          </w:tcPr>
          <w:p w14:paraId="779FBB09" w14:textId="77777777" w:rsidR="0063506C" w:rsidRPr="0063506C" w:rsidRDefault="0063506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3506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45D73AAF" w14:textId="77777777" w:rsidR="0063506C" w:rsidRPr="0063506C" w:rsidRDefault="0063506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6CF3337F" w14:textId="79543496" w:rsidR="0063506C" w:rsidRPr="0063506C" w:rsidRDefault="0063506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90B8CDE" w14:textId="76373282" w:rsidR="0063506C" w:rsidRPr="0063506C" w:rsidRDefault="0063506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14:paraId="5B27F2B2" w14:textId="24168532" w:rsidR="0063506C" w:rsidRPr="0063506C" w:rsidRDefault="0063506C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bCs/>
                <w:sz w:val="18"/>
                <w:szCs w:val="18"/>
              </w:rPr>
              <w:t>Posiadanie certyfikatów jakości ISO</w:t>
            </w:r>
          </w:p>
        </w:tc>
        <w:tc>
          <w:tcPr>
            <w:tcW w:w="992" w:type="dxa"/>
            <w:vAlign w:val="center"/>
          </w:tcPr>
          <w:p w14:paraId="36889B60" w14:textId="77777777" w:rsidR="0063506C" w:rsidRPr="0063506C" w:rsidRDefault="0063506C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3506C" w:rsidRPr="0063506C" w14:paraId="2A99E8A2" w14:textId="77777777" w:rsidTr="00E87039">
        <w:tc>
          <w:tcPr>
            <w:tcW w:w="851" w:type="dxa"/>
            <w:vAlign w:val="center"/>
          </w:tcPr>
          <w:p w14:paraId="51AA0F11" w14:textId="226CA38A" w:rsidR="0063506C" w:rsidRPr="0063506C" w:rsidRDefault="0063506C" w:rsidP="00255C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0410E3BC" w14:textId="465B472B" w:rsidR="0063506C" w:rsidRPr="0063506C" w:rsidRDefault="0063506C" w:rsidP="00255C0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b/>
                <w:sz w:val="18"/>
                <w:szCs w:val="18"/>
              </w:rPr>
              <w:t>Molspace Konrad Molski</w:t>
            </w:r>
          </w:p>
          <w:p w14:paraId="16FD4DA2" w14:textId="2FFB93E2" w:rsidR="0063506C" w:rsidRPr="0063506C" w:rsidRDefault="0063506C" w:rsidP="00255C0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bCs/>
                <w:sz w:val="18"/>
                <w:szCs w:val="18"/>
              </w:rPr>
              <w:t>ul. Chrzanowska 6/2</w:t>
            </w:r>
          </w:p>
          <w:p w14:paraId="0E980B62" w14:textId="1874DBF1" w:rsidR="0063506C" w:rsidRPr="0063506C" w:rsidRDefault="0063506C" w:rsidP="00255C0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bCs/>
                <w:sz w:val="18"/>
                <w:szCs w:val="18"/>
              </w:rPr>
              <w:t>32-067 Tenczynek</w:t>
            </w:r>
          </w:p>
        </w:tc>
        <w:tc>
          <w:tcPr>
            <w:tcW w:w="851" w:type="dxa"/>
            <w:vAlign w:val="center"/>
          </w:tcPr>
          <w:p w14:paraId="79F965AC" w14:textId="56208F10" w:rsidR="0063506C" w:rsidRPr="0063506C" w:rsidRDefault="0063506C" w:rsidP="00E87039">
            <w:pPr>
              <w:pStyle w:val="Zwykytekst"/>
              <w:rPr>
                <w:rFonts w:ascii="Verdana" w:hAnsi="Verdana" w:cs="Times New Roman"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6FBE64BA" w14:textId="3DB9B82E" w:rsidR="0063506C" w:rsidRPr="0063506C" w:rsidRDefault="0063506C" w:rsidP="00255C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762B2D7A" w14:textId="2919C63C" w:rsidR="0063506C" w:rsidRPr="0063506C" w:rsidRDefault="0063506C" w:rsidP="00255C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531886">
              <w:rPr>
                <w:rFonts w:ascii="Verdana" w:hAnsi="Verdana" w:cs="Times New Roman"/>
                <w:sz w:val="18"/>
                <w:szCs w:val="18"/>
              </w:rPr>
              <w:t>2</w:t>
            </w:r>
            <w:r w:rsidRPr="0063506C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vAlign w:val="center"/>
          </w:tcPr>
          <w:p w14:paraId="2BFD2C51" w14:textId="0C2776CC" w:rsidR="0063506C" w:rsidRPr="0063506C" w:rsidRDefault="0063506C" w:rsidP="00255C0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3506C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="00531886">
              <w:rPr>
                <w:rFonts w:ascii="Verdana" w:hAnsi="Verdana" w:cs="Times New Roman"/>
                <w:sz w:val="18"/>
                <w:szCs w:val="18"/>
              </w:rPr>
              <w:t>10</w:t>
            </w:r>
            <w:r w:rsidRPr="0063506C">
              <w:rPr>
                <w:rFonts w:ascii="Verdana" w:hAnsi="Verdana" w:cs="Times New Roman"/>
                <w:sz w:val="18"/>
                <w:szCs w:val="18"/>
              </w:rPr>
              <w:t>0,00</w:t>
            </w:r>
          </w:p>
        </w:tc>
      </w:tr>
    </w:tbl>
    <w:p w14:paraId="600352C5" w14:textId="77777777" w:rsidR="00E85D70" w:rsidRPr="0063506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A8B40C8" w14:textId="77777777" w:rsidR="00F960D7" w:rsidRPr="0063506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B41241A" w14:textId="77777777" w:rsidR="00F960D7" w:rsidRPr="0063506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3506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3765A" w14:textId="77777777" w:rsidR="00FE2944" w:rsidRDefault="00FE2944">
      <w:r>
        <w:separator/>
      </w:r>
    </w:p>
  </w:endnote>
  <w:endnote w:type="continuationSeparator" w:id="0">
    <w:p w14:paraId="1B8C5866" w14:textId="77777777" w:rsidR="00FE2944" w:rsidRDefault="00FE2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216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F6E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C2FE6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A6F8D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01F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8E17C" w14:textId="77777777" w:rsidR="00FE2944" w:rsidRDefault="00FE2944">
      <w:r>
        <w:separator/>
      </w:r>
    </w:p>
  </w:footnote>
  <w:footnote w:type="continuationSeparator" w:id="0">
    <w:p w14:paraId="620E0643" w14:textId="77777777" w:rsidR="00FE2944" w:rsidRDefault="00FE2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7B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9F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15DD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B19"/>
    <w:rsid w:val="00005838"/>
    <w:rsid w:val="00022322"/>
    <w:rsid w:val="00042497"/>
    <w:rsid w:val="00084B19"/>
    <w:rsid w:val="00093553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1886"/>
    <w:rsid w:val="0054734E"/>
    <w:rsid w:val="00596FD7"/>
    <w:rsid w:val="005E5BFF"/>
    <w:rsid w:val="00607F9B"/>
    <w:rsid w:val="0063506C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2072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722C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87039"/>
    <w:rsid w:val="00F33C66"/>
    <w:rsid w:val="00F960D7"/>
    <w:rsid w:val="00F96DC7"/>
    <w:rsid w:val="00FB7F50"/>
    <w:rsid w:val="00FE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7AF4F"/>
  <w15:chartTrackingRefBased/>
  <w15:docId w15:val="{1F79B018-09C8-404D-9C5E-B68BECED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2026-07-03T07:48:00Z</dcterms:created>
  <dcterms:modified xsi:type="dcterms:W3CDTF">2026-07-03T11:27:00Z</dcterms:modified>
</cp:coreProperties>
</file>