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2B4AB" w14:textId="487AF3DE" w:rsidR="00906D1A" w:rsidRPr="00E53BA6" w:rsidRDefault="00814306" w:rsidP="00906D1A">
      <w:pPr>
        <w:spacing w:after="600"/>
        <w:jc w:val="right"/>
      </w:pPr>
      <w:bookmarkStart w:id="0" w:name="_Hlk53520193"/>
      <w:r w:rsidRPr="00E53BA6">
        <w:t>Rawicz</w:t>
      </w:r>
      <w:r w:rsidR="00E53BA6">
        <w:t>,</w:t>
      </w:r>
      <w:r w:rsidR="00906D1A" w:rsidRPr="00E53BA6">
        <w:t xml:space="preserve"> dnia</w:t>
      </w:r>
      <w:r w:rsidR="00E53BA6">
        <w:t xml:space="preserve"> 03.07.2026 r.</w:t>
      </w:r>
    </w:p>
    <w:p w14:paraId="5E19BC2A" w14:textId="7BC081B8" w:rsidR="00906D1A" w:rsidRPr="00E53BA6" w:rsidRDefault="00814306" w:rsidP="00E53BA6">
      <w:pPr>
        <w:spacing w:line="276" w:lineRule="auto"/>
        <w:ind w:right="4410"/>
        <w:rPr>
          <w:b/>
          <w:bCs/>
        </w:rPr>
      </w:pPr>
      <w:r w:rsidRPr="00E53BA6">
        <w:rPr>
          <w:b/>
          <w:bCs/>
        </w:rPr>
        <w:t>Powiatowe Centrum Usług Wspólnych w Rawiczu</w:t>
      </w:r>
    </w:p>
    <w:p w14:paraId="1C54925E" w14:textId="3189CBCD" w:rsidR="00906D1A" w:rsidRPr="00E53BA6" w:rsidRDefault="00814306" w:rsidP="00E53BA6">
      <w:pPr>
        <w:spacing w:line="276" w:lineRule="auto"/>
        <w:ind w:right="4410"/>
      </w:pPr>
      <w:r w:rsidRPr="00E53BA6">
        <w:t>ul. Mikołaja Kopernika</w:t>
      </w:r>
      <w:r w:rsidR="00906D1A" w:rsidRPr="00E53BA6">
        <w:t xml:space="preserve"> </w:t>
      </w:r>
      <w:r w:rsidRPr="00E53BA6">
        <w:t>4</w:t>
      </w:r>
    </w:p>
    <w:p w14:paraId="737FE455" w14:textId="1D2A451E" w:rsidR="00906D1A" w:rsidRDefault="00814306" w:rsidP="00E53BA6">
      <w:pPr>
        <w:tabs>
          <w:tab w:val="left" w:pos="5670"/>
        </w:tabs>
        <w:spacing w:line="276" w:lineRule="auto"/>
        <w:ind w:right="4410"/>
      </w:pPr>
      <w:r w:rsidRPr="00E53BA6">
        <w:t>63-900</w:t>
      </w:r>
      <w:r w:rsidR="00906D1A" w:rsidRPr="00E53BA6">
        <w:t xml:space="preserve"> </w:t>
      </w:r>
      <w:r w:rsidRPr="00E53BA6">
        <w:t>Rawicz</w:t>
      </w:r>
    </w:p>
    <w:p w14:paraId="19D43672" w14:textId="77777777" w:rsidR="00E53BA6" w:rsidRDefault="00E53BA6" w:rsidP="00E53BA6">
      <w:pPr>
        <w:tabs>
          <w:tab w:val="left" w:pos="5670"/>
        </w:tabs>
        <w:spacing w:line="276" w:lineRule="auto"/>
        <w:ind w:right="4410"/>
      </w:pPr>
    </w:p>
    <w:p w14:paraId="2015B484" w14:textId="6C05CF6E" w:rsidR="00E53BA6" w:rsidRPr="00E53BA6" w:rsidRDefault="00E53BA6" w:rsidP="00E53BA6">
      <w:pPr>
        <w:tabs>
          <w:tab w:val="left" w:pos="5670"/>
        </w:tabs>
        <w:spacing w:line="276" w:lineRule="auto"/>
        <w:ind w:right="4410"/>
      </w:pPr>
      <w:r>
        <w:t xml:space="preserve">Znak sprawy: </w:t>
      </w:r>
      <w:r w:rsidRPr="00E53BA6">
        <w:rPr>
          <w:b/>
          <w:bCs/>
        </w:rPr>
        <w:t>PCUW.261.21.2026</w:t>
      </w:r>
    </w:p>
    <w:p w14:paraId="52377980" w14:textId="7A909E2A" w:rsidR="00906D1A" w:rsidRPr="00E53BA6" w:rsidRDefault="00906D1A" w:rsidP="00E53BA6">
      <w:pPr>
        <w:tabs>
          <w:tab w:val="right" w:pos="9072"/>
        </w:tabs>
        <w:spacing w:after="600" w:line="276" w:lineRule="auto"/>
        <w:ind w:left="567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E53BA6" w14:paraId="60C8CE4A" w14:textId="77777777" w:rsidTr="00EF318B">
        <w:tc>
          <w:tcPr>
            <w:tcW w:w="10065" w:type="dxa"/>
            <w:shd w:val="clear" w:color="auto" w:fill="F2F2F2"/>
            <w:hideMark/>
          </w:tcPr>
          <w:p w14:paraId="353CF878" w14:textId="77777777" w:rsidR="00906D1A" w:rsidRPr="00E53BA6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E53BA6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F14ECAE" w14:textId="77777777" w:rsidR="00906D1A" w:rsidRPr="00E53BA6" w:rsidRDefault="00906D1A" w:rsidP="00EF318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53BA6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6F6D4F5" w14:textId="77777777" w:rsidR="00E53BA6" w:rsidRDefault="00E53BA6" w:rsidP="00906D1A">
      <w:pPr>
        <w:spacing w:after="120" w:line="360" w:lineRule="auto"/>
        <w:jc w:val="both"/>
        <w:rPr>
          <w:rFonts w:eastAsia="Calibri"/>
          <w:lang w:eastAsia="en-US"/>
        </w:rPr>
      </w:pPr>
    </w:p>
    <w:p w14:paraId="709674BD" w14:textId="2B6B83C9" w:rsidR="00906D1A" w:rsidRPr="00E53BA6" w:rsidRDefault="00906D1A" w:rsidP="00E53BA6">
      <w:pPr>
        <w:spacing w:after="120" w:line="276" w:lineRule="auto"/>
        <w:ind w:left="1276" w:hanging="1276"/>
        <w:jc w:val="both"/>
        <w:rPr>
          <w:rFonts w:eastAsia="Calibri"/>
          <w:lang w:eastAsia="en-US"/>
        </w:rPr>
      </w:pPr>
      <w:proofErr w:type="gramStart"/>
      <w:r w:rsidRPr="00E53BA6">
        <w:rPr>
          <w:rFonts w:eastAsia="Calibri"/>
          <w:lang w:eastAsia="en-US"/>
        </w:rPr>
        <w:t>Dotyczy</w:t>
      </w:r>
      <w:r w:rsidR="00E53BA6">
        <w:rPr>
          <w:rFonts w:eastAsia="Calibri"/>
          <w:lang w:eastAsia="en-US"/>
        </w:rPr>
        <w:t xml:space="preserve">: </w:t>
      </w:r>
      <w:r w:rsidRPr="00E53BA6">
        <w:rPr>
          <w:rFonts w:eastAsia="Calibri"/>
          <w:lang w:eastAsia="en-US"/>
        </w:rPr>
        <w:t xml:space="preserve"> </w:t>
      </w:r>
      <w:r w:rsidR="00E53BA6">
        <w:rPr>
          <w:rFonts w:eastAsia="Calibri"/>
          <w:lang w:eastAsia="en-US"/>
        </w:rPr>
        <w:t xml:space="preserve"> </w:t>
      </w:r>
      <w:proofErr w:type="gramEnd"/>
      <w:r w:rsidR="00E53BA6">
        <w:rPr>
          <w:rFonts w:eastAsia="Calibri"/>
          <w:lang w:eastAsia="en-US"/>
        </w:rPr>
        <w:t xml:space="preserve">  </w:t>
      </w:r>
      <w:r w:rsidR="00E53BA6" w:rsidRPr="00E53BA6">
        <w:rPr>
          <w:rFonts w:eastAsia="Calibri"/>
          <w:lang w:eastAsia="en-US"/>
        </w:rPr>
        <w:t>postępowania o udzielenie zamówienia publicznego</w:t>
      </w:r>
      <w:r w:rsidR="00E53BA6" w:rsidRPr="00E53BA6">
        <w:rPr>
          <w:rFonts w:eastAsia="Calibri"/>
          <w:bCs/>
          <w:lang w:eastAsia="en-US"/>
        </w:rPr>
        <w:t xml:space="preserve"> w trybie podstawowym bez negocjacji</w:t>
      </w:r>
      <w:r w:rsidR="00E53BA6">
        <w:rPr>
          <w:rFonts w:eastAsia="Calibri"/>
          <w:bCs/>
          <w:lang w:eastAsia="en-US"/>
        </w:rPr>
        <w:t xml:space="preserve"> </w:t>
      </w:r>
      <w:r w:rsidR="00F72D61">
        <w:rPr>
          <w:rFonts w:eastAsia="Calibri"/>
          <w:bCs/>
          <w:lang w:eastAsia="en-US"/>
        </w:rPr>
        <w:br/>
      </w:r>
      <w:r w:rsidR="00E53BA6" w:rsidRPr="00E53BA6">
        <w:rPr>
          <w:rFonts w:eastAsia="Calibri"/>
          <w:bCs/>
          <w:lang w:eastAsia="en-US"/>
        </w:rPr>
        <w:t xml:space="preserve">– art. 275 pkt 1 ustawy </w:t>
      </w:r>
      <w:proofErr w:type="spellStart"/>
      <w:r w:rsidR="00E53BA6" w:rsidRPr="00E53BA6">
        <w:rPr>
          <w:rFonts w:eastAsia="Calibri"/>
          <w:bCs/>
          <w:lang w:eastAsia="en-US"/>
        </w:rPr>
        <w:t>Pzp</w:t>
      </w:r>
      <w:proofErr w:type="spellEnd"/>
      <w:r w:rsidR="00E53BA6" w:rsidRPr="00E53BA6">
        <w:rPr>
          <w:rFonts w:eastAsia="Calibri"/>
          <w:bCs/>
          <w:lang w:eastAsia="en-US"/>
        </w:rPr>
        <w:t xml:space="preserve"> na zadanie pn.</w:t>
      </w:r>
      <w:proofErr w:type="gramStart"/>
      <w:r w:rsidR="00E53BA6" w:rsidRPr="00E53BA6">
        <w:rPr>
          <w:rFonts w:eastAsia="Calibri"/>
          <w:bCs/>
          <w:lang w:eastAsia="en-US"/>
        </w:rPr>
        <w:t>:</w:t>
      </w:r>
      <w:r w:rsidR="00E53BA6">
        <w:rPr>
          <w:rFonts w:eastAsia="Calibri"/>
          <w:bCs/>
          <w:lang w:eastAsia="en-US"/>
        </w:rPr>
        <w:t xml:space="preserve"> </w:t>
      </w:r>
      <w:r w:rsidR="00E53BA6" w:rsidRPr="00E53BA6">
        <w:rPr>
          <w:rFonts w:eastAsia="Calibri"/>
          <w:b/>
          <w:lang w:eastAsia="en-US"/>
        </w:rPr>
        <w:t>,,</w:t>
      </w:r>
      <w:r w:rsidR="00E53BA6" w:rsidRPr="00E53BA6">
        <w:rPr>
          <w:b/>
        </w:rPr>
        <w:t>Remont</w:t>
      </w:r>
      <w:proofErr w:type="gramEnd"/>
      <w:r w:rsidR="00E53BA6" w:rsidRPr="00E53BA6">
        <w:rPr>
          <w:b/>
        </w:rPr>
        <w:t xml:space="preserve"> cząstkowy nawierzchni bitumicznej dróg powiatowych na terenie powiatu rawickiego masą asfaltową na gorąco.’’</w:t>
      </w:r>
    </w:p>
    <w:p w14:paraId="6CE5D335" w14:textId="77777777" w:rsidR="00906D1A" w:rsidRPr="00E53BA6" w:rsidRDefault="00906D1A" w:rsidP="00906D1A">
      <w:pPr>
        <w:tabs>
          <w:tab w:val="left" w:pos="708"/>
          <w:tab w:val="center" w:pos="4536"/>
          <w:tab w:val="right" w:pos="9072"/>
        </w:tabs>
      </w:pPr>
    </w:p>
    <w:p w14:paraId="47E48460" w14:textId="79AD7907" w:rsidR="00906D1A" w:rsidRPr="00E53BA6" w:rsidRDefault="00906D1A" w:rsidP="00E53BA6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spacing w:after="120" w:line="276" w:lineRule="auto"/>
        <w:ind w:left="567" w:hanging="425"/>
        <w:jc w:val="both"/>
        <w:rPr>
          <w:bCs/>
        </w:rPr>
      </w:pPr>
      <w:r w:rsidRPr="00E53BA6">
        <w:t xml:space="preserve">Zamawiający, </w:t>
      </w:r>
      <w:r w:rsidR="00814306" w:rsidRPr="00E53BA6">
        <w:rPr>
          <w:b/>
        </w:rPr>
        <w:t>Powiatowe Centrum Usług Wspólnych w Rawiczu</w:t>
      </w:r>
      <w:r w:rsidRPr="00E53BA6">
        <w:t>, działając na podstawie art. 253 ust. 1</w:t>
      </w:r>
      <w:r w:rsidR="00F72D61">
        <w:t xml:space="preserve"> pkt 1 i ust.</w:t>
      </w:r>
      <w:proofErr w:type="gramStart"/>
      <w:r w:rsidR="00F72D61">
        <w:t xml:space="preserve">2 </w:t>
      </w:r>
      <w:r w:rsidRPr="00E53BA6">
        <w:t xml:space="preserve"> ustawy</w:t>
      </w:r>
      <w:proofErr w:type="gramEnd"/>
      <w:r w:rsidRPr="00E53BA6">
        <w:t xml:space="preserve"> z dnia 11 września 2019r. Prawo zamówień publicznych </w:t>
      </w:r>
      <w:r w:rsidR="00814306" w:rsidRPr="00E53BA6">
        <w:t>(</w:t>
      </w:r>
      <w:proofErr w:type="spellStart"/>
      <w:r w:rsidR="00814306" w:rsidRPr="00E53BA6">
        <w:t>t.j</w:t>
      </w:r>
      <w:proofErr w:type="spellEnd"/>
      <w:r w:rsidR="00814306" w:rsidRPr="00E53BA6">
        <w:t xml:space="preserve">. Dz. U. </w:t>
      </w:r>
      <w:r w:rsidR="00F72D61">
        <w:br/>
      </w:r>
      <w:r w:rsidR="00814306" w:rsidRPr="00E53BA6">
        <w:t>z 202</w:t>
      </w:r>
      <w:r w:rsidR="00E53BA6">
        <w:t>6</w:t>
      </w:r>
      <w:r w:rsidR="00814306" w:rsidRPr="00E53BA6">
        <w:t xml:space="preserve"> poz. </w:t>
      </w:r>
      <w:r w:rsidR="00E53BA6">
        <w:t>793</w:t>
      </w:r>
      <w:r w:rsidR="00814306" w:rsidRPr="00E53BA6">
        <w:t>)</w:t>
      </w:r>
      <w:r w:rsidRPr="00E53BA6">
        <w:t xml:space="preserve">, zwanej dalej „ustawą </w:t>
      </w:r>
      <w:proofErr w:type="spellStart"/>
      <w:r w:rsidRPr="00E53BA6">
        <w:t>Pzp</w:t>
      </w:r>
      <w:proofErr w:type="spellEnd"/>
      <w:r w:rsidRPr="00E53BA6">
        <w:t xml:space="preserve">”, informuje, że w toczącym się postępowaniu </w:t>
      </w:r>
      <w:r w:rsidR="00F72D61">
        <w:br/>
      </w:r>
      <w:r w:rsidRPr="00E53BA6">
        <w:t xml:space="preserve">o udzielenie zamówienia publicznego, jako najkorzystniejsza wybrana została oferta złożona przez </w:t>
      </w:r>
      <w:r w:rsidR="00E53BA6">
        <w:t>W</w:t>
      </w:r>
      <w:r w:rsidRPr="00E53BA6">
        <w:t>ykonawcę</w:t>
      </w:r>
      <w:r w:rsidRPr="00E53BA6">
        <w:rPr>
          <w:sz w:val="22"/>
          <w:szCs w:val="22"/>
        </w:rPr>
        <w:t>:</w:t>
      </w: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9503"/>
      </w:tblGrid>
      <w:tr w:rsidR="00E53BA6" w14:paraId="509FE123" w14:textId="77777777" w:rsidTr="00E53BA6">
        <w:tc>
          <w:tcPr>
            <w:tcW w:w="10220" w:type="dxa"/>
          </w:tcPr>
          <w:p w14:paraId="6B770AA0" w14:textId="77777777" w:rsidR="00E53BA6" w:rsidRDefault="00E53BA6" w:rsidP="009F0DA8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center"/>
              <w:rPr>
                <w:b/>
              </w:rPr>
            </w:pPr>
            <w:r w:rsidRPr="009F0DA8">
              <w:rPr>
                <w:b/>
              </w:rPr>
              <w:t xml:space="preserve">Przedsiębiorstwo Drogowe </w:t>
            </w:r>
            <w:proofErr w:type="spellStart"/>
            <w:r w:rsidR="009F0DA8" w:rsidRPr="009F0DA8">
              <w:rPr>
                <w:b/>
              </w:rPr>
              <w:t>Drogbud</w:t>
            </w:r>
            <w:proofErr w:type="spellEnd"/>
          </w:p>
          <w:p w14:paraId="392F1764" w14:textId="77777777" w:rsidR="009F0DA8" w:rsidRPr="009F0DA8" w:rsidRDefault="009F0DA8" w:rsidP="009F0DA8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center"/>
              <w:rPr>
                <w:bCs/>
              </w:rPr>
            </w:pPr>
            <w:r w:rsidRPr="009F0DA8">
              <w:rPr>
                <w:bCs/>
              </w:rPr>
              <w:t>Grabonóg 69b</w:t>
            </w:r>
          </w:p>
          <w:p w14:paraId="68433CEF" w14:textId="77777777" w:rsidR="009F0DA8" w:rsidRDefault="009F0DA8" w:rsidP="009F0DA8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center"/>
              <w:rPr>
                <w:bCs/>
              </w:rPr>
            </w:pPr>
            <w:r w:rsidRPr="009F0DA8">
              <w:rPr>
                <w:bCs/>
              </w:rPr>
              <w:t>63-800 Gostyń</w:t>
            </w:r>
          </w:p>
          <w:p w14:paraId="0195CEE6" w14:textId="77777777" w:rsidR="009F0DA8" w:rsidRDefault="009F0DA8" w:rsidP="009F0DA8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rPr>
                <w:b/>
              </w:rPr>
            </w:pPr>
            <w:r>
              <w:rPr>
                <w:bCs/>
              </w:rPr>
              <w:t xml:space="preserve">za cenę w wysokości: </w:t>
            </w:r>
            <w:r w:rsidRPr="009F0DA8">
              <w:rPr>
                <w:b/>
              </w:rPr>
              <w:t>933 446,39 zł brutto</w:t>
            </w:r>
          </w:p>
          <w:p w14:paraId="22D58BEA" w14:textId="77777777" w:rsidR="009F0DA8" w:rsidRDefault="009F0DA8" w:rsidP="009F0DA8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rPr>
                <w:bCs/>
                <w:u w:val="single"/>
              </w:rPr>
            </w:pPr>
            <w:r w:rsidRPr="009F0DA8">
              <w:rPr>
                <w:bCs/>
                <w:u w:val="single"/>
              </w:rPr>
              <w:t>Uzasadnienie wyboru:</w:t>
            </w:r>
          </w:p>
          <w:p w14:paraId="77674A72" w14:textId="5F1DB91F" w:rsidR="009F0DA8" w:rsidRPr="009F0DA8" w:rsidRDefault="009F0DA8" w:rsidP="009F0DA8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rPr>
                <w:bCs/>
              </w:rPr>
            </w:pPr>
            <w:r w:rsidRPr="009F0DA8">
              <w:rPr>
                <w:bCs/>
              </w:rPr>
              <w:t>Oferta ww. Wykonawcy jest ofertą najkorzystniejszą, spełniającą warunki udziału w postępowaniu oraz niepodlegającą odrzuceniu.</w:t>
            </w:r>
          </w:p>
        </w:tc>
      </w:tr>
    </w:tbl>
    <w:p w14:paraId="4B784F51" w14:textId="77777777" w:rsidR="00E53BA6" w:rsidRPr="00E53BA6" w:rsidRDefault="00E53BA6" w:rsidP="00E53BA6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</w:p>
    <w:p w14:paraId="7AED791C" w14:textId="77777777" w:rsidR="00906D1A" w:rsidRPr="009F0DA8" w:rsidRDefault="00906D1A" w:rsidP="00F72D61">
      <w:pPr>
        <w:numPr>
          <w:ilvl w:val="0"/>
          <w:numId w:val="1"/>
        </w:numPr>
        <w:spacing w:before="120" w:after="120"/>
        <w:ind w:left="714" w:hanging="357"/>
        <w:jc w:val="both"/>
        <w:rPr>
          <w:color w:val="000000"/>
        </w:rPr>
      </w:pPr>
      <w:r w:rsidRPr="009F0DA8">
        <w:rPr>
          <w:color w:val="000000"/>
        </w:rPr>
        <w:t>Punktacja przyznana ofertom w każdym kryterium oceny ofert wraz z łączną punktacją:</w:t>
      </w:r>
    </w:p>
    <w:tbl>
      <w:tblPr>
        <w:tblW w:w="97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4"/>
        <w:gridCol w:w="3606"/>
        <w:gridCol w:w="1451"/>
        <w:gridCol w:w="1819"/>
        <w:gridCol w:w="1618"/>
      </w:tblGrid>
      <w:tr w:rsidR="009F0DA8" w:rsidRPr="00E53BA6" w14:paraId="44E75F00" w14:textId="77777777" w:rsidTr="009F0DA8">
        <w:trPr>
          <w:trHeight w:val="508"/>
        </w:trPr>
        <w:tc>
          <w:tcPr>
            <w:tcW w:w="1214" w:type="dxa"/>
            <w:shd w:val="clear" w:color="auto" w:fill="F2F2F2"/>
            <w:vAlign w:val="center"/>
          </w:tcPr>
          <w:p w14:paraId="034C1432" w14:textId="77777777" w:rsidR="009F0DA8" w:rsidRPr="00E53BA6" w:rsidRDefault="009F0DA8" w:rsidP="00EF318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E53BA6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606" w:type="dxa"/>
            <w:shd w:val="clear" w:color="auto" w:fill="F2F2F2"/>
            <w:vAlign w:val="center"/>
          </w:tcPr>
          <w:p w14:paraId="18AF80BB" w14:textId="77777777" w:rsidR="009F0DA8" w:rsidRPr="00E53BA6" w:rsidRDefault="009F0DA8" w:rsidP="00EF318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BA6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451" w:type="dxa"/>
            <w:shd w:val="clear" w:color="auto" w:fill="F2F2F2"/>
            <w:vAlign w:val="center"/>
          </w:tcPr>
          <w:p w14:paraId="1FEA531D" w14:textId="4D3B2A8B" w:rsidR="009F0DA8" w:rsidRPr="00E53BA6" w:rsidRDefault="009F0DA8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53BA6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819" w:type="dxa"/>
            <w:shd w:val="clear" w:color="auto" w:fill="F2F2F2"/>
            <w:vAlign w:val="center"/>
          </w:tcPr>
          <w:p w14:paraId="7B834D75" w14:textId="1FFB89C2" w:rsidR="009F0DA8" w:rsidRPr="00E53BA6" w:rsidRDefault="009F0DA8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53BA6">
              <w:rPr>
                <w:rFonts w:ascii="Times New Roman" w:hAnsi="Times New Roman" w:cs="Times New Roman"/>
                <w:bCs/>
                <w:sz w:val="24"/>
                <w:szCs w:val="24"/>
              </w:rPr>
              <w:t>Okres gwarancji</w:t>
            </w:r>
          </w:p>
        </w:tc>
        <w:tc>
          <w:tcPr>
            <w:tcW w:w="1618" w:type="dxa"/>
            <w:shd w:val="clear" w:color="auto" w:fill="F2F2F2"/>
            <w:vAlign w:val="center"/>
          </w:tcPr>
          <w:p w14:paraId="7BE96C29" w14:textId="77777777" w:rsidR="009F0DA8" w:rsidRPr="00E53BA6" w:rsidRDefault="009F0DA8" w:rsidP="00EF318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BA6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9F0DA8" w:rsidRPr="00E53BA6" w14:paraId="7E8BA02C" w14:textId="77777777" w:rsidTr="009F0DA8">
        <w:trPr>
          <w:trHeight w:val="1181"/>
        </w:trPr>
        <w:tc>
          <w:tcPr>
            <w:tcW w:w="1214" w:type="dxa"/>
            <w:vAlign w:val="center"/>
          </w:tcPr>
          <w:p w14:paraId="434C5E64" w14:textId="29F8E165" w:rsidR="009F0DA8" w:rsidRPr="00E53BA6" w:rsidRDefault="009F0DA8" w:rsidP="001D61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06" w:type="dxa"/>
            <w:vAlign w:val="center"/>
          </w:tcPr>
          <w:p w14:paraId="63CDFAD1" w14:textId="2959B4B2" w:rsidR="009F0DA8" w:rsidRPr="00E53BA6" w:rsidRDefault="009F0DA8" w:rsidP="009F0DA8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Przedsiębiorstwo Drogowe </w:t>
            </w:r>
            <w:proofErr w:type="spellStart"/>
            <w:r w:rsidRPr="00E53BA6">
              <w:rPr>
                <w:rFonts w:ascii="Times New Roman" w:hAnsi="Times New Roman" w:cs="Times New Roman"/>
                <w:b/>
                <w:sz w:val="22"/>
                <w:szCs w:val="22"/>
              </w:rPr>
              <w:t>Drogbud</w:t>
            </w:r>
            <w:proofErr w:type="spellEnd"/>
            <w:r w:rsidRPr="00E53BA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Gostyń Sp. z o.o.</w:t>
            </w:r>
          </w:p>
          <w:p w14:paraId="701C119E" w14:textId="356F23BF" w:rsidR="009F0DA8" w:rsidRPr="00E53BA6" w:rsidRDefault="009F0DA8" w:rsidP="009F0DA8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bCs/>
                <w:sz w:val="22"/>
                <w:szCs w:val="22"/>
              </w:rPr>
              <w:t>Grabonóg 69b</w:t>
            </w:r>
          </w:p>
          <w:p w14:paraId="7FDCD79A" w14:textId="491048A7" w:rsidR="009F0DA8" w:rsidRPr="00E53BA6" w:rsidRDefault="009F0DA8" w:rsidP="009F0DA8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bCs/>
                <w:sz w:val="22"/>
                <w:szCs w:val="22"/>
              </w:rPr>
              <w:t>63-800 Gostyń</w:t>
            </w:r>
          </w:p>
        </w:tc>
        <w:tc>
          <w:tcPr>
            <w:tcW w:w="1451" w:type="dxa"/>
            <w:vAlign w:val="center"/>
          </w:tcPr>
          <w:p w14:paraId="56481CDD" w14:textId="339183B3" w:rsidR="009F0DA8" w:rsidRPr="00E53BA6" w:rsidRDefault="009F0DA8" w:rsidP="001D61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819" w:type="dxa"/>
            <w:vAlign w:val="center"/>
          </w:tcPr>
          <w:p w14:paraId="2788361C" w14:textId="025EA11C" w:rsidR="009F0DA8" w:rsidRPr="00E53BA6" w:rsidRDefault="009F0DA8" w:rsidP="001D61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618" w:type="dxa"/>
            <w:vAlign w:val="center"/>
          </w:tcPr>
          <w:p w14:paraId="77CC9561" w14:textId="10BB23E9" w:rsidR="009F0DA8" w:rsidRPr="00E53BA6" w:rsidRDefault="009F0DA8" w:rsidP="001D61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9F0DA8" w:rsidRPr="00E53BA6" w14:paraId="4E53E7AC" w14:textId="77777777" w:rsidTr="009F0DA8">
        <w:trPr>
          <w:trHeight w:val="143"/>
        </w:trPr>
        <w:tc>
          <w:tcPr>
            <w:tcW w:w="1214" w:type="dxa"/>
            <w:vAlign w:val="center"/>
          </w:tcPr>
          <w:p w14:paraId="765D66CD" w14:textId="01747C7D" w:rsidR="009F0DA8" w:rsidRPr="00E53BA6" w:rsidRDefault="009F0DA8" w:rsidP="001D61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06" w:type="dxa"/>
            <w:vAlign w:val="center"/>
          </w:tcPr>
          <w:p w14:paraId="783DB969" w14:textId="5BA49213" w:rsidR="009F0DA8" w:rsidRPr="00E53BA6" w:rsidRDefault="009F0DA8" w:rsidP="009F0DA8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b/>
                <w:sz w:val="22"/>
                <w:szCs w:val="22"/>
              </w:rPr>
              <w:t>STRABAG Sp. z o.o.</w:t>
            </w:r>
          </w:p>
          <w:p w14:paraId="72FEE38F" w14:textId="2893FC51" w:rsidR="009F0DA8" w:rsidRPr="00E53BA6" w:rsidRDefault="009F0DA8" w:rsidP="009F0DA8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E53BA6">
              <w:rPr>
                <w:rFonts w:ascii="Times New Roman" w:hAnsi="Times New Roman" w:cs="Times New Roman"/>
                <w:bCs/>
                <w:sz w:val="22"/>
                <w:szCs w:val="22"/>
              </w:rPr>
              <w:t>Parzniewska 10</w:t>
            </w:r>
          </w:p>
          <w:p w14:paraId="376CCCE0" w14:textId="02D82FFD" w:rsidR="009F0DA8" w:rsidRPr="00E53BA6" w:rsidRDefault="009F0DA8" w:rsidP="009F0DA8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bCs/>
                <w:sz w:val="22"/>
                <w:szCs w:val="22"/>
              </w:rPr>
              <w:t>05-800 Pruszków</w:t>
            </w:r>
          </w:p>
        </w:tc>
        <w:tc>
          <w:tcPr>
            <w:tcW w:w="1451" w:type="dxa"/>
            <w:vAlign w:val="center"/>
          </w:tcPr>
          <w:p w14:paraId="63FC84D0" w14:textId="68592AD5" w:rsidR="009F0DA8" w:rsidRPr="00E53BA6" w:rsidRDefault="009F0DA8" w:rsidP="001D61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sz w:val="22"/>
                <w:szCs w:val="22"/>
              </w:rPr>
              <w:t xml:space="preserve">  53,96</w:t>
            </w:r>
          </w:p>
        </w:tc>
        <w:tc>
          <w:tcPr>
            <w:tcW w:w="1819" w:type="dxa"/>
            <w:vAlign w:val="center"/>
          </w:tcPr>
          <w:p w14:paraId="69801ECA" w14:textId="3D1581E8" w:rsidR="009F0DA8" w:rsidRPr="00E53BA6" w:rsidRDefault="009F0DA8" w:rsidP="001D61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618" w:type="dxa"/>
            <w:vAlign w:val="center"/>
          </w:tcPr>
          <w:p w14:paraId="330B29EB" w14:textId="7C5C8816" w:rsidR="009F0DA8" w:rsidRPr="00E53BA6" w:rsidRDefault="009F0DA8" w:rsidP="001D61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sz w:val="22"/>
                <w:szCs w:val="22"/>
              </w:rPr>
              <w:t xml:space="preserve">  93,96</w:t>
            </w:r>
          </w:p>
        </w:tc>
      </w:tr>
      <w:tr w:rsidR="009F0DA8" w:rsidRPr="00E53BA6" w14:paraId="1E78CFE7" w14:textId="77777777" w:rsidTr="00F72D61">
        <w:trPr>
          <w:trHeight w:val="1975"/>
        </w:trPr>
        <w:tc>
          <w:tcPr>
            <w:tcW w:w="1214" w:type="dxa"/>
            <w:vAlign w:val="center"/>
          </w:tcPr>
          <w:p w14:paraId="4A5D6153" w14:textId="140AB9CF" w:rsidR="009F0DA8" w:rsidRPr="00E53BA6" w:rsidRDefault="009F0DA8" w:rsidP="001D61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3606" w:type="dxa"/>
            <w:vAlign w:val="center"/>
          </w:tcPr>
          <w:p w14:paraId="7B6B99F2" w14:textId="77D3D389" w:rsidR="009F0DA8" w:rsidRPr="00E53BA6" w:rsidRDefault="009F0DA8" w:rsidP="009F0DA8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PRZEDSIĘBIORSTWO BUDOWNICTWA DROGOWEGO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Spółka z o.o.</w:t>
            </w:r>
          </w:p>
          <w:p w14:paraId="69FDCF39" w14:textId="52FBF3BE" w:rsidR="009F0DA8" w:rsidRPr="00E53BA6" w:rsidRDefault="009F0DA8" w:rsidP="009F0DA8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bCs/>
                <w:sz w:val="22"/>
                <w:szCs w:val="22"/>
              </w:rPr>
              <w:t>ul. Adama Mickiewicza 63</w:t>
            </w:r>
          </w:p>
          <w:p w14:paraId="4903B6B7" w14:textId="26592492" w:rsidR="009F0DA8" w:rsidRPr="00E53BA6" w:rsidRDefault="009F0DA8" w:rsidP="009F0DA8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bCs/>
                <w:sz w:val="22"/>
                <w:szCs w:val="22"/>
              </w:rPr>
              <w:t>67-200 Głogów</w:t>
            </w:r>
          </w:p>
        </w:tc>
        <w:tc>
          <w:tcPr>
            <w:tcW w:w="1451" w:type="dxa"/>
            <w:vAlign w:val="center"/>
          </w:tcPr>
          <w:p w14:paraId="2E8571BC" w14:textId="6544478E" w:rsidR="009F0DA8" w:rsidRPr="00E53BA6" w:rsidRDefault="009F0DA8" w:rsidP="001D61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sz w:val="22"/>
                <w:szCs w:val="22"/>
              </w:rPr>
              <w:t xml:space="preserve">  36,39</w:t>
            </w:r>
          </w:p>
        </w:tc>
        <w:tc>
          <w:tcPr>
            <w:tcW w:w="1819" w:type="dxa"/>
            <w:vAlign w:val="center"/>
          </w:tcPr>
          <w:p w14:paraId="5068F850" w14:textId="6FC85138" w:rsidR="009F0DA8" w:rsidRPr="00E53BA6" w:rsidRDefault="009F0DA8" w:rsidP="001D61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618" w:type="dxa"/>
            <w:vAlign w:val="center"/>
          </w:tcPr>
          <w:p w14:paraId="05C2D52D" w14:textId="2619948F" w:rsidR="009F0DA8" w:rsidRPr="00E53BA6" w:rsidRDefault="009F0DA8" w:rsidP="001D61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sz w:val="22"/>
                <w:szCs w:val="22"/>
              </w:rPr>
              <w:t xml:space="preserve">  76,39</w:t>
            </w:r>
          </w:p>
        </w:tc>
      </w:tr>
      <w:tr w:rsidR="009F0DA8" w:rsidRPr="00E53BA6" w14:paraId="477C2A99" w14:textId="77777777" w:rsidTr="00F72D61">
        <w:trPr>
          <w:trHeight w:val="1830"/>
        </w:trPr>
        <w:tc>
          <w:tcPr>
            <w:tcW w:w="1214" w:type="dxa"/>
            <w:vAlign w:val="center"/>
          </w:tcPr>
          <w:p w14:paraId="4790174E" w14:textId="017B0634" w:rsidR="009F0DA8" w:rsidRPr="00E53BA6" w:rsidRDefault="009F0DA8" w:rsidP="001D61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06" w:type="dxa"/>
            <w:vAlign w:val="center"/>
          </w:tcPr>
          <w:p w14:paraId="66472FF4" w14:textId="399F5D1F" w:rsidR="009F0DA8" w:rsidRPr="00E53BA6" w:rsidRDefault="009F0DA8" w:rsidP="009F0DA8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INFRAKOM KOŚCIAN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Spółka z o.o.</w:t>
            </w:r>
          </w:p>
          <w:p w14:paraId="5407936F" w14:textId="6A60B8DB" w:rsidR="009F0DA8" w:rsidRPr="00E53BA6" w:rsidRDefault="009F0DA8" w:rsidP="009F0DA8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E53BA6">
              <w:rPr>
                <w:rFonts w:ascii="Times New Roman" w:hAnsi="Times New Roman" w:cs="Times New Roman"/>
                <w:bCs/>
                <w:sz w:val="22"/>
                <w:szCs w:val="22"/>
              </w:rPr>
              <w:t>Feliksa Nowowiejskiego 4</w:t>
            </w:r>
          </w:p>
          <w:p w14:paraId="7DDAE6AC" w14:textId="41AFE377" w:rsidR="009F0DA8" w:rsidRPr="00E53BA6" w:rsidRDefault="009F0DA8" w:rsidP="009F0DA8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53BA6">
              <w:rPr>
                <w:rFonts w:ascii="Times New Roman" w:hAnsi="Times New Roman" w:cs="Times New Roman"/>
                <w:bCs/>
                <w:sz w:val="22"/>
                <w:szCs w:val="22"/>
              </w:rPr>
              <w:t>64-000 Kościan</w:t>
            </w:r>
          </w:p>
        </w:tc>
        <w:tc>
          <w:tcPr>
            <w:tcW w:w="1451" w:type="dxa"/>
            <w:vAlign w:val="center"/>
          </w:tcPr>
          <w:p w14:paraId="51D03E6F" w14:textId="4F84CD0C" w:rsidR="009F0DA8" w:rsidRPr="00E53BA6" w:rsidRDefault="009F0DA8" w:rsidP="001D61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43,13</w:t>
            </w:r>
          </w:p>
        </w:tc>
        <w:tc>
          <w:tcPr>
            <w:tcW w:w="1819" w:type="dxa"/>
            <w:vAlign w:val="center"/>
          </w:tcPr>
          <w:p w14:paraId="3CF7FC2B" w14:textId="4D1A5D47" w:rsidR="009F0DA8" w:rsidRPr="00E53BA6" w:rsidRDefault="009F0DA8" w:rsidP="001D61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40,00</w:t>
            </w:r>
          </w:p>
        </w:tc>
        <w:tc>
          <w:tcPr>
            <w:tcW w:w="1618" w:type="dxa"/>
            <w:vAlign w:val="center"/>
          </w:tcPr>
          <w:p w14:paraId="1091E147" w14:textId="4E31439E" w:rsidR="009F0DA8" w:rsidRPr="00E53BA6" w:rsidRDefault="009F0DA8" w:rsidP="001D611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83,13</w:t>
            </w:r>
          </w:p>
        </w:tc>
      </w:tr>
    </w:tbl>
    <w:p w14:paraId="35107E0B" w14:textId="77777777" w:rsidR="00906D1A" w:rsidRPr="00E53BA6" w:rsidRDefault="00906D1A" w:rsidP="00906D1A">
      <w:pPr>
        <w:spacing w:before="120"/>
        <w:jc w:val="both"/>
        <w:rPr>
          <w:color w:val="000000"/>
        </w:rPr>
      </w:pPr>
    </w:p>
    <w:p w14:paraId="4807AD00" w14:textId="77777777" w:rsidR="00906D1A" w:rsidRPr="009F0DA8" w:rsidRDefault="00906D1A" w:rsidP="00906D1A">
      <w:pPr>
        <w:jc w:val="both"/>
        <w:rPr>
          <w:color w:val="000000"/>
        </w:rPr>
      </w:pPr>
    </w:p>
    <w:bookmarkEnd w:id="0"/>
    <w:p w14:paraId="4F344388" w14:textId="77777777" w:rsidR="00F72D61" w:rsidRDefault="00F72D61" w:rsidP="009F0DA8">
      <w:pPr>
        <w:ind w:left="3540"/>
        <w:jc w:val="center"/>
      </w:pPr>
    </w:p>
    <w:p w14:paraId="3568D918" w14:textId="3A0E3C83" w:rsidR="009F0DA8" w:rsidRDefault="009F0DA8" w:rsidP="009F0DA8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125D47EF" w14:textId="77777777" w:rsidR="009F0DA8" w:rsidRDefault="009F0DA8" w:rsidP="009F0DA8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1F9D69FA" w14:textId="77777777" w:rsidR="009F0DA8" w:rsidRDefault="009F0DA8" w:rsidP="009F0DA8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74F7609A" w14:textId="77777777" w:rsidR="009F0DA8" w:rsidRDefault="009F0DA8" w:rsidP="009F0DA8">
      <w:pPr>
        <w:ind w:left="3540"/>
        <w:jc w:val="center"/>
        <w:rPr>
          <w:sz w:val="18"/>
          <w:szCs w:val="18"/>
        </w:rPr>
      </w:pPr>
    </w:p>
    <w:p w14:paraId="5141EA68" w14:textId="77777777" w:rsidR="009F0DA8" w:rsidRDefault="009F0DA8" w:rsidP="009F0DA8">
      <w:pPr>
        <w:ind w:left="3540"/>
        <w:jc w:val="center"/>
      </w:pPr>
      <w:r>
        <w:rPr>
          <w:sz w:val="18"/>
          <w:szCs w:val="18"/>
        </w:rPr>
        <w:t>(-) Urszula Stefaniak</w:t>
      </w:r>
    </w:p>
    <w:p w14:paraId="1BD4F67A" w14:textId="3934B0A1" w:rsidR="008642B3" w:rsidRPr="00E53BA6" w:rsidRDefault="008642B3" w:rsidP="009F0DA8">
      <w:pPr>
        <w:spacing w:after="360" w:line="360" w:lineRule="auto"/>
        <w:ind w:left="3119" w:firstLine="425"/>
        <w:jc w:val="right"/>
        <w:rPr>
          <w:vertAlign w:val="superscript"/>
        </w:rPr>
      </w:pPr>
    </w:p>
    <w:sectPr w:rsidR="008642B3" w:rsidRPr="00E53BA6" w:rsidSect="00906D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0DB7B" w14:textId="77777777" w:rsidR="00113731" w:rsidRDefault="00113731">
      <w:r>
        <w:separator/>
      </w:r>
    </w:p>
  </w:endnote>
  <w:endnote w:type="continuationSeparator" w:id="0">
    <w:p w14:paraId="06C2A421" w14:textId="77777777" w:rsidR="00113731" w:rsidRDefault="00113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7AE67" w14:textId="77777777" w:rsidR="00814306" w:rsidRDefault="008143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CDC3D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A79EB6D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16DFD" w14:textId="77777777" w:rsidR="00814306" w:rsidRDefault="008143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A63F5" w14:textId="77777777" w:rsidR="00113731" w:rsidRDefault="00113731">
      <w:r>
        <w:separator/>
      </w:r>
    </w:p>
  </w:footnote>
  <w:footnote w:type="continuationSeparator" w:id="0">
    <w:p w14:paraId="1FFF943B" w14:textId="77777777" w:rsidR="00113731" w:rsidRDefault="001137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E2D14" w14:textId="77777777" w:rsidR="00814306" w:rsidRDefault="008143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32EBD" w14:textId="77777777" w:rsidR="00814306" w:rsidRDefault="008143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A2A8E" w14:textId="77777777" w:rsidR="00814306" w:rsidRDefault="008143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A55D6B"/>
    <w:multiLevelType w:val="hybridMultilevel"/>
    <w:tmpl w:val="98D48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285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4BF"/>
    <w:rsid w:val="00022322"/>
    <w:rsid w:val="00042497"/>
    <w:rsid w:val="000660E2"/>
    <w:rsid w:val="00074D88"/>
    <w:rsid w:val="000C1E6F"/>
    <w:rsid w:val="000E4E56"/>
    <w:rsid w:val="00113731"/>
    <w:rsid w:val="0013291B"/>
    <w:rsid w:val="001A1468"/>
    <w:rsid w:val="001B7815"/>
    <w:rsid w:val="00257ADE"/>
    <w:rsid w:val="002B1E4F"/>
    <w:rsid w:val="002B6761"/>
    <w:rsid w:val="003445A0"/>
    <w:rsid w:val="003A0AFC"/>
    <w:rsid w:val="003D611C"/>
    <w:rsid w:val="004114BF"/>
    <w:rsid w:val="00431C0B"/>
    <w:rsid w:val="00437CAD"/>
    <w:rsid w:val="004657DA"/>
    <w:rsid w:val="004B2665"/>
    <w:rsid w:val="004C3459"/>
    <w:rsid w:val="004E324A"/>
    <w:rsid w:val="004E7234"/>
    <w:rsid w:val="0054734E"/>
    <w:rsid w:val="00564695"/>
    <w:rsid w:val="00596FD7"/>
    <w:rsid w:val="005E5BFF"/>
    <w:rsid w:val="00607F9B"/>
    <w:rsid w:val="00644DCB"/>
    <w:rsid w:val="00657C1E"/>
    <w:rsid w:val="006E3089"/>
    <w:rsid w:val="00703DAF"/>
    <w:rsid w:val="00712C39"/>
    <w:rsid w:val="00756CDA"/>
    <w:rsid w:val="007D6FA7"/>
    <w:rsid w:val="007E2ACC"/>
    <w:rsid w:val="007E68C5"/>
    <w:rsid w:val="00814306"/>
    <w:rsid w:val="00832144"/>
    <w:rsid w:val="008567C7"/>
    <w:rsid w:val="008642B3"/>
    <w:rsid w:val="0089342B"/>
    <w:rsid w:val="008A6C10"/>
    <w:rsid w:val="008E5102"/>
    <w:rsid w:val="00906D1A"/>
    <w:rsid w:val="00915B9E"/>
    <w:rsid w:val="00952256"/>
    <w:rsid w:val="0095562E"/>
    <w:rsid w:val="0097748A"/>
    <w:rsid w:val="009902AA"/>
    <w:rsid w:val="009F0DA8"/>
    <w:rsid w:val="009F0E5C"/>
    <w:rsid w:val="009F18DC"/>
    <w:rsid w:val="00A02579"/>
    <w:rsid w:val="00A029B8"/>
    <w:rsid w:val="00A151B5"/>
    <w:rsid w:val="00AA02AC"/>
    <w:rsid w:val="00AA2360"/>
    <w:rsid w:val="00AB1E04"/>
    <w:rsid w:val="00B32D12"/>
    <w:rsid w:val="00B464D3"/>
    <w:rsid w:val="00B8185B"/>
    <w:rsid w:val="00BD2174"/>
    <w:rsid w:val="00BD4167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53BA6"/>
    <w:rsid w:val="00E62859"/>
    <w:rsid w:val="00E85D70"/>
    <w:rsid w:val="00EF318B"/>
    <w:rsid w:val="00F33C66"/>
    <w:rsid w:val="00F72D61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F26BB5"/>
  <w15:chartTrackingRefBased/>
  <w15:docId w15:val="{4F85B4B2-81CD-48A8-A057-B47BC7CEB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Ceglarek</dc:creator>
  <cp:keywords/>
  <dc:description/>
  <cp:lastModifiedBy>Anita Ceglarek</cp:lastModifiedBy>
  <cp:revision>4</cp:revision>
  <cp:lastPrinted>2026-07-03T08:09:00Z</cp:lastPrinted>
  <dcterms:created xsi:type="dcterms:W3CDTF">2026-07-03T07:54:00Z</dcterms:created>
  <dcterms:modified xsi:type="dcterms:W3CDTF">2026-07-03T08:09:00Z</dcterms:modified>
</cp:coreProperties>
</file>