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A8B0F" w14:textId="77777777" w:rsidR="003E6519" w:rsidRPr="009432A1" w:rsidRDefault="00F2122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2122D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F2122D">
        <w:rPr>
          <w:rFonts w:ascii="Arial" w:hAnsi="Arial" w:cs="Arial"/>
          <w:sz w:val="24"/>
          <w:szCs w:val="24"/>
        </w:rPr>
        <w:t>2026-07-03</w:t>
      </w:r>
    </w:p>
    <w:p w14:paraId="53B56ACE" w14:textId="77777777" w:rsidR="003E6519" w:rsidRPr="009432A1" w:rsidRDefault="00F2122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2122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1CF4F0E" w14:textId="77777777" w:rsidR="003E6519" w:rsidRPr="009432A1" w:rsidRDefault="00F2122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F2122D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2122D">
        <w:rPr>
          <w:rFonts w:ascii="Arial" w:hAnsi="Arial" w:cs="Arial"/>
          <w:sz w:val="24"/>
          <w:szCs w:val="24"/>
        </w:rPr>
        <w:t>66</w:t>
      </w:r>
    </w:p>
    <w:p w14:paraId="3918AD58" w14:textId="77777777" w:rsidR="003E6519" w:rsidRPr="009432A1" w:rsidRDefault="00F2122D" w:rsidP="003E6519">
      <w:pPr>
        <w:rPr>
          <w:rFonts w:ascii="Arial" w:hAnsi="Arial" w:cs="Arial"/>
          <w:sz w:val="24"/>
          <w:szCs w:val="24"/>
        </w:rPr>
      </w:pPr>
      <w:r w:rsidRPr="00F2122D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2122D">
        <w:rPr>
          <w:rFonts w:ascii="Arial" w:hAnsi="Arial" w:cs="Arial"/>
          <w:sz w:val="24"/>
          <w:szCs w:val="24"/>
        </w:rPr>
        <w:t>Kraków</w:t>
      </w:r>
    </w:p>
    <w:p w14:paraId="02BEDA1F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C27FDF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B7FF08B" w14:textId="23574037" w:rsidR="00DD55F9" w:rsidRPr="00DD55F9" w:rsidRDefault="00DD55F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DD55F9">
        <w:rPr>
          <w:rFonts w:ascii="Arial" w:hAnsi="Arial" w:cs="Arial"/>
          <w:bCs/>
          <w:sz w:val="18"/>
          <w:szCs w:val="18"/>
        </w:rPr>
        <w:t xml:space="preserve">DZP-271-22/26 </w:t>
      </w:r>
      <w:r>
        <w:rPr>
          <w:rFonts w:ascii="Arial" w:hAnsi="Arial" w:cs="Arial"/>
          <w:bCs/>
          <w:sz w:val="18"/>
          <w:szCs w:val="18"/>
        </w:rPr>
        <w:t>–</w:t>
      </w:r>
      <w:r w:rsidRPr="00DD55F9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778.MM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75DA43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B0791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B22212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E709DE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677AC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76CCF90" w14:textId="77777777" w:rsidTr="001A0FA2">
        <w:tc>
          <w:tcPr>
            <w:tcW w:w="2269" w:type="dxa"/>
          </w:tcPr>
          <w:p w14:paraId="79DE9496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AF72C56" w14:textId="77777777" w:rsidR="003E6519" w:rsidRPr="004E4B64" w:rsidRDefault="00F2122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122D">
              <w:rPr>
                <w:rFonts w:ascii="Arial" w:hAnsi="Arial" w:cs="Arial"/>
                <w:bCs/>
                <w:sz w:val="24"/>
                <w:szCs w:val="24"/>
              </w:rPr>
              <w:t>Zakup i dostawa preparatów dezynfekujących, myjących oraz higieniczno-pielęgnacyjnych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2122D" w:rsidRPr="004E4B64" w14:paraId="5FE8A7BB" w14:textId="77777777" w:rsidTr="00DF27B5">
        <w:tc>
          <w:tcPr>
            <w:tcW w:w="2269" w:type="dxa"/>
          </w:tcPr>
          <w:p w14:paraId="14638595" w14:textId="77777777" w:rsidR="00F2122D" w:rsidRPr="004E4B64" w:rsidRDefault="00F2122D" w:rsidP="00DF27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908566E" w14:textId="77777777" w:rsidR="00F2122D" w:rsidRPr="004E4B64" w:rsidRDefault="00F2122D" w:rsidP="00DF27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122D">
              <w:rPr>
                <w:rFonts w:ascii="Arial" w:hAnsi="Arial" w:cs="Arial"/>
                <w:bCs/>
                <w:sz w:val="24"/>
                <w:szCs w:val="24"/>
              </w:rPr>
              <w:t>DZP-271-22/26</w:t>
            </w:r>
          </w:p>
        </w:tc>
      </w:tr>
    </w:tbl>
    <w:p w14:paraId="7B778EBE" w14:textId="45954586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2122D" w:rsidRPr="00F2122D">
        <w:rPr>
          <w:rFonts w:ascii="Arial" w:hAnsi="Arial" w:cs="Arial"/>
          <w:sz w:val="24"/>
          <w:szCs w:val="24"/>
        </w:rPr>
        <w:t>(</w:t>
      </w:r>
      <w:proofErr w:type="spellStart"/>
      <w:r w:rsidR="00F2122D" w:rsidRPr="00F2122D">
        <w:rPr>
          <w:rFonts w:ascii="Arial" w:hAnsi="Arial" w:cs="Arial"/>
          <w:sz w:val="24"/>
          <w:szCs w:val="24"/>
        </w:rPr>
        <w:t>t.j</w:t>
      </w:r>
      <w:proofErr w:type="spellEnd"/>
      <w:r w:rsidR="00F2122D" w:rsidRPr="00F2122D">
        <w:rPr>
          <w:rFonts w:ascii="Arial" w:hAnsi="Arial" w:cs="Arial"/>
          <w:sz w:val="24"/>
          <w:szCs w:val="24"/>
        </w:rPr>
        <w:t>. Dz. U. z 202</w:t>
      </w:r>
      <w:r w:rsidR="00DD55F9">
        <w:rPr>
          <w:rFonts w:ascii="Arial" w:hAnsi="Arial" w:cs="Arial"/>
          <w:sz w:val="24"/>
          <w:szCs w:val="24"/>
        </w:rPr>
        <w:t>6</w:t>
      </w:r>
      <w:r w:rsidR="00F2122D" w:rsidRPr="00F2122D">
        <w:rPr>
          <w:rFonts w:ascii="Arial" w:hAnsi="Arial" w:cs="Arial"/>
          <w:sz w:val="24"/>
          <w:szCs w:val="24"/>
        </w:rPr>
        <w:t xml:space="preserve"> r. poz. </w:t>
      </w:r>
      <w:r w:rsidR="00DD55F9">
        <w:rPr>
          <w:rFonts w:ascii="Arial" w:hAnsi="Arial" w:cs="Arial"/>
          <w:sz w:val="24"/>
          <w:szCs w:val="24"/>
        </w:rPr>
        <w:t>793)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2122D" w:rsidRPr="00C902DE" w14:paraId="44729C9D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ABF8C0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1 zamówienia w wysokości 128 161.44 zł brutto;</w:t>
            </w:r>
          </w:p>
        </w:tc>
      </w:tr>
      <w:tr w:rsidR="00F2122D" w:rsidRPr="00C902DE" w14:paraId="1F1544CC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EF1C15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2 zamówienia w wysokości 198 114.12 zł brutto;</w:t>
            </w:r>
          </w:p>
        </w:tc>
      </w:tr>
      <w:tr w:rsidR="00F2122D" w:rsidRPr="00C902DE" w14:paraId="3E0DF502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FD00A2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3 zamówienia w wysokości 202 361.76 zł brutto;</w:t>
            </w:r>
          </w:p>
        </w:tc>
      </w:tr>
      <w:tr w:rsidR="00F2122D" w:rsidRPr="00C902DE" w14:paraId="33C2BE97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7D235F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4 zamówienia w wysokości 172 484.10 zł brutto;</w:t>
            </w:r>
          </w:p>
        </w:tc>
      </w:tr>
      <w:tr w:rsidR="00F2122D" w:rsidRPr="00C902DE" w14:paraId="6759BE13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1680D8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5 zamówienia w wysokości 127 213.20 zł brutto;</w:t>
            </w:r>
          </w:p>
        </w:tc>
      </w:tr>
      <w:tr w:rsidR="00F2122D" w:rsidRPr="00C902DE" w14:paraId="71776F7B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DDD669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6 zamówienia w wysokości 96 232.50 zł brutto;</w:t>
            </w:r>
          </w:p>
        </w:tc>
      </w:tr>
      <w:tr w:rsidR="00F2122D" w:rsidRPr="00C902DE" w14:paraId="3182176D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FCACE9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7 zamówienia w wysokości 77 004.00 zł brutto;</w:t>
            </w:r>
          </w:p>
        </w:tc>
      </w:tr>
      <w:tr w:rsidR="00F2122D" w:rsidRPr="00C902DE" w14:paraId="587E0E26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C96D96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8 zamówienia w wysokości 203 990.40 zł brutto;</w:t>
            </w:r>
          </w:p>
        </w:tc>
      </w:tr>
      <w:tr w:rsidR="00F2122D" w:rsidRPr="00C902DE" w14:paraId="30CFD1B9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F1AEE7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9 zamówienia w wysokości 3 343.68 zł brutto;</w:t>
            </w:r>
          </w:p>
        </w:tc>
      </w:tr>
      <w:tr w:rsidR="00F2122D" w:rsidRPr="00C902DE" w14:paraId="2DF39F96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AD7F26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10 zamówienia w wysokości 213 948.00 zł brutto;</w:t>
            </w:r>
          </w:p>
        </w:tc>
      </w:tr>
      <w:tr w:rsidR="00F2122D" w:rsidRPr="00C902DE" w14:paraId="42EA5967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3DFB9B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31 104.00 zł brutto;</w:t>
            </w:r>
          </w:p>
        </w:tc>
      </w:tr>
      <w:tr w:rsidR="00F2122D" w:rsidRPr="00C902DE" w14:paraId="1A612D3D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749411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12 zamówienia w wysokości 21 286.80 zł brutto;</w:t>
            </w:r>
          </w:p>
        </w:tc>
      </w:tr>
      <w:tr w:rsidR="00F2122D" w:rsidRPr="00C902DE" w14:paraId="3AF34750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114791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13 zamówienia w wysokości 24 829.20 zł brutto;</w:t>
            </w:r>
          </w:p>
        </w:tc>
      </w:tr>
      <w:tr w:rsidR="00F2122D" w:rsidRPr="00C902DE" w14:paraId="011364D6" w14:textId="77777777" w:rsidTr="00DF27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03A666" w14:textId="77777777" w:rsidR="00F2122D" w:rsidRPr="00C902DE" w:rsidRDefault="00F2122D" w:rsidP="00DF27B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2122D">
              <w:rPr>
                <w:rFonts w:ascii="Arial" w:hAnsi="Arial" w:cs="Arial"/>
                <w:sz w:val="24"/>
                <w:szCs w:val="24"/>
              </w:rPr>
              <w:t>części 14 zamówienia w wysokości 87 824.81 zł brutto;</w:t>
            </w:r>
          </w:p>
        </w:tc>
      </w:tr>
    </w:tbl>
    <w:p w14:paraId="601007A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203A94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14FF676" w14:textId="24797237" w:rsidR="00C236D3" w:rsidRPr="00DD55F9" w:rsidRDefault="00A80738" w:rsidP="00DD55F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C236D3" w:rsidRPr="00DD55F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B2179" w14:textId="77777777" w:rsidR="008A1EEC" w:rsidRDefault="008A1EEC">
      <w:r>
        <w:separator/>
      </w:r>
    </w:p>
  </w:endnote>
  <w:endnote w:type="continuationSeparator" w:id="0">
    <w:p w14:paraId="173260C5" w14:textId="77777777" w:rsidR="008A1EEC" w:rsidRDefault="008A1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456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C9D0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EC71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89236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2E7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37A43F" w14:textId="77777777" w:rsidR="009F189D" w:rsidRDefault="009F189D">
    <w:pPr>
      <w:pStyle w:val="Stopka"/>
      <w:tabs>
        <w:tab w:val="clear" w:pos="4536"/>
      </w:tabs>
      <w:jc w:val="center"/>
    </w:pPr>
  </w:p>
  <w:p w14:paraId="7AA4CD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D54B9" w14:textId="77777777" w:rsidR="008A1EEC" w:rsidRDefault="008A1EEC">
      <w:r>
        <w:separator/>
      </w:r>
    </w:p>
  </w:footnote>
  <w:footnote w:type="continuationSeparator" w:id="0">
    <w:p w14:paraId="629E5759" w14:textId="77777777" w:rsidR="008A1EEC" w:rsidRDefault="008A1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EDD98" w14:textId="77777777" w:rsidR="00F2122D" w:rsidRDefault="00F21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471A0" w14:textId="77777777" w:rsidR="00F2122D" w:rsidRDefault="00F21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11691" w14:textId="77777777" w:rsidR="00F2122D" w:rsidRDefault="00F212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EE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A1EEC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D55F9"/>
    <w:rsid w:val="00EA3476"/>
    <w:rsid w:val="00F2122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A72F43"/>
  <w15:chartTrackingRefBased/>
  <w15:docId w15:val="{2142F9C4-5630-41D6-818C-7E214FDCD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213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2026-07-03T05:51:00Z</dcterms:created>
  <dcterms:modified xsi:type="dcterms:W3CDTF">2026-07-03T05:55:00Z</dcterms:modified>
</cp:coreProperties>
</file>