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082135FD" w:rsidR="00281DC6" w:rsidRPr="00281DC6" w:rsidRDefault="00281DC6" w:rsidP="00F975FE">
      <w:pPr>
        <w:keepNext/>
        <w:spacing w:after="12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5D2E3EE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8945C3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48E1DD29" w14:textId="66002B58" w:rsidR="00307876" w:rsidRDefault="00F975FE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307876">
        <w:rPr>
          <w:sz w:val="22"/>
          <w:szCs w:val="22"/>
        </w:rPr>
        <w:t xml:space="preserve">Nawiązując do toczącego się postępowania o udzielenie zamówienia publicznego prowadzonego </w:t>
      </w:r>
      <w:r w:rsidR="00307876">
        <w:rPr>
          <w:sz w:val="22"/>
          <w:szCs w:val="22"/>
        </w:rPr>
        <w:br/>
        <w:t xml:space="preserve">w trybie </w:t>
      </w:r>
      <w:r w:rsidR="001B79C9">
        <w:rPr>
          <w:sz w:val="22"/>
          <w:szCs w:val="22"/>
        </w:rPr>
        <w:t>nieograniczonym</w:t>
      </w:r>
      <w:r w:rsidR="00307876">
        <w:rPr>
          <w:sz w:val="22"/>
          <w:szCs w:val="22"/>
        </w:rPr>
        <w:t xml:space="preserve"> pn.: </w:t>
      </w:r>
    </w:p>
    <w:p w14:paraId="424E552C" w14:textId="72AE303E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934740" w:rsidRPr="00934740">
        <w:rPr>
          <w:b/>
          <w:bCs/>
          <w:sz w:val="22"/>
          <w:szCs w:val="22"/>
        </w:rPr>
        <w:t>Środki dezynfekcyjne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vAlign w:val="center"/>
          </w:tcPr>
          <w:p w14:paraId="1C0B99F2" w14:textId="38DE35A7" w:rsidR="00281DC6" w:rsidRPr="00281DC6" w:rsidRDefault="008945C3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</w:t>
            </w:r>
            <w:r w:rsidR="00281DC6" w:rsidRPr="00281DC6">
              <w:rPr>
                <w:rFonts w:eastAsia="Calibri"/>
                <w:sz w:val="22"/>
                <w:szCs w:val="22"/>
              </w:rPr>
              <w:t xml:space="preserve"> nr telefonu, </w:t>
            </w:r>
            <w:r>
              <w:rPr>
                <w:rFonts w:eastAsia="Calibri"/>
                <w:sz w:val="22"/>
                <w:szCs w:val="22"/>
              </w:rPr>
              <w:t xml:space="preserve">fax. </w:t>
            </w:r>
            <w:r>
              <w:rPr>
                <w:rFonts w:eastAsia="Calibri"/>
                <w:sz w:val="22"/>
                <w:szCs w:val="22"/>
              </w:rPr>
              <w:br/>
            </w:r>
            <w:r w:rsidR="00281DC6" w:rsidRPr="00281DC6">
              <w:rPr>
                <w:rFonts w:eastAsia="Calibri"/>
                <w:sz w:val="22"/>
                <w:szCs w:val="22"/>
              </w:rPr>
              <w:t>e-mail do kontaktu w sprawie realizacji umowy</w:t>
            </w:r>
            <w:r>
              <w:rPr>
                <w:rFonts w:eastAsia="Calibri"/>
                <w:sz w:val="22"/>
                <w:szCs w:val="22"/>
              </w:rPr>
              <w:t xml:space="preserve"> (zgodnie z &amp; 9 ust. 3 pkt. 2 wzoru umowy)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022F17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</w:t>
            </w:r>
            <w:r w:rsidR="008945C3">
              <w:t>/fax.</w:t>
            </w:r>
            <w:r w:rsidRPr="00281DC6">
              <w:t xml:space="preserve">                                          e-mail:</w:t>
            </w:r>
          </w:p>
        </w:tc>
      </w:tr>
      <w:tr w:rsidR="008945C3" w:rsidRPr="00281DC6" w14:paraId="34C4FB59" w14:textId="77777777" w:rsidTr="008945C3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6277" w14:textId="002D10A9" w:rsidR="008945C3" w:rsidRPr="00281DC6" w:rsidRDefault="008945C3" w:rsidP="00FA24E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</w:t>
            </w:r>
            <w:r>
              <w:rPr>
                <w:rFonts w:eastAsia="Calibri"/>
                <w:sz w:val="22"/>
                <w:szCs w:val="22"/>
              </w:rPr>
              <w:t xml:space="preserve"> fax. </w:t>
            </w:r>
            <w:r>
              <w:rPr>
                <w:rFonts w:eastAsia="Calibri"/>
                <w:sz w:val="22"/>
                <w:szCs w:val="22"/>
              </w:rPr>
              <w:br/>
            </w:r>
            <w:r w:rsidRPr="00281DC6">
              <w:rPr>
                <w:rFonts w:eastAsia="Calibri"/>
                <w:sz w:val="22"/>
                <w:szCs w:val="22"/>
              </w:rPr>
              <w:t xml:space="preserve">e-mail do kontaktu w sprawie </w:t>
            </w:r>
            <w:r>
              <w:rPr>
                <w:rFonts w:eastAsia="Calibri"/>
                <w:sz w:val="22"/>
                <w:szCs w:val="22"/>
              </w:rPr>
              <w:t>zgłaszania reklamacji (zgodnie z &amp; 8 ust. 1 wzoru umowy)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3E22" w14:textId="77777777" w:rsidR="008945C3" w:rsidRPr="00281DC6" w:rsidRDefault="008945C3" w:rsidP="00FA24E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80C5C18" w14:textId="77777777" w:rsidR="008945C3" w:rsidRPr="00281DC6" w:rsidRDefault="008945C3" w:rsidP="00FA24E9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1D35D1F9" w14:textId="3B511C1C" w:rsidR="008945C3" w:rsidRPr="00281DC6" w:rsidRDefault="008945C3" w:rsidP="00FA24E9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</w:t>
            </w:r>
            <w:r>
              <w:t>/fax.</w:t>
            </w:r>
            <w:r w:rsidRPr="00281DC6">
              <w:t xml:space="preserve">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2F8BBCE4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>Zadanie nr 1</w:t>
      </w:r>
      <w:r w:rsidR="00A8379E">
        <w:rPr>
          <w:bCs/>
          <w:sz w:val="22"/>
          <w:u w:val="single"/>
        </w:rPr>
        <w:t xml:space="preserve">: 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3FAA0BF3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</w:t>
      </w:r>
      <w:r w:rsidR="006173E7" w:rsidRPr="00281DC6">
        <w:rPr>
          <w:b/>
          <w:sz w:val="22"/>
        </w:rPr>
        <w:t>……</w:t>
      </w:r>
      <w:r w:rsidRPr="00281DC6">
        <w:rPr>
          <w:b/>
          <w:sz w:val="22"/>
        </w:rPr>
        <w:t>. zł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9B20DBA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309246"/>
      <w:r w:rsidR="00852576" w:rsidRPr="00852576">
        <w:rPr>
          <w:bCs/>
          <w:sz w:val="22"/>
        </w:rPr>
        <w:t>w ciągu 3 dni roboczych od momentu wysłania zamówienia drogą elektroniczną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1EDA3C3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="00A8379E">
        <w:rPr>
          <w:bCs/>
          <w:sz w:val="22"/>
          <w:u w:val="single"/>
        </w:rPr>
        <w:t xml:space="preserve">: </w:t>
      </w:r>
    </w:p>
    <w:p w14:paraId="7FAEBBC6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D66980F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 zł</w:t>
      </w:r>
    </w:p>
    <w:p w14:paraId="13E45E7B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B093EDE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CBDAE9A" w14:textId="77777777" w:rsidR="006173E7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3E02FA0" w14:textId="77777777" w:rsidR="006173E7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Pr="00852576">
        <w:rPr>
          <w:bCs/>
          <w:sz w:val="22"/>
        </w:rPr>
        <w:t>w ciągu 3 dni roboczych od momentu wysłania zamówienia 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3544C51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="00A8379E" w:rsidRPr="00A8379E">
        <w:rPr>
          <w:bCs/>
        </w:rPr>
        <w:t>:</w:t>
      </w:r>
      <w:r w:rsidR="00A8379E" w:rsidRPr="00C43B59">
        <w:t xml:space="preserve"> </w:t>
      </w:r>
    </w:p>
    <w:p w14:paraId="0A8FD356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AB4549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 zł</w:t>
      </w:r>
    </w:p>
    <w:p w14:paraId="278DE075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E8A14E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F80D4AC" w14:textId="77777777" w:rsidR="006173E7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6BB22F" w14:textId="77777777" w:rsidR="006173E7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Pr="00852576">
        <w:rPr>
          <w:bCs/>
          <w:sz w:val="22"/>
        </w:rPr>
        <w:t>w ciągu 3 dni roboczych od momentu wysłania zamówienia 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2A4A35F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="00E11A8D">
        <w:rPr>
          <w:bCs/>
          <w:sz w:val="22"/>
          <w:u w:val="single"/>
        </w:rPr>
        <w:t>:</w:t>
      </w:r>
      <w:r w:rsidR="00E11A8D" w:rsidRPr="00E11A8D">
        <w:t xml:space="preserve"> </w:t>
      </w:r>
    </w:p>
    <w:p w14:paraId="7A9F9DE5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95EE3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 zł</w:t>
      </w:r>
    </w:p>
    <w:p w14:paraId="433A1EAE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7B7C87D" w14:textId="77777777" w:rsidR="006173E7" w:rsidRPr="00281DC6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0931DA1" w14:textId="77777777" w:rsidR="006173E7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6E48880" w14:textId="77777777" w:rsidR="006173E7" w:rsidRDefault="006173E7" w:rsidP="006173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Pr="00852576">
        <w:rPr>
          <w:bCs/>
          <w:sz w:val="22"/>
        </w:rPr>
        <w:t>w ciągu 3 dni roboczych od momentu wysłania zamówienia 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085F4B92" w14:textId="77777777" w:rsidR="001B79C9" w:rsidRPr="00071FE3" w:rsidRDefault="001B79C9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6173E7">
      <w:pPr>
        <w:numPr>
          <w:ilvl w:val="0"/>
          <w:numId w:val="36"/>
        </w:numPr>
        <w:spacing w:before="120" w:after="120" w:line="360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Pr="006173E7" w:rsidRDefault="00E06060" w:rsidP="006173E7">
      <w:pPr>
        <w:numPr>
          <w:ilvl w:val="0"/>
          <w:numId w:val="36"/>
        </w:numPr>
        <w:spacing w:after="120" w:line="360" w:lineRule="auto"/>
        <w:contextualSpacing/>
        <w:jc w:val="both"/>
        <w:rPr>
          <w:sz w:val="22"/>
          <w:szCs w:val="22"/>
        </w:rPr>
      </w:pPr>
      <w:r w:rsidRPr="006173E7">
        <w:rPr>
          <w:sz w:val="22"/>
          <w:szCs w:val="22"/>
        </w:rPr>
        <w:t>oświadczam, że nie podlegam wykluczeniu z postępowania na podstawie art.108 ust 1 pkt 1-6 ustawy Pzp.</w:t>
      </w:r>
    </w:p>
    <w:p w14:paraId="31B9F6E3" w14:textId="77777777" w:rsidR="00E06060" w:rsidRPr="006173E7" w:rsidRDefault="00E06060" w:rsidP="006173E7">
      <w:pPr>
        <w:numPr>
          <w:ilvl w:val="0"/>
          <w:numId w:val="36"/>
        </w:numPr>
        <w:spacing w:line="360" w:lineRule="auto"/>
        <w:jc w:val="both"/>
        <w:rPr>
          <w:sz w:val="22"/>
          <w:szCs w:val="22"/>
        </w:rPr>
      </w:pPr>
      <w:r w:rsidRPr="006173E7">
        <w:rPr>
          <w:sz w:val="22"/>
          <w:szCs w:val="22"/>
        </w:rPr>
        <w:t>oświadczam, że nie podlegam wykluczeniu z postępowania na podstawie art. 109 ust. 1 pkt 4 ustawy Pzp</w:t>
      </w:r>
    </w:p>
    <w:p w14:paraId="46411E7B" w14:textId="648B5E4B" w:rsidR="00E06060" w:rsidRPr="006173E7" w:rsidRDefault="00E06060" w:rsidP="006173E7">
      <w:pPr>
        <w:numPr>
          <w:ilvl w:val="0"/>
          <w:numId w:val="36"/>
        </w:numPr>
        <w:spacing w:line="360" w:lineRule="auto"/>
        <w:jc w:val="both"/>
        <w:rPr>
          <w:sz w:val="22"/>
          <w:szCs w:val="22"/>
        </w:rPr>
      </w:pPr>
      <w:r w:rsidRPr="006173E7">
        <w:rPr>
          <w:sz w:val="22"/>
          <w:szCs w:val="22"/>
        </w:rPr>
        <w:t xml:space="preserve">oświadczam, że nie podlegam wykluczeniu z postępowania na podstawie art. 7 ust. 1 ustawy </w:t>
      </w:r>
      <w:r w:rsidR="006173E7">
        <w:rPr>
          <w:sz w:val="22"/>
          <w:szCs w:val="22"/>
        </w:rPr>
        <w:br/>
      </w:r>
      <w:r w:rsidRPr="006173E7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56259A4" w14:textId="23CBEE15" w:rsidR="001B79C9" w:rsidRPr="006173E7" w:rsidRDefault="001B79C9" w:rsidP="006173E7">
      <w:pPr>
        <w:numPr>
          <w:ilvl w:val="0"/>
          <w:numId w:val="36"/>
        </w:numPr>
        <w:spacing w:line="360" w:lineRule="auto"/>
        <w:jc w:val="both"/>
        <w:rPr>
          <w:sz w:val="22"/>
          <w:szCs w:val="22"/>
        </w:rPr>
      </w:pPr>
      <w:r w:rsidRPr="006173E7">
        <w:rPr>
          <w:sz w:val="22"/>
          <w:szCs w:val="22"/>
        </w:rPr>
        <w:t xml:space="preserve">oświadczam, że nie podlegam wykluczeniu z postępowania na podstawie art. 5k rozporządzenia Rady (UE) nr 833/2014 </w:t>
      </w:r>
      <w:r w:rsidR="006173E7" w:rsidRPr="006173E7">
        <w:rPr>
          <w:sz w:val="22"/>
          <w:szCs w:val="22"/>
        </w:rPr>
        <w:t>oraz art.</w:t>
      </w:r>
      <w:r w:rsidRPr="006173E7">
        <w:rPr>
          <w:sz w:val="22"/>
          <w:szCs w:val="22"/>
        </w:rPr>
        <w:t xml:space="preserve"> 7 ust. 1 ustawy z dnia 13 kwietnia </w:t>
      </w:r>
      <w:r w:rsidR="006173E7" w:rsidRPr="006173E7">
        <w:rPr>
          <w:sz w:val="22"/>
          <w:szCs w:val="22"/>
        </w:rPr>
        <w:t>2022 r.</w:t>
      </w:r>
      <w:r w:rsidRPr="006173E7">
        <w:rPr>
          <w:sz w:val="22"/>
          <w:szCs w:val="22"/>
        </w:rPr>
        <w:t xml:space="preserve"> o szczególnych rozwiązaniach w zakresie przeciwdziałania wspieraniu agresji na Ukrainę oraz służących ochronie bezpieczeństwa narodowego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2F1DD868" w14:textId="77777777" w:rsidR="00281DC6" w:rsidRPr="00281DC6" w:rsidRDefault="00281DC6" w:rsidP="006173E7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699C576" w:rsidR="00281DC6" w:rsidRPr="00281DC6" w:rsidRDefault="00281DC6" w:rsidP="006173E7">
      <w:pPr>
        <w:spacing w:before="240" w:after="240" w:line="360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</w:t>
      </w:r>
      <w:r w:rsidR="006173E7" w:rsidRPr="00281DC6">
        <w:rPr>
          <w:bCs/>
          <w:sz w:val="22"/>
          <w:szCs w:val="22"/>
        </w:rPr>
        <w:t>2020 r.</w:t>
      </w:r>
      <w:r w:rsidRPr="00281DC6">
        <w:rPr>
          <w:bCs/>
          <w:sz w:val="22"/>
          <w:szCs w:val="22"/>
        </w:rPr>
        <w:t xml:space="preserve"> poz. 106)</w:t>
      </w:r>
    </w:p>
    <w:p w14:paraId="593BCE91" w14:textId="77777777" w:rsidR="00281DC6" w:rsidRPr="00281DC6" w:rsidRDefault="00281DC6" w:rsidP="006173E7">
      <w:pPr>
        <w:spacing w:line="360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44041C2F" w:rsidR="00281DC6" w:rsidRPr="00281DC6" w:rsidRDefault="00281DC6" w:rsidP="006173E7">
      <w:pPr>
        <w:spacing w:before="240" w:after="120" w:line="360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</w:t>
      </w:r>
      <w:r w:rsidR="006173E7" w:rsidRPr="00281DC6">
        <w:rPr>
          <w:bCs/>
          <w:sz w:val="22"/>
          <w:szCs w:val="22"/>
        </w:rPr>
        <w:t>2020 r.</w:t>
      </w:r>
      <w:r w:rsidRPr="00281DC6">
        <w:rPr>
          <w:bCs/>
          <w:sz w:val="22"/>
          <w:szCs w:val="22"/>
        </w:rPr>
        <w:t xml:space="preserve">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2CADFF8" w14:textId="77777777" w:rsidR="00FB0106" w:rsidRPr="00FB0106" w:rsidRDefault="00FB0106" w:rsidP="00FB010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7430E4E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11AA4D8" w14:textId="77777777" w:rsidR="00FB0106" w:rsidRPr="00FB0106" w:rsidRDefault="00FB0106" w:rsidP="00FB0106">
      <w:pPr>
        <w:spacing w:line="360" w:lineRule="auto"/>
        <w:ind w:left="720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4384B64B" w14:textId="7891814F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76DCE7C" w14:textId="662F0B8E" w:rsidR="009958D9" w:rsidRPr="00281DC6" w:rsidRDefault="009958D9" w:rsidP="009958D9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Czy Wykonawca jest mikroprzedsiębiorstwem bądź małym lub średnim </w:t>
      </w:r>
      <w:r w:rsidR="00FB0106" w:rsidRPr="00281DC6">
        <w:rPr>
          <w:rFonts w:eastAsia="Calibri"/>
          <w:lang w:eastAsia="en-US"/>
        </w:rPr>
        <w:t>przedsiębiorstwem?</w:t>
      </w:r>
    </w:p>
    <w:p w14:paraId="1A97262B" w14:textId="77777777" w:rsidR="009958D9" w:rsidRPr="00281DC6" w:rsidRDefault="009958D9" w:rsidP="009958D9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39FFF29" w14:textId="77777777" w:rsidR="009958D9" w:rsidRPr="00085C92" w:rsidRDefault="009958D9" w:rsidP="009958D9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C0CA2EF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D378E7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AD1F3BB" w14:textId="77777777" w:rsidR="009958D9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3804785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B447316" w14:textId="77777777" w:rsidR="009958D9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BFFEE8E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46F9614" w14:textId="77777777" w:rsidR="009958D9" w:rsidRPr="00281DC6" w:rsidRDefault="009958D9" w:rsidP="009958D9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7DD4499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E9D786D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A21B514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A2CA50B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DC47C99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37E428CE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 xml:space="preserve">(podpis osoby uprawnionej do składania </w:t>
      </w:r>
      <w:r w:rsidR="00FB0106" w:rsidRPr="00281DC6">
        <w:rPr>
          <w:i/>
          <w:sz w:val="18"/>
          <w:szCs w:val="18"/>
        </w:rPr>
        <w:t>oświadczeń woli</w:t>
      </w:r>
      <w:r w:rsidRPr="00281DC6">
        <w:rPr>
          <w:i/>
          <w:sz w:val="18"/>
          <w:szCs w:val="18"/>
        </w:rPr>
        <w:t xml:space="preserve">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70EE9" w14:textId="77777777" w:rsidR="00EE0E47" w:rsidRDefault="00EE0E47">
      <w:r>
        <w:separator/>
      </w:r>
    </w:p>
  </w:endnote>
  <w:endnote w:type="continuationSeparator" w:id="0">
    <w:p w14:paraId="1F440884" w14:textId="77777777" w:rsidR="00EE0E47" w:rsidRDefault="00EE0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671D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3748C" w14:textId="77777777" w:rsidR="00EE0E47" w:rsidRDefault="00EE0E47">
      <w:r>
        <w:separator/>
      </w:r>
    </w:p>
  </w:footnote>
  <w:footnote w:type="continuationSeparator" w:id="0">
    <w:p w14:paraId="799685F0" w14:textId="77777777" w:rsidR="00EE0E47" w:rsidRDefault="00EE0E47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25134B74" w:rsidR="00D74BC1" w:rsidRDefault="00281DC6">
    <w:pPr>
      <w:pStyle w:val="Nagwek"/>
    </w:pPr>
    <w:r>
      <w:t>Znak sprawy: SZW/DZP/</w:t>
    </w:r>
    <w:r w:rsidR="008945C3">
      <w:t>57</w:t>
    </w:r>
    <w:r>
      <w:t>/202</w:t>
    </w:r>
    <w:r w:rsidR="001B79C9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DA6668A"/>
    <w:multiLevelType w:val="hybridMultilevel"/>
    <w:tmpl w:val="F2507EEC"/>
    <w:lvl w:ilvl="0" w:tplc="E3026484">
      <w:start w:val="10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0955179">
    <w:abstractNumId w:val="9"/>
  </w:num>
  <w:num w:numId="2" w16cid:durableId="1193031588">
    <w:abstractNumId w:val="20"/>
  </w:num>
  <w:num w:numId="3" w16cid:durableId="1169557286">
    <w:abstractNumId w:val="23"/>
  </w:num>
  <w:num w:numId="4" w16cid:durableId="341782885">
    <w:abstractNumId w:val="5"/>
  </w:num>
  <w:num w:numId="5" w16cid:durableId="1854294185">
    <w:abstractNumId w:val="27"/>
  </w:num>
  <w:num w:numId="6" w16cid:durableId="1244757709">
    <w:abstractNumId w:val="6"/>
  </w:num>
  <w:num w:numId="7" w16cid:durableId="88429277">
    <w:abstractNumId w:val="7"/>
  </w:num>
  <w:num w:numId="8" w16cid:durableId="1963804769">
    <w:abstractNumId w:val="32"/>
  </w:num>
  <w:num w:numId="9" w16cid:durableId="1821770996">
    <w:abstractNumId w:val="4"/>
  </w:num>
  <w:num w:numId="10" w16cid:durableId="1023703646">
    <w:abstractNumId w:val="30"/>
  </w:num>
  <w:num w:numId="11" w16cid:durableId="1811022229">
    <w:abstractNumId w:val="25"/>
  </w:num>
  <w:num w:numId="12" w16cid:durableId="1357541209">
    <w:abstractNumId w:val="11"/>
  </w:num>
  <w:num w:numId="13" w16cid:durableId="1607034424">
    <w:abstractNumId w:val="24"/>
  </w:num>
  <w:num w:numId="14" w16cid:durableId="386926792">
    <w:abstractNumId w:val="39"/>
  </w:num>
  <w:num w:numId="15" w16cid:durableId="119959957">
    <w:abstractNumId w:val="22"/>
  </w:num>
  <w:num w:numId="16" w16cid:durableId="1343357698">
    <w:abstractNumId w:val="37"/>
  </w:num>
  <w:num w:numId="17" w16cid:durableId="1456170054">
    <w:abstractNumId w:val="10"/>
  </w:num>
  <w:num w:numId="18" w16cid:durableId="1440563819">
    <w:abstractNumId w:val="15"/>
  </w:num>
  <w:num w:numId="19" w16cid:durableId="1927224039">
    <w:abstractNumId w:val="35"/>
  </w:num>
  <w:num w:numId="20" w16cid:durableId="976489269">
    <w:abstractNumId w:val="1"/>
  </w:num>
  <w:num w:numId="21" w16cid:durableId="595334184">
    <w:abstractNumId w:val="28"/>
  </w:num>
  <w:num w:numId="22" w16cid:durableId="608437706">
    <w:abstractNumId w:val="2"/>
  </w:num>
  <w:num w:numId="23" w16cid:durableId="82531559">
    <w:abstractNumId w:val="12"/>
  </w:num>
  <w:num w:numId="24" w16cid:durableId="151147171">
    <w:abstractNumId w:val="33"/>
  </w:num>
  <w:num w:numId="25" w16cid:durableId="1605764824">
    <w:abstractNumId w:val="8"/>
  </w:num>
  <w:num w:numId="26" w16cid:durableId="1687319598">
    <w:abstractNumId w:val="14"/>
  </w:num>
  <w:num w:numId="27" w16cid:durableId="759525534">
    <w:abstractNumId w:val="18"/>
  </w:num>
  <w:num w:numId="28" w16cid:durableId="96609527">
    <w:abstractNumId w:val="16"/>
  </w:num>
  <w:num w:numId="29" w16cid:durableId="754323901">
    <w:abstractNumId w:val="3"/>
  </w:num>
  <w:num w:numId="30" w16cid:durableId="562180416">
    <w:abstractNumId w:val="17"/>
  </w:num>
  <w:num w:numId="31" w16cid:durableId="448398084">
    <w:abstractNumId w:val="0"/>
  </w:num>
  <w:num w:numId="32" w16cid:durableId="2092652598">
    <w:abstractNumId w:val="26"/>
  </w:num>
  <w:num w:numId="33" w16cid:durableId="472524751">
    <w:abstractNumId w:val="19"/>
  </w:num>
  <w:num w:numId="34" w16cid:durableId="1101413125">
    <w:abstractNumId w:val="29"/>
  </w:num>
  <w:num w:numId="35" w16cid:durableId="244148672">
    <w:abstractNumId w:val="36"/>
  </w:num>
  <w:num w:numId="36" w16cid:durableId="170143013">
    <w:abstractNumId w:val="34"/>
  </w:num>
  <w:num w:numId="37" w16cid:durableId="1005475733">
    <w:abstractNumId w:val="13"/>
  </w:num>
  <w:num w:numId="38" w16cid:durableId="899709186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72191839">
    <w:abstractNumId w:val="38"/>
  </w:num>
  <w:num w:numId="40" w16cid:durableId="17542761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562008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7C3"/>
    <w:rsid w:val="00035404"/>
    <w:rsid w:val="00071FE3"/>
    <w:rsid w:val="001164BF"/>
    <w:rsid w:val="001436D3"/>
    <w:rsid w:val="001439B5"/>
    <w:rsid w:val="0018410E"/>
    <w:rsid w:val="001B79C9"/>
    <w:rsid w:val="002553EE"/>
    <w:rsid w:val="002633DF"/>
    <w:rsid w:val="00281600"/>
    <w:rsid w:val="00281DC6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A70C7"/>
    <w:rsid w:val="00613B65"/>
    <w:rsid w:val="006173E7"/>
    <w:rsid w:val="006A0EFD"/>
    <w:rsid w:val="006C7E9F"/>
    <w:rsid w:val="00740C0B"/>
    <w:rsid w:val="007717C3"/>
    <w:rsid w:val="007E209F"/>
    <w:rsid w:val="007E2FC5"/>
    <w:rsid w:val="00852576"/>
    <w:rsid w:val="00894270"/>
    <w:rsid w:val="008945C3"/>
    <w:rsid w:val="00934740"/>
    <w:rsid w:val="009958D9"/>
    <w:rsid w:val="00A31648"/>
    <w:rsid w:val="00A8379E"/>
    <w:rsid w:val="00B118FF"/>
    <w:rsid w:val="00B22D6B"/>
    <w:rsid w:val="00B35E57"/>
    <w:rsid w:val="00B66702"/>
    <w:rsid w:val="00B671D3"/>
    <w:rsid w:val="00C85AAC"/>
    <w:rsid w:val="00CA0475"/>
    <w:rsid w:val="00CA7C6C"/>
    <w:rsid w:val="00CB2BE7"/>
    <w:rsid w:val="00CC4834"/>
    <w:rsid w:val="00D74BC1"/>
    <w:rsid w:val="00E06060"/>
    <w:rsid w:val="00E11A8D"/>
    <w:rsid w:val="00E26A80"/>
    <w:rsid w:val="00E83B1D"/>
    <w:rsid w:val="00EB2D8A"/>
    <w:rsid w:val="00EE0E47"/>
    <w:rsid w:val="00F2537A"/>
    <w:rsid w:val="00F975FE"/>
    <w:rsid w:val="00FB0106"/>
    <w:rsid w:val="00FC49A0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81</TotalTime>
  <Pages>4</Pages>
  <Words>932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38</cp:revision>
  <cp:lastPrinted>2024-06-14T11:00:00Z</cp:lastPrinted>
  <dcterms:created xsi:type="dcterms:W3CDTF">2021-03-05T08:11:00Z</dcterms:created>
  <dcterms:modified xsi:type="dcterms:W3CDTF">2026-07-01T09:33:00Z</dcterms:modified>
</cp:coreProperties>
</file>