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04F91" w14:textId="4977EC0A" w:rsidR="00EB1359" w:rsidRPr="003261E7" w:rsidRDefault="00C23B1E" w:rsidP="00EB1359">
      <w:pPr>
        <w:spacing w:after="240"/>
        <w:jc w:val="right"/>
        <w:rPr>
          <w:sz w:val="22"/>
          <w:szCs w:val="22"/>
        </w:rPr>
      </w:pPr>
      <w:r w:rsidRPr="00C23B1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879C4">
        <w:rPr>
          <w:sz w:val="22"/>
          <w:szCs w:val="22"/>
        </w:rPr>
        <w:t>…………….……..</w:t>
      </w:r>
    </w:p>
    <w:p w14:paraId="4D89445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610AA0F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858C81B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10198A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54A77F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4E9202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E82BDA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8B2687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F5E6B14" w14:textId="223C6738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879C4">
        <w:rPr>
          <w:b/>
          <w:sz w:val="28"/>
          <w:szCs w:val="24"/>
        </w:rPr>
        <w:br/>
        <w:t xml:space="preserve">nr </w:t>
      </w:r>
      <w:r w:rsidR="006879C4" w:rsidRPr="006879C4">
        <w:rPr>
          <w:b/>
          <w:sz w:val="28"/>
          <w:szCs w:val="24"/>
        </w:rPr>
        <w:t>1-6, 8-17, 19, 21-27, 30-31, 33-43, 45-46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23B1E" w:rsidRPr="003261E7" w14:paraId="6C2F7E82" w14:textId="77777777" w:rsidTr="00DC458A">
        <w:trPr>
          <w:trHeight w:val="638"/>
        </w:trPr>
        <w:tc>
          <w:tcPr>
            <w:tcW w:w="959" w:type="dxa"/>
          </w:tcPr>
          <w:p w14:paraId="443ED3E7" w14:textId="77777777" w:rsidR="00C23B1E" w:rsidRPr="003261E7" w:rsidRDefault="00C23B1E" w:rsidP="00DC45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9542580" w14:textId="6AB3CA8A" w:rsidR="00C23B1E" w:rsidRPr="003261E7" w:rsidRDefault="00C23B1E" w:rsidP="00DC45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3B1E">
              <w:rPr>
                <w:sz w:val="22"/>
                <w:szCs w:val="22"/>
              </w:rPr>
              <w:t>podstawowy</w:t>
            </w:r>
            <w:r w:rsidR="006879C4">
              <w:rPr>
                <w:sz w:val="22"/>
                <w:szCs w:val="22"/>
              </w:rPr>
              <w:t>m</w:t>
            </w:r>
            <w:r w:rsidRPr="00C23B1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23B1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23B1E">
              <w:rPr>
                <w:b/>
                <w:bCs/>
                <w:sz w:val="22"/>
                <w:szCs w:val="22"/>
              </w:rPr>
              <w:t>Przeglądy techniczne oraz opieka serwisowa aparatury medycznej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23B1E">
              <w:rPr>
                <w:b/>
                <w:sz w:val="22"/>
                <w:szCs w:val="22"/>
              </w:rPr>
              <w:t>ZP/30/2026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15275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79397B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430103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2EBB5F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30B6F41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F12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83F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507B08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23B1E" w:rsidRPr="00EB1359" w14:paraId="2AB91C9A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60A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34A9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1 - Sterylizatory parowe </w:t>
            </w:r>
            <w:proofErr w:type="spellStart"/>
            <w:r w:rsidRPr="00522B31">
              <w:rPr>
                <w:b/>
              </w:rPr>
              <w:t>Sterivap</w:t>
            </w:r>
            <w:proofErr w:type="spellEnd"/>
          </w:p>
          <w:p w14:paraId="6EB345A3" w14:textId="02D32C70" w:rsidR="006879C4" w:rsidRPr="00522B31" w:rsidRDefault="006879C4" w:rsidP="006879C4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ACB77A1" w14:textId="7501DBD2" w:rsidR="00C23B1E" w:rsidRPr="00522B31" w:rsidRDefault="006879C4" w:rsidP="006879C4">
            <w:pPr>
              <w:spacing w:line="276" w:lineRule="auto"/>
              <w:jc w:val="both"/>
              <w:rPr>
                <w:u w:val="single"/>
              </w:rPr>
            </w:pPr>
            <w:r w:rsidRPr="00522B31">
              <w:rPr>
                <w:u w:val="single"/>
              </w:rPr>
              <w:t>Uzasadnienie faktyczne:</w:t>
            </w:r>
            <w:r w:rsidR="00522B31" w:rsidRPr="00522B31">
              <w:t xml:space="preserve"> </w:t>
            </w:r>
            <w:r w:rsidRPr="00522B31">
              <w:t>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601ACCD2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13DE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EFE8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2 - Aparat do badań </w:t>
            </w:r>
            <w:proofErr w:type="spellStart"/>
            <w:r w:rsidRPr="00522B31">
              <w:rPr>
                <w:b/>
              </w:rPr>
              <w:t>urodynamicznych</w:t>
            </w:r>
            <w:proofErr w:type="spellEnd"/>
            <w:r w:rsidRPr="00522B31">
              <w:rPr>
                <w:b/>
              </w:rPr>
              <w:t xml:space="preserve"> i zestaw do litotrypsji</w:t>
            </w:r>
          </w:p>
          <w:p w14:paraId="07490E26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F21D5FB" w14:textId="18B084B9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5076A956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325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5100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3 - Aparat do kriochirurgii</w:t>
            </w:r>
          </w:p>
          <w:p w14:paraId="79D825BC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614934AD" w14:textId="742C9E9F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59DF2C98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35EF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0F08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4 - Aparat do profilaktyki p/zakrzepowej</w:t>
            </w:r>
          </w:p>
          <w:p w14:paraId="75C9AA8C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B5F80DB" w14:textId="54A0B5DE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</w:t>
            </w:r>
            <w:r w:rsidRPr="00522B31">
              <w:lastRenderedPageBreak/>
              <w:t>terminie przewidzianym na składanie ofert, tj. do dnia 12.06.2026 r. do godziny 11:00.</w:t>
            </w:r>
          </w:p>
        </w:tc>
      </w:tr>
      <w:tr w:rsidR="00C23B1E" w:rsidRPr="00EB1359" w14:paraId="519E058B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7A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8C35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5 - Aparaty do przesiewowego badania słuchu, audiometr, </w:t>
            </w:r>
            <w:proofErr w:type="spellStart"/>
            <w:r w:rsidRPr="00522B31">
              <w:rPr>
                <w:b/>
              </w:rPr>
              <w:t>tympanometr</w:t>
            </w:r>
            <w:proofErr w:type="spellEnd"/>
          </w:p>
          <w:p w14:paraId="7828F8CD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B2B27AD" w14:textId="56DDC356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0800A1A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7C57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DD16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6 - Aparat do testów wodorowych</w:t>
            </w:r>
          </w:p>
          <w:p w14:paraId="322D5D0A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1FCFF542" w14:textId="11571CC8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0F909077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FBE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C482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8 - Automatyczny </w:t>
            </w:r>
            <w:proofErr w:type="spellStart"/>
            <w:r w:rsidRPr="00522B31">
              <w:rPr>
                <w:b/>
              </w:rPr>
              <w:t>wstrzykiwacz</w:t>
            </w:r>
            <w:proofErr w:type="spellEnd"/>
            <w:r w:rsidRPr="00522B31">
              <w:rPr>
                <w:b/>
              </w:rPr>
              <w:t xml:space="preserve"> kontrastu VISTRON CT</w:t>
            </w:r>
          </w:p>
          <w:p w14:paraId="20118331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6FC7E93" w14:textId="5AE2A08D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1D13244D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EE83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4E3CA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9 - Automatyczny </w:t>
            </w:r>
            <w:proofErr w:type="spellStart"/>
            <w:r w:rsidRPr="00522B31">
              <w:rPr>
                <w:b/>
              </w:rPr>
              <w:t>wstrzykiwacz</w:t>
            </w:r>
            <w:proofErr w:type="spellEnd"/>
            <w:r w:rsidRPr="00522B31">
              <w:rPr>
                <w:b/>
              </w:rPr>
              <w:t xml:space="preserve"> kontrastu CT Express 4D</w:t>
            </w:r>
          </w:p>
          <w:p w14:paraId="1139DE23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5B6A6E37" w14:textId="740BAA52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13A6F0D1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5C2B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87F4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10 - Sprzęt do patomorfologii 1</w:t>
            </w:r>
          </w:p>
          <w:p w14:paraId="426A51E3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7EC62C85" w14:textId="03D44DB5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24B9F303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734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7EFC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11 - Czytnik i płuczka </w:t>
            </w:r>
            <w:proofErr w:type="spellStart"/>
            <w:r w:rsidRPr="00522B31">
              <w:rPr>
                <w:b/>
              </w:rPr>
              <w:t>Elisa</w:t>
            </w:r>
            <w:proofErr w:type="spellEnd"/>
          </w:p>
          <w:p w14:paraId="111B7F9F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3FA4F1E" w14:textId="66FBAA9D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281D8E4A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8E03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CD59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12 - Defibrylatory </w:t>
            </w:r>
            <w:proofErr w:type="spellStart"/>
            <w:r w:rsidRPr="00522B31">
              <w:rPr>
                <w:b/>
              </w:rPr>
              <w:t>Lifepak</w:t>
            </w:r>
            <w:proofErr w:type="spellEnd"/>
          </w:p>
          <w:p w14:paraId="5D71C984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77F90ABB" w14:textId="714CC43C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45CB3B44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652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72D1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13 - Defibrylatory </w:t>
            </w:r>
            <w:proofErr w:type="spellStart"/>
            <w:r w:rsidRPr="00522B31">
              <w:rPr>
                <w:b/>
              </w:rPr>
              <w:t>Mindray</w:t>
            </w:r>
            <w:proofErr w:type="spellEnd"/>
          </w:p>
          <w:p w14:paraId="14B4F05E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1F597431" w14:textId="7C76151F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337E0AED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73C6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4520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14 - Defibrylator </w:t>
            </w:r>
            <w:proofErr w:type="spellStart"/>
            <w:r w:rsidRPr="00522B31">
              <w:rPr>
                <w:b/>
              </w:rPr>
              <w:t>Metrax</w:t>
            </w:r>
            <w:proofErr w:type="spellEnd"/>
          </w:p>
          <w:p w14:paraId="1D127973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23EF6EE5" w14:textId="68C9F602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4C6A16BF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07BC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5E69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15 - Defibrylatory Schiller</w:t>
            </w:r>
          </w:p>
          <w:p w14:paraId="528BC8FF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</w:t>
            </w:r>
            <w:r w:rsidRPr="00522B31">
              <w:lastRenderedPageBreak/>
              <w:t>do udziału w postępowaniu albo żadnej oferty</w:t>
            </w:r>
          </w:p>
          <w:p w14:paraId="62395476" w14:textId="57AAB8ED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7A439705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77C19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556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16 - Defibrylator Philips</w:t>
            </w:r>
          </w:p>
          <w:p w14:paraId="4FBDF202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0F66EA9F" w14:textId="44FA0733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20651227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A30A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72CE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17 - Dejonizator</w:t>
            </w:r>
          </w:p>
          <w:p w14:paraId="7533E763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68C9CA5C" w14:textId="6340AD16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79E177A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16C4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AAD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19 - Zestaw endoskopowy i unit laryngologiczny</w:t>
            </w:r>
          </w:p>
          <w:p w14:paraId="16A9FBD0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BB7165B" w14:textId="122E0CFE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6420737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00C9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103D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21 - Rejestratory holterowskie </w:t>
            </w:r>
            <w:proofErr w:type="spellStart"/>
            <w:r w:rsidRPr="00522B31">
              <w:rPr>
                <w:b/>
              </w:rPr>
              <w:t>Spacelabs</w:t>
            </w:r>
            <w:proofErr w:type="spellEnd"/>
          </w:p>
          <w:p w14:paraId="3FF72A42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255796F" w14:textId="081CEEF6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37DC58E7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45EC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3B77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22 - Rejestrator holterowski </w:t>
            </w:r>
            <w:proofErr w:type="spellStart"/>
            <w:r w:rsidRPr="00522B31">
              <w:rPr>
                <w:b/>
              </w:rPr>
              <w:t>Microlife</w:t>
            </w:r>
            <w:proofErr w:type="spellEnd"/>
          </w:p>
          <w:p w14:paraId="2382A393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7CB7F26E" w14:textId="65CA050F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51DE75C5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61F9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4EF2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23 - Kapnografy EMMA</w:t>
            </w:r>
          </w:p>
          <w:p w14:paraId="7B3F778A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6A0CCD2" w14:textId="4CD9F0E7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76EA4B44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EC7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92A2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24 - Kardiostymulator zewnętrzny</w:t>
            </w:r>
          </w:p>
          <w:p w14:paraId="5523065A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71702938" w14:textId="0E52602E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16D2B657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6EB6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EB19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25 - Kardiotokografy</w:t>
            </w:r>
          </w:p>
          <w:p w14:paraId="0B8E813F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107C97A8" w14:textId="750114B1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18DD1161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E4D3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357E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26 - </w:t>
            </w:r>
            <w:proofErr w:type="spellStart"/>
            <w:r w:rsidRPr="00522B31">
              <w:rPr>
                <w:b/>
              </w:rPr>
              <w:t>Kolposkop</w:t>
            </w:r>
            <w:proofErr w:type="spellEnd"/>
          </w:p>
          <w:p w14:paraId="69F9FFAF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74B32D48" w14:textId="36D2BEBB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35A4A92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7134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D638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27 - Kołyska </w:t>
            </w:r>
            <w:proofErr w:type="spellStart"/>
            <w:r w:rsidRPr="00522B31">
              <w:rPr>
                <w:b/>
              </w:rPr>
              <w:t>Biosan</w:t>
            </w:r>
            <w:proofErr w:type="spellEnd"/>
          </w:p>
          <w:p w14:paraId="6D8FF1F6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607CFA8C" w14:textId="4642622D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416B416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CE6F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3CD0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30 - Sprzęt do histopatologii 2</w:t>
            </w:r>
          </w:p>
          <w:p w14:paraId="26CA8FA0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D0484E6" w14:textId="43F4B3C8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27683CC5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AC3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ADF8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31 - Laktator szpitalny</w:t>
            </w:r>
          </w:p>
          <w:p w14:paraId="66C83BCC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5DC16EC" w14:textId="2AAAE285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C23B1E" w:rsidRPr="00EB1359" w14:paraId="386B87D3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0DA8" w14:textId="77777777" w:rsidR="00C23B1E" w:rsidRPr="00522B31" w:rsidRDefault="00C23B1E" w:rsidP="00DC458A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D9CB" w14:textId="77777777" w:rsidR="00C23B1E" w:rsidRPr="00522B31" w:rsidRDefault="00C23B1E" w:rsidP="00DC458A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33 - Litotryptor ESWL</w:t>
            </w:r>
          </w:p>
          <w:p w14:paraId="15B4A3A0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51AEC294" w14:textId="4DF5FEFA" w:rsidR="00C23B1E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057ED68C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4746" w14:textId="01D38D9A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F316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34 - Lodówki, chłodziarki</w:t>
            </w:r>
          </w:p>
          <w:p w14:paraId="4E0F1423" w14:textId="77001939" w:rsidR="006879C4" w:rsidRPr="00522B31" w:rsidRDefault="006879C4" w:rsidP="006879C4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="00522B31">
              <w:t xml:space="preserve"> </w:t>
            </w:r>
            <w:r w:rsidRPr="00522B31">
              <w:t xml:space="preserve">Art. 255 pkt. 3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– cena lub koszt najkorzystniejszej oferty lub oferta z najniższą ceną przewyższa kwotę, którą zamawiający zamierza przeznaczyć na sfinansowanie zamówienia</w:t>
            </w:r>
          </w:p>
          <w:p w14:paraId="698DF1B7" w14:textId="77C62B00" w:rsidR="006879C4" w:rsidRPr="00522B31" w:rsidRDefault="006879C4" w:rsidP="00522B31">
            <w:pPr>
              <w:spacing w:line="276" w:lineRule="auto"/>
              <w:jc w:val="both"/>
              <w:rPr>
                <w:b/>
              </w:rPr>
            </w:pPr>
            <w:r w:rsidRPr="00522B31">
              <w:rPr>
                <w:u w:val="single"/>
              </w:rPr>
              <w:t>Uzasadnienie faktyczne:</w:t>
            </w:r>
            <w:r w:rsidR="00522B31">
              <w:t xml:space="preserve"> </w:t>
            </w:r>
            <w:r w:rsidRPr="00522B31">
              <w:t>Cena lub koszt oferty przewyższa kwotę, którą zamawiający zamierza przeznaczyć na sfinansowanie zamówienia</w:t>
            </w:r>
          </w:p>
        </w:tc>
      </w:tr>
      <w:tr w:rsidR="006879C4" w:rsidRPr="00EB1359" w14:paraId="21A20505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7E40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137F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35 - Miernik bilirubiny</w:t>
            </w:r>
          </w:p>
          <w:p w14:paraId="02F84EA9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7285718" w14:textId="0AEE511C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6361E233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475D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9D9E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36 - Mikroskop operacyjny</w:t>
            </w:r>
          </w:p>
          <w:p w14:paraId="69BE411F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FB8109B" w14:textId="42D5307B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3FC80E86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9AD7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3FB8D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 xml:space="preserve">Pakiet nr 37 - Myjnia do naczyń sanitarnych </w:t>
            </w:r>
            <w:proofErr w:type="spellStart"/>
            <w:r w:rsidRPr="00522B31">
              <w:rPr>
                <w:b/>
              </w:rPr>
              <w:t>ArjoHuntleigh</w:t>
            </w:r>
            <w:proofErr w:type="spellEnd"/>
          </w:p>
          <w:p w14:paraId="491D518C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3963ABF1" w14:textId="04CE4F44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40D4F2AF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F993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86E0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38 - Myjnia do narzędzi MMM</w:t>
            </w:r>
          </w:p>
          <w:p w14:paraId="5D9D27A0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4EFFA7CB" w14:textId="710610F2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685D1D8E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F88B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C595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39 - Platforma tensometryczna</w:t>
            </w:r>
          </w:p>
          <w:p w14:paraId="70125DB7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</w:t>
            </w:r>
            <w:r w:rsidRPr="00522B31">
              <w:lastRenderedPageBreak/>
              <w:t>do udziału w postępowaniu albo żadnej oferty</w:t>
            </w:r>
          </w:p>
          <w:p w14:paraId="004B6B39" w14:textId="0BA21ED5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0815A1EB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C51A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499D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40 - Spirometr</w:t>
            </w:r>
          </w:p>
          <w:p w14:paraId="50857D5D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02155975" w14:textId="2C2745F5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26E252C5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61A1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433C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41 - Sprzęt rehabilitacyjny BTL</w:t>
            </w:r>
          </w:p>
          <w:p w14:paraId="79522449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1B4450F4" w14:textId="5F470D1D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66A29724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16E6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4C66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42 - Sprzęt rehabilitacyjny BTL (diatermia)</w:t>
            </w:r>
          </w:p>
          <w:p w14:paraId="74EC0AC0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5068FC44" w14:textId="1E655BD1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52B8D331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2323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AE22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43 - Sprzęt rehabilitacyjny – aparat do krioterapii</w:t>
            </w:r>
          </w:p>
          <w:p w14:paraId="1BB22D0A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1EE1AD0F" w14:textId="1D768C69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06779064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E83A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C25A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45 - Urządzenia do terapii HFNC</w:t>
            </w:r>
          </w:p>
          <w:p w14:paraId="4B56E26C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568D515F" w14:textId="5F3918F5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  <w:tr w:rsidR="006879C4" w:rsidRPr="00EB1359" w14:paraId="5EEE427B" w14:textId="77777777" w:rsidTr="00DC458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0EDE" w14:textId="77777777" w:rsidR="006879C4" w:rsidRPr="00522B31" w:rsidRDefault="006879C4" w:rsidP="006879C4">
            <w:pPr>
              <w:spacing w:before="60" w:line="360" w:lineRule="auto"/>
              <w:jc w:val="center"/>
              <w:rPr>
                <w:b/>
                <w:bCs/>
              </w:rPr>
            </w:pPr>
            <w:r w:rsidRPr="00522B31">
              <w:rPr>
                <w:b/>
                <w:bCs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1983" w14:textId="77777777" w:rsidR="006879C4" w:rsidRPr="00522B31" w:rsidRDefault="006879C4" w:rsidP="006879C4">
            <w:pPr>
              <w:spacing w:before="60" w:after="40" w:line="276" w:lineRule="auto"/>
              <w:jc w:val="both"/>
              <w:rPr>
                <w:b/>
              </w:rPr>
            </w:pPr>
            <w:r w:rsidRPr="00522B31">
              <w:rPr>
                <w:b/>
              </w:rPr>
              <w:t>Pakiet nr 46 - Zestaw do prób wysiłkowych</w:t>
            </w:r>
          </w:p>
          <w:p w14:paraId="2BA1468E" w14:textId="77777777" w:rsidR="00522B31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prawne:</w:t>
            </w:r>
            <w:r w:rsidRPr="00522B31">
              <w:t xml:space="preserve"> Art. 255 pkt. 1 ustawy </w:t>
            </w:r>
            <w:proofErr w:type="spellStart"/>
            <w:r w:rsidRPr="00522B31">
              <w:t>Pzp</w:t>
            </w:r>
            <w:proofErr w:type="spellEnd"/>
            <w:r w:rsidRPr="00522B31">
              <w:t xml:space="preserve"> - nie złożono żadnego wniosku o dopuszczenie do udziału w postępowaniu albo żadnej oferty</w:t>
            </w:r>
          </w:p>
          <w:p w14:paraId="061496EA" w14:textId="651C7799" w:rsidR="006879C4" w:rsidRPr="00522B31" w:rsidRDefault="00522B31" w:rsidP="00522B31">
            <w:pPr>
              <w:spacing w:line="276" w:lineRule="auto"/>
              <w:jc w:val="both"/>
            </w:pPr>
            <w:r w:rsidRPr="00522B31">
              <w:rPr>
                <w:u w:val="single"/>
              </w:rPr>
              <w:t>Uzasadnienie faktyczne:</w:t>
            </w:r>
            <w:r w:rsidRPr="00522B31">
              <w:t xml:space="preserve"> Nie złożono żadnej oferty. W postępowaniu nie wpłynęła żadna oferta w terminie przewidzianym na składanie ofert, tj. do dnia 12.06.2026 r. do godziny 11:00.</w:t>
            </w:r>
          </w:p>
        </w:tc>
      </w:tr>
    </w:tbl>
    <w:p w14:paraId="137D775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D9483" w14:textId="77777777" w:rsidR="00C23B1E" w:rsidRDefault="00C23B1E" w:rsidP="00C23B1E">
      <w:r>
        <w:separator/>
      </w:r>
    </w:p>
  </w:endnote>
  <w:endnote w:type="continuationSeparator" w:id="0">
    <w:p w14:paraId="1A06A389" w14:textId="77777777" w:rsidR="00C23B1E" w:rsidRDefault="00C23B1E" w:rsidP="00C2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19AA1" w14:textId="77777777" w:rsidR="00C23B1E" w:rsidRDefault="00C23B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04D92" w14:textId="77777777" w:rsidR="00C23B1E" w:rsidRDefault="00C23B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26D31" w14:textId="77777777" w:rsidR="00C23B1E" w:rsidRDefault="00C23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C4791" w14:textId="77777777" w:rsidR="00C23B1E" w:rsidRDefault="00C23B1E" w:rsidP="00C23B1E">
      <w:r>
        <w:separator/>
      </w:r>
    </w:p>
  </w:footnote>
  <w:footnote w:type="continuationSeparator" w:id="0">
    <w:p w14:paraId="78AE5193" w14:textId="77777777" w:rsidR="00C23B1E" w:rsidRDefault="00C23B1E" w:rsidP="00C2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776A5" w14:textId="77777777" w:rsidR="00C23B1E" w:rsidRDefault="00C23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93F03" w14:textId="77777777" w:rsidR="00C23B1E" w:rsidRDefault="00C23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9F818" w14:textId="77777777" w:rsidR="00C23B1E" w:rsidRDefault="00C23B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DC0"/>
    <w:rsid w:val="00010B31"/>
    <w:rsid w:val="00104963"/>
    <w:rsid w:val="00150F65"/>
    <w:rsid w:val="002B4DC0"/>
    <w:rsid w:val="00522B31"/>
    <w:rsid w:val="006879C4"/>
    <w:rsid w:val="00775DAE"/>
    <w:rsid w:val="00791833"/>
    <w:rsid w:val="00823326"/>
    <w:rsid w:val="00856A3E"/>
    <w:rsid w:val="00894412"/>
    <w:rsid w:val="009462DF"/>
    <w:rsid w:val="009500EB"/>
    <w:rsid w:val="00993EFC"/>
    <w:rsid w:val="00AB3E72"/>
    <w:rsid w:val="00AC1A4B"/>
    <w:rsid w:val="00C23B1E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9AB12"/>
  <w15:chartTrackingRefBased/>
  <w15:docId w15:val="{43BCF87E-7D58-4475-9484-A9FFBDFBC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23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3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2290</Words>
  <Characters>12779</Characters>
  <Application>Microsoft Office Word</Application>
  <DocSecurity>0</DocSecurity>
  <Lines>106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2026-06-30T06:30:00Z</dcterms:created>
  <dcterms:modified xsi:type="dcterms:W3CDTF">2026-07-02T07:40:00Z</dcterms:modified>
</cp:coreProperties>
</file>