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8873C" w14:textId="3A150B3B" w:rsidR="00B36EDA" w:rsidRPr="009C07F8" w:rsidRDefault="00F21DFE" w:rsidP="00B36EDA">
      <w:pPr>
        <w:spacing w:after="600"/>
        <w:jc w:val="right"/>
      </w:pPr>
      <w:bookmarkStart w:id="0" w:name="_Hlk53520193"/>
      <w:r w:rsidRPr="009C07F8">
        <w:t>Kraków</w:t>
      </w:r>
      <w:r w:rsidR="00B36EDA" w:rsidRPr="009C07F8">
        <w:t xml:space="preserve"> dnia: </w:t>
      </w:r>
      <w:r w:rsidR="0063326A">
        <w:t>02.07.2026</w:t>
      </w:r>
      <w:r w:rsidR="00E11233">
        <w:t xml:space="preserve"> r.</w:t>
      </w:r>
    </w:p>
    <w:p w14:paraId="1948A918" w14:textId="77777777" w:rsidR="00F21DFE" w:rsidRPr="009C07F8" w:rsidRDefault="00F21DFE" w:rsidP="00B36EDA">
      <w:pPr>
        <w:spacing w:line="360" w:lineRule="auto"/>
        <w:ind w:right="3969"/>
        <w:rPr>
          <w:b/>
          <w:bCs/>
        </w:rPr>
      </w:pPr>
      <w:r w:rsidRPr="009C07F8">
        <w:rPr>
          <w:b/>
          <w:bCs/>
        </w:rPr>
        <w:t>Szpital Miejski Specjalistyczny</w:t>
      </w:r>
    </w:p>
    <w:p w14:paraId="138BBC37" w14:textId="77777777" w:rsidR="00F21DFE" w:rsidRPr="009C07F8" w:rsidRDefault="00F21DFE" w:rsidP="00B36EDA">
      <w:pPr>
        <w:spacing w:line="360" w:lineRule="auto"/>
        <w:ind w:right="3969"/>
        <w:rPr>
          <w:b/>
          <w:bCs/>
        </w:rPr>
      </w:pPr>
      <w:r w:rsidRPr="009C07F8">
        <w:rPr>
          <w:b/>
          <w:bCs/>
        </w:rPr>
        <w:t>im. Gabriela Narutowicza w Krakowie</w:t>
      </w:r>
    </w:p>
    <w:p w14:paraId="5483DD5B" w14:textId="77777777" w:rsidR="00B36EDA" w:rsidRPr="009C07F8" w:rsidRDefault="00F21DFE" w:rsidP="00B36EDA">
      <w:pPr>
        <w:spacing w:line="360" w:lineRule="auto"/>
        <w:ind w:right="3969"/>
      </w:pPr>
      <w:r w:rsidRPr="009C07F8">
        <w:t>ul. Prądnicka</w:t>
      </w:r>
      <w:r w:rsidR="00B36EDA" w:rsidRPr="009C07F8">
        <w:t xml:space="preserve"> </w:t>
      </w:r>
      <w:r w:rsidRPr="009C07F8">
        <w:t>35-37</w:t>
      </w:r>
    </w:p>
    <w:p w14:paraId="61CFCBE4" w14:textId="77777777" w:rsidR="00B36EDA" w:rsidRPr="009C07F8" w:rsidRDefault="00F21DFE" w:rsidP="00B36EDA">
      <w:pPr>
        <w:ind w:right="3969"/>
      </w:pPr>
      <w:r w:rsidRPr="009C07F8">
        <w:t>31-202</w:t>
      </w:r>
      <w:r w:rsidR="00B36EDA" w:rsidRPr="009C07F8">
        <w:t xml:space="preserve"> </w:t>
      </w:r>
      <w:r w:rsidRPr="009C07F8">
        <w:t>Kraków</w:t>
      </w:r>
    </w:p>
    <w:p w14:paraId="7E42D963" w14:textId="77777777" w:rsidR="00B36EDA" w:rsidRPr="009C07F8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9C07F8" w14:paraId="1C2E9845" w14:textId="77777777" w:rsidTr="00B36EDA">
        <w:tc>
          <w:tcPr>
            <w:tcW w:w="9923" w:type="dxa"/>
            <w:shd w:val="clear" w:color="auto" w:fill="F2F2F2"/>
            <w:hideMark/>
          </w:tcPr>
          <w:p w14:paraId="659A96DC" w14:textId="495CFE97" w:rsidR="00B36EDA" w:rsidRPr="009C07F8" w:rsidRDefault="009C07F8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69A6556" w14:textId="77777777" w:rsidR="00B36EDA" w:rsidRPr="009C07F8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C07F8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29444A4" w14:textId="77777777" w:rsidR="00B36EDA" w:rsidRPr="009C07F8" w:rsidRDefault="00B36EDA" w:rsidP="00B36EDA">
      <w:pPr>
        <w:keepNext/>
        <w:spacing w:after="240"/>
        <w:outlineLvl w:val="0"/>
        <w:rPr>
          <w:b/>
        </w:rPr>
      </w:pPr>
    </w:p>
    <w:p w14:paraId="4D1A1C8C" w14:textId="77777777" w:rsidR="00B36EDA" w:rsidRPr="009C07F8" w:rsidRDefault="00B36EDA" w:rsidP="00B36ED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9C07F8">
        <w:rPr>
          <w:rFonts w:eastAsia="Calibri"/>
          <w:sz w:val="22"/>
          <w:szCs w:val="22"/>
          <w:lang w:eastAsia="en-US"/>
        </w:rPr>
        <w:t xml:space="preserve">Dotyczy </w:t>
      </w:r>
      <w:r w:rsidRPr="009C07F8">
        <w:rPr>
          <w:sz w:val="22"/>
          <w:szCs w:val="22"/>
        </w:rPr>
        <w:t>postępowania o udzielenie zamówienia publicznego</w:t>
      </w:r>
      <w:r w:rsidRPr="009C07F8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9C07F8" w14:paraId="7A9C1D82" w14:textId="77777777" w:rsidTr="00B36EDA">
        <w:tc>
          <w:tcPr>
            <w:tcW w:w="2269" w:type="dxa"/>
          </w:tcPr>
          <w:p w14:paraId="7DC5FFF2" w14:textId="77777777" w:rsidR="00B36EDA" w:rsidRPr="009C07F8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9C07F8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2FF8E5FE" w14:textId="77777777" w:rsidR="00B36EDA" w:rsidRPr="009C07F8" w:rsidRDefault="00F21DF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C07F8">
              <w:rPr>
                <w:b/>
                <w:sz w:val="22"/>
                <w:szCs w:val="22"/>
              </w:rPr>
              <w:t>Przeglądy techniczne oraz opieka serwisowa aparatury medycznej II</w:t>
            </w:r>
          </w:p>
        </w:tc>
      </w:tr>
      <w:tr w:rsidR="00F21DFE" w:rsidRPr="009C07F8" w14:paraId="4EDF3165" w14:textId="77777777" w:rsidTr="00C170FC">
        <w:tc>
          <w:tcPr>
            <w:tcW w:w="2269" w:type="dxa"/>
          </w:tcPr>
          <w:p w14:paraId="5224F511" w14:textId="77777777" w:rsidR="00F21DFE" w:rsidRPr="009C07F8" w:rsidRDefault="00F21DFE" w:rsidP="00C170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9C07F8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6EDA7C4B" w14:textId="77777777" w:rsidR="00F21DFE" w:rsidRPr="009C07F8" w:rsidRDefault="00F21DFE" w:rsidP="00C170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C07F8">
              <w:rPr>
                <w:b/>
                <w:sz w:val="22"/>
                <w:szCs w:val="22"/>
              </w:rPr>
              <w:t>ZP/30/2026</w:t>
            </w:r>
          </w:p>
        </w:tc>
      </w:tr>
    </w:tbl>
    <w:p w14:paraId="6376DC1C" w14:textId="77777777" w:rsidR="00B36EDA" w:rsidRPr="009C07F8" w:rsidRDefault="00B36EDA" w:rsidP="00B36EDA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14:paraId="41F71D8B" w14:textId="3C83CF5C" w:rsidR="00B36EDA" w:rsidRPr="009C07F8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2"/>
          <w:szCs w:val="22"/>
        </w:rPr>
      </w:pPr>
      <w:r w:rsidRPr="009C07F8">
        <w:rPr>
          <w:sz w:val="22"/>
          <w:szCs w:val="22"/>
        </w:rPr>
        <w:t xml:space="preserve">Zamawiający, działając na podstawie art. 253 ust. 1 pkt. 1 i ust. 2 ustawy z dnia 11 września 2019r. Prawo zamówień publicznych </w:t>
      </w:r>
      <w:r w:rsidR="00F21DFE" w:rsidRPr="009C07F8">
        <w:rPr>
          <w:sz w:val="22"/>
          <w:szCs w:val="22"/>
        </w:rPr>
        <w:t xml:space="preserve">(t.j. Dz. U. z </w:t>
      </w:r>
      <w:r w:rsidR="009C07F8" w:rsidRPr="009C07F8">
        <w:rPr>
          <w:sz w:val="22"/>
          <w:szCs w:val="22"/>
        </w:rPr>
        <w:t>2026</w:t>
      </w:r>
      <w:r w:rsidR="00F21DFE" w:rsidRPr="009C07F8">
        <w:rPr>
          <w:sz w:val="22"/>
          <w:szCs w:val="22"/>
        </w:rPr>
        <w:t xml:space="preserve"> r. poz. </w:t>
      </w:r>
      <w:r w:rsidR="009C07F8" w:rsidRPr="009C07F8">
        <w:rPr>
          <w:sz w:val="22"/>
          <w:szCs w:val="22"/>
        </w:rPr>
        <w:t>793</w:t>
      </w:r>
      <w:r w:rsidR="00F21DFE" w:rsidRPr="009C07F8">
        <w:rPr>
          <w:sz w:val="22"/>
          <w:szCs w:val="22"/>
        </w:rPr>
        <w:t xml:space="preserve"> ze zm.)</w:t>
      </w:r>
      <w:r w:rsidRPr="009C07F8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21DFE" w:rsidRPr="009C07F8" w14:paraId="797DBC94" w14:textId="77777777" w:rsidTr="00F21DF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5323E" w14:textId="27B6D01E" w:rsidR="00F21DFE" w:rsidRPr="009C07F8" w:rsidRDefault="00F21DFE" w:rsidP="009C07F8">
            <w:pPr>
              <w:jc w:val="both"/>
              <w:rPr>
                <w:sz w:val="22"/>
                <w:szCs w:val="22"/>
              </w:rPr>
            </w:pPr>
            <w:r w:rsidRPr="009C07F8">
              <w:rPr>
                <w:sz w:val="22"/>
                <w:szCs w:val="22"/>
              </w:rPr>
              <w:t>Pakiet nr 7 - Elektroencefalograf i elektromiograf</w:t>
            </w:r>
          </w:p>
          <w:p w14:paraId="53D538B5" w14:textId="77777777" w:rsidR="00F21DFE" w:rsidRPr="009C07F8" w:rsidRDefault="00F21DFE" w:rsidP="009C07F8">
            <w:pPr>
              <w:jc w:val="both"/>
              <w:rPr>
                <w:b/>
                <w:sz w:val="22"/>
                <w:szCs w:val="22"/>
              </w:rPr>
            </w:pPr>
            <w:r w:rsidRPr="009C07F8">
              <w:rPr>
                <w:b/>
                <w:sz w:val="22"/>
                <w:szCs w:val="22"/>
              </w:rPr>
              <w:t>COMED S.C. Krzysztof Pilarski, Wojciech Grunwald</w:t>
            </w:r>
          </w:p>
          <w:p w14:paraId="35ED5CD5" w14:textId="77777777" w:rsidR="00F21DFE" w:rsidRPr="009C07F8" w:rsidRDefault="00F21DFE" w:rsidP="009C07F8">
            <w:pPr>
              <w:jc w:val="both"/>
              <w:rPr>
                <w:bCs/>
                <w:sz w:val="22"/>
                <w:szCs w:val="22"/>
              </w:rPr>
            </w:pPr>
            <w:r w:rsidRPr="009C07F8">
              <w:rPr>
                <w:bCs/>
                <w:sz w:val="22"/>
                <w:szCs w:val="22"/>
              </w:rPr>
              <w:t>ul. 1 Maja 20 /1</w:t>
            </w:r>
          </w:p>
          <w:p w14:paraId="6E0F327D" w14:textId="77777777" w:rsidR="00F21DFE" w:rsidRPr="009C07F8" w:rsidRDefault="00F21DFE" w:rsidP="009C07F8">
            <w:pPr>
              <w:jc w:val="both"/>
              <w:rPr>
                <w:bCs/>
                <w:sz w:val="22"/>
                <w:szCs w:val="22"/>
              </w:rPr>
            </w:pPr>
            <w:r w:rsidRPr="009C07F8">
              <w:rPr>
                <w:bCs/>
                <w:sz w:val="22"/>
                <w:szCs w:val="22"/>
              </w:rPr>
              <w:t>75-800 Koszalin</w:t>
            </w:r>
          </w:p>
          <w:p w14:paraId="1A8D9210" w14:textId="77777777" w:rsidR="00F21DFE" w:rsidRPr="009C07F8" w:rsidRDefault="00F21DFE" w:rsidP="009C07F8">
            <w:pPr>
              <w:jc w:val="both"/>
              <w:rPr>
                <w:color w:val="000000"/>
                <w:sz w:val="22"/>
                <w:szCs w:val="22"/>
              </w:rPr>
            </w:pPr>
            <w:r w:rsidRPr="009C07F8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9C07F8">
              <w:rPr>
                <w:color w:val="000000"/>
                <w:sz w:val="22"/>
                <w:szCs w:val="22"/>
              </w:rPr>
              <w:t>:</w:t>
            </w:r>
          </w:p>
          <w:p w14:paraId="7E96442C" w14:textId="252C2608" w:rsidR="009C07F8" w:rsidRPr="009C07F8" w:rsidRDefault="00F21DFE" w:rsidP="009C07F8">
            <w:pPr>
              <w:pStyle w:val="Nagwek"/>
              <w:tabs>
                <w:tab w:val="left" w:pos="708"/>
              </w:tabs>
              <w:jc w:val="both"/>
              <w:rPr>
                <w:sz w:val="22"/>
                <w:szCs w:val="22"/>
              </w:rPr>
            </w:pPr>
            <w:r w:rsidRPr="009C07F8">
              <w:rPr>
                <w:sz w:val="22"/>
                <w:szCs w:val="22"/>
              </w:rPr>
              <w:t>Jedyna złożona oferta. Spełnia wymagania Zamawiającego.</w:t>
            </w:r>
          </w:p>
          <w:p w14:paraId="44292503" w14:textId="77777777" w:rsidR="009C07F8" w:rsidRPr="009C07F8" w:rsidRDefault="009C07F8" w:rsidP="009C07F8">
            <w:pPr>
              <w:rPr>
                <w:sz w:val="22"/>
                <w:szCs w:val="22"/>
              </w:rPr>
            </w:pPr>
          </w:p>
        </w:tc>
      </w:tr>
      <w:tr w:rsidR="00F21DFE" w:rsidRPr="009C07F8" w14:paraId="1195DEBF" w14:textId="77777777" w:rsidTr="00F21DF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86775" w14:textId="2B5AE49E" w:rsidR="00F21DFE" w:rsidRPr="009C07F8" w:rsidRDefault="00F21DFE" w:rsidP="009C07F8">
            <w:pPr>
              <w:jc w:val="both"/>
              <w:rPr>
                <w:sz w:val="22"/>
                <w:szCs w:val="22"/>
              </w:rPr>
            </w:pPr>
            <w:r w:rsidRPr="009C07F8">
              <w:rPr>
                <w:sz w:val="22"/>
                <w:szCs w:val="22"/>
              </w:rPr>
              <w:t>Pakiet nr 18 - Diatermia Storz</w:t>
            </w:r>
          </w:p>
          <w:p w14:paraId="2865F0B6" w14:textId="77777777" w:rsidR="00F21DFE" w:rsidRPr="009C07F8" w:rsidRDefault="00F21DFE" w:rsidP="009C07F8">
            <w:pPr>
              <w:jc w:val="both"/>
              <w:rPr>
                <w:b/>
                <w:sz w:val="22"/>
                <w:szCs w:val="22"/>
              </w:rPr>
            </w:pPr>
            <w:r w:rsidRPr="009C07F8">
              <w:rPr>
                <w:b/>
                <w:sz w:val="22"/>
                <w:szCs w:val="22"/>
              </w:rPr>
              <w:t>Karl Storz Polska Sp. z o.o.</w:t>
            </w:r>
          </w:p>
          <w:p w14:paraId="69D03D99" w14:textId="2F293424" w:rsidR="00F21DFE" w:rsidRPr="009C07F8" w:rsidRDefault="00F21DFE" w:rsidP="009C07F8">
            <w:pPr>
              <w:jc w:val="both"/>
              <w:rPr>
                <w:bCs/>
                <w:sz w:val="22"/>
                <w:szCs w:val="22"/>
              </w:rPr>
            </w:pPr>
            <w:r w:rsidRPr="009C07F8">
              <w:rPr>
                <w:bCs/>
                <w:sz w:val="22"/>
                <w:szCs w:val="22"/>
              </w:rPr>
              <w:t>ul. Hołubcowa 123</w:t>
            </w:r>
          </w:p>
          <w:p w14:paraId="74D7FB5C" w14:textId="77777777" w:rsidR="00F21DFE" w:rsidRPr="009C07F8" w:rsidRDefault="00F21DFE" w:rsidP="009C07F8">
            <w:pPr>
              <w:jc w:val="both"/>
              <w:rPr>
                <w:bCs/>
                <w:sz w:val="22"/>
                <w:szCs w:val="22"/>
              </w:rPr>
            </w:pPr>
            <w:r w:rsidRPr="009C07F8">
              <w:rPr>
                <w:bCs/>
                <w:sz w:val="22"/>
                <w:szCs w:val="22"/>
              </w:rPr>
              <w:t>02-854 Warszawa</w:t>
            </w:r>
          </w:p>
          <w:p w14:paraId="609C71B5" w14:textId="77777777" w:rsidR="00F21DFE" w:rsidRPr="009C07F8" w:rsidRDefault="00F21DFE" w:rsidP="009C07F8">
            <w:pPr>
              <w:jc w:val="both"/>
              <w:rPr>
                <w:color w:val="000000"/>
                <w:sz w:val="22"/>
                <w:szCs w:val="22"/>
              </w:rPr>
            </w:pPr>
            <w:r w:rsidRPr="009C07F8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9C07F8">
              <w:rPr>
                <w:color w:val="000000"/>
                <w:sz w:val="22"/>
                <w:szCs w:val="22"/>
              </w:rPr>
              <w:t>:</w:t>
            </w:r>
          </w:p>
          <w:p w14:paraId="022B5518" w14:textId="56193F5A" w:rsidR="009C07F8" w:rsidRPr="009C07F8" w:rsidRDefault="00F21DFE" w:rsidP="009C07F8">
            <w:pPr>
              <w:pStyle w:val="Nagwek"/>
              <w:tabs>
                <w:tab w:val="left" w:pos="708"/>
              </w:tabs>
              <w:jc w:val="both"/>
              <w:rPr>
                <w:sz w:val="22"/>
                <w:szCs w:val="22"/>
              </w:rPr>
            </w:pPr>
            <w:r w:rsidRPr="009C07F8">
              <w:rPr>
                <w:sz w:val="22"/>
                <w:szCs w:val="22"/>
              </w:rPr>
              <w:t>Jedyna złożona oferta. Spełnia wymagania Zamawiającego.</w:t>
            </w:r>
          </w:p>
          <w:p w14:paraId="6CC30B50" w14:textId="77777777" w:rsidR="009C07F8" w:rsidRPr="009C07F8" w:rsidRDefault="009C07F8" w:rsidP="009C07F8">
            <w:pPr>
              <w:rPr>
                <w:sz w:val="22"/>
                <w:szCs w:val="22"/>
              </w:rPr>
            </w:pPr>
          </w:p>
        </w:tc>
      </w:tr>
      <w:tr w:rsidR="00F21DFE" w:rsidRPr="009C07F8" w14:paraId="45F1CBC5" w14:textId="77777777" w:rsidTr="00F21DF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F0168" w14:textId="4B1B0FD4" w:rsidR="00F21DFE" w:rsidRPr="009C07F8" w:rsidRDefault="00F21DFE" w:rsidP="009C07F8">
            <w:pPr>
              <w:jc w:val="both"/>
              <w:rPr>
                <w:sz w:val="22"/>
                <w:szCs w:val="22"/>
              </w:rPr>
            </w:pPr>
            <w:r w:rsidRPr="009C07F8">
              <w:rPr>
                <w:sz w:val="22"/>
                <w:szCs w:val="22"/>
              </w:rPr>
              <w:t>Pakiet nr 20 - Sprzęt endoskopowy i laparoskopowy Storz</w:t>
            </w:r>
          </w:p>
          <w:p w14:paraId="3235B937" w14:textId="77777777" w:rsidR="00F21DFE" w:rsidRPr="009C07F8" w:rsidRDefault="00F21DFE" w:rsidP="009C07F8">
            <w:pPr>
              <w:jc w:val="both"/>
              <w:rPr>
                <w:b/>
                <w:sz w:val="22"/>
                <w:szCs w:val="22"/>
              </w:rPr>
            </w:pPr>
            <w:r w:rsidRPr="009C07F8">
              <w:rPr>
                <w:b/>
                <w:sz w:val="22"/>
                <w:szCs w:val="22"/>
              </w:rPr>
              <w:t>Karl Storz Polska Sp. z o.o.</w:t>
            </w:r>
          </w:p>
          <w:p w14:paraId="520F42EE" w14:textId="4EA5D64C" w:rsidR="00F21DFE" w:rsidRPr="009C07F8" w:rsidRDefault="00F21DFE" w:rsidP="009C07F8">
            <w:pPr>
              <w:jc w:val="both"/>
              <w:rPr>
                <w:bCs/>
                <w:sz w:val="22"/>
                <w:szCs w:val="22"/>
              </w:rPr>
            </w:pPr>
            <w:r w:rsidRPr="009C07F8">
              <w:rPr>
                <w:bCs/>
                <w:sz w:val="22"/>
                <w:szCs w:val="22"/>
              </w:rPr>
              <w:t>ul. Hołubcowa 123</w:t>
            </w:r>
          </w:p>
          <w:p w14:paraId="2E877709" w14:textId="77777777" w:rsidR="00F21DFE" w:rsidRPr="009C07F8" w:rsidRDefault="00F21DFE" w:rsidP="009C07F8">
            <w:pPr>
              <w:jc w:val="both"/>
              <w:rPr>
                <w:bCs/>
                <w:sz w:val="22"/>
                <w:szCs w:val="22"/>
              </w:rPr>
            </w:pPr>
            <w:r w:rsidRPr="009C07F8">
              <w:rPr>
                <w:bCs/>
                <w:sz w:val="22"/>
                <w:szCs w:val="22"/>
              </w:rPr>
              <w:t>02-854 Warszawa</w:t>
            </w:r>
          </w:p>
          <w:p w14:paraId="5A3A70EF" w14:textId="77777777" w:rsidR="00F21DFE" w:rsidRPr="009C07F8" w:rsidRDefault="00F21DFE" w:rsidP="009C07F8">
            <w:pPr>
              <w:jc w:val="both"/>
              <w:rPr>
                <w:color w:val="000000"/>
                <w:sz w:val="22"/>
                <w:szCs w:val="22"/>
              </w:rPr>
            </w:pPr>
            <w:r w:rsidRPr="009C07F8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9C07F8">
              <w:rPr>
                <w:color w:val="000000"/>
                <w:sz w:val="22"/>
                <w:szCs w:val="22"/>
              </w:rPr>
              <w:t>:</w:t>
            </w:r>
          </w:p>
          <w:p w14:paraId="0F0B7770" w14:textId="77777777" w:rsidR="00F21DFE" w:rsidRPr="009C07F8" w:rsidRDefault="00F21DFE" w:rsidP="009C07F8">
            <w:pPr>
              <w:pStyle w:val="Nagwek"/>
              <w:tabs>
                <w:tab w:val="left" w:pos="708"/>
              </w:tabs>
              <w:jc w:val="both"/>
              <w:rPr>
                <w:sz w:val="22"/>
                <w:szCs w:val="22"/>
              </w:rPr>
            </w:pPr>
            <w:r w:rsidRPr="009C07F8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F21DFE" w:rsidRPr="009C07F8" w14:paraId="4CFF403E" w14:textId="77777777" w:rsidTr="00F21DF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3145D" w14:textId="683B1945" w:rsidR="00F21DFE" w:rsidRPr="009C07F8" w:rsidRDefault="00F21DFE" w:rsidP="009C07F8">
            <w:pPr>
              <w:jc w:val="both"/>
              <w:rPr>
                <w:sz w:val="22"/>
                <w:szCs w:val="22"/>
              </w:rPr>
            </w:pPr>
            <w:r w:rsidRPr="009C07F8">
              <w:rPr>
                <w:sz w:val="22"/>
                <w:szCs w:val="22"/>
              </w:rPr>
              <w:t>Pakiet nr 28 - Komory laminarne, wyciąg i śluzy</w:t>
            </w:r>
          </w:p>
          <w:p w14:paraId="24D11EC9" w14:textId="03A509EF" w:rsidR="00F21DFE" w:rsidRPr="009C07F8" w:rsidRDefault="00F21DFE" w:rsidP="009C07F8">
            <w:pPr>
              <w:jc w:val="both"/>
              <w:rPr>
                <w:b/>
                <w:sz w:val="22"/>
                <w:szCs w:val="22"/>
              </w:rPr>
            </w:pPr>
            <w:r w:rsidRPr="009C07F8">
              <w:rPr>
                <w:b/>
                <w:sz w:val="22"/>
                <w:szCs w:val="22"/>
              </w:rPr>
              <w:t xml:space="preserve">PLS SERVICES </w:t>
            </w:r>
            <w:r w:rsidR="009C07F8" w:rsidRPr="009C07F8">
              <w:rPr>
                <w:b/>
                <w:sz w:val="22"/>
                <w:szCs w:val="22"/>
              </w:rPr>
              <w:t>Sp. z o.o.</w:t>
            </w:r>
          </w:p>
          <w:p w14:paraId="0596C72F" w14:textId="77777777" w:rsidR="00F21DFE" w:rsidRPr="009C07F8" w:rsidRDefault="00F21DFE" w:rsidP="009C07F8">
            <w:pPr>
              <w:jc w:val="both"/>
              <w:rPr>
                <w:bCs/>
                <w:sz w:val="22"/>
                <w:szCs w:val="22"/>
              </w:rPr>
            </w:pPr>
            <w:r w:rsidRPr="009C07F8">
              <w:rPr>
                <w:bCs/>
                <w:sz w:val="22"/>
                <w:szCs w:val="22"/>
              </w:rPr>
              <w:t>ul. Bukszpanowa 4 /15</w:t>
            </w:r>
          </w:p>
          <w:p w14:paraId="04641877" w14:textId="77777777" w:rsidR="00F21DFE" w:rsidRPr="009C07F8" w:rsidRDefault="00F21DFE" w:rsidP="009C07F8">
            <w:pPr>
              <w:jc w:val="both"/>
              <w:rPr>
                <w:bCs/>
                <w:sz w:val="22"/>
                <w:szCs w:val="22"/>
              </w:rPr>
            </w:pPr>
            <w:r w:rsidRPr="009C07F8">
              <w:rPr>
                <w:bCs/>
                <w:sz w:val="22"/>
                <w:szCs w:val="22"/>
              </w:rPr>
              <w:t>15-585 Białystok</w:t>
            </w:r>
          </w:p>
          <w:p w14:paraId="3D5C75D3" w14:textId="77777777" w:rsidR="00F21DFE" w:rsidRPr="009C07F8" w:rsidRDefault="00F21DFE" w:rsidP="009C07F8">
            <w:pPr>
              <w:jc w:val="both"/>
              <w:rPr>
                <w:color w:val="000000"/>
                <w:sz w:val="22"/>
                <w:szCs w:val="22"/>
              </w:rPr>
            </w:pPr>
            <w:r w:rsidRPr="009C07F8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9C07F8">
              <w:rPr>
                <w:color w:val="000000"/>
                <w:sz w:val="22"/>
                <w:szCs w:val="22"/>
              </w:rPr>
              <w:t>:</w:t>
            </w:r>
          </w:p>
          <w:p w14:paraId="1F20EBB5" w14:textId="77777777" w:rsidR="00F21DFE" w:rsidRPr="009C07F8" w:rsidRDefault="00F21DFE" w:rsidP="009C07F8">
            <w:pPr>
              <w:pStyle w:val="Nagwek"/>
              <w:tabs>
                <w:tab w:val="left" w:pos="708"/>
              </w:tabs>
              <w:jc w:val="both"/>
              <w:rPr>
                <w:sz w:val="22"/>
                <w:szCs w:val="22"/>
              </w:rPr>
            </w:pPr>
            <w:r w:rsidRPr="009C07F8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F21DFE" w:rsidRPr="009C07F8" w14:paraId="0290699E" w14:textId="77777777" w:rsidTr="00F21DF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05AEB" w14:textId="6D7AB751" w:rsidR="00F21DFE" w:rsidRPr="009C07F8" w:rsidRDefault="00F21DFE" w:rsidP="009C07F8">
            <w:pPr>
              <w:jc w:val="both"/>
              <w:rPr>
                <w:sz w:val="22"/>
                <w:szCs w:val="22"/>
              </w:rPr>
            </w:pPr>
            <w:r w:rsidRPr="009C07F8">
              <w:rPr>
                <w:sz w:val="22"/>
                <w:szCs w:val="22"/>
              </w:rPr>
              <w:lastRenderedPageBreak/>
              <w:t>Pakiet nr 29 - Komory laminarne Alpina</w:t>
            </w:r>
          </w:p>
          <w:p w14:paraId="60BCE5C0" w14:textId="201F2F4A" w:rsidR="00F21DFE" w:rsidRPr="009C07F8" w:rsidRDefault="00F21DFE" w:rsidP="009C07F8">
            <w:pPr>
              <w:jc w:val="both"/>
              <w:rPr>
                <w:b/>
                <w:sz w:val="22"/>
                <w:szCs w:val="22"/>
              </w:rPr>
            </w:pPr>
            <w:r w:rsidRPr="009C07F8">
              <w:rPr>
                <w:b/>
                <w:sz w:val="22"/>
                <w:szCs w:val="22"/>
              </w:rPr>
              <w:t xml:space="preserve">PLS SERVICES </w:t>
            </w:r>
            <w:r w:rsidR="009C07F8" w:rsidRPr="009C07F8">
              <w:rPr>
                <w:b/>
                <w:sz w:val="22"/>
                <w:szCs w:val="22"/>
              </w:rPr>
              <w:t>Sp. z o.o.</w:t>
            </w:r>
          </w:p>
          <w:p w14:paraId="49C6E4AB" w14:textId="77777777" w:rsidR="00F21DFE" w:rsidRPr="009C07F8" w:rsidRDefault="00F21DFE" w:rsidP="009C07F8">
            <w:pPr>
              <w:jc w:val="both"/>
              <w:rPr>
                <w:bCs/>
                <w:sz w:val="22"/>
                <w:szCs w:val="22"/>
              </w:rPr>
            </w:pPr>
            <w:r w:rsidRPr="009C07F8">
              <w:rPr>
                <w:bCs/>
                <w:sz w:val="22"/>
                <w:szCs w:val="22"/>
              </w:rPr>
              <w:t>ul. Bukszpanowa 4 /15</w:t>
            </w:r>
          </w:p>
          <w:p w14:paraId="6E3F5FDE" w14:textId="77777777" w:rsidR="00F21DFE" w:rsidRPr="009C07F8" w:rsidRDefault="00F21DFE" w:rsidP="009C07F8">
            <w:pPr>
              <w:jc w:val="both"/>
              <w:rPr>
                <w:bCs/>
                <w:sz w:val="22"/>
                <w:szCs w:val="22"/>
              </w:rPr>
            </w:pPr>
            <w:r w:rsidRPr="009C07F8">
              <w:rPr>
                <w:bCs/>
                <w:sz w:val="22"/>
                <w:szCs w:val="22"/>
              </w:rPr>
              <w:t>15-585 Białystok</w:t>
            </w:r>
          </w:p>
          <w:p w14:paraId="0E5E3CF8" w14:textId="77777777" w:rsidR="00F21DFE" w:rsidRPr="009C07F8" w:rsidRDefault="00F21DFE" w:rsidP="009C07F8">
            <w:pPr>
              <w:jc w:val="both"/>
              <w:rPr>
                <w:color w:val="000000"/>
                <w:sz w:val="22"/>
                <w:szCs w:val="22"/>
              </w:rPr>
            </w:pPr>
            <w:r w:rsidRPr="009C07F8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9C07F8">
              <w:rPr>
                <w:color w:val="000000"/>
                <w:sz w:val="22"/>
                <w:szCs w:val="22"/>
              </w:rPr>
              <w:t>:</w:t>
            </w:r>
          </w:p>
          <w:p w14:paraId="5055B1BC" w14:textId="77777777" w:rsidR="00F21DFE" w:rsidRPr="009C07F8" w:rsidRDefault="00F21DFE" w:rsidP="009C07F8">
            <w:pPr>
              <w:pStyle w:val="Nagwek"/>
              <w:tabs>
                <w:tab w:val="left" w:pos="708"/>
              </w:tabs>
              <w:jc w:val="both"/>
              <w:rPr>
                <w:sz w:val="22"/>
                <w:szCs w:val="22"/>
              </w:rPr>
            </w:pPr>
            <w:r w:rsidRPr="009C07F8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F21DFE" w:rsidRPr="009C07F8" w14:paraId="549F1D23" w14:textId="77777777" w:rsidTr="00F21DF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09096" w14:textId="6765E599" w:rsidR="00F21DFE" w:rsidRPr="009C07F8" w:rsidRDefault="00F21DFE" w:rsidP="009C07F8">
            <w:pPr>
              <w:jc w:val="both"/>
              <w:rPr>
                <w:sz w:val="22"/>
                <w:szCs w:val="22"/>
              </w:rPr>
            </w:pPr>
            <w:r w:rsidRPr="009C07F8">
              <w:rPr>
                <w:sz w:val="22"/>
                <w:szCs w:val="22"/>
              </w:rPr>
              <w:t>Pakiet nr 32 - Laser holmowy</w:t>
            </w:r>
          </w:p>
          <w:p w14:paraId="5727C18E" w14:textId="77777777" w:rsidR="00F21DFE" w:rsidRPr="009C07F8" w:rsidRDefault="00F21DFE" w:rsidP="009C07F8">
            <w:pPr>
              <w:jc w:val="both"/>
              <w:rPr>
                <w:b/>
                <w:sz w:val="22"/>
                <w:szCs w:val="22"/>
              </w:rPr>
            </w:pPr>
            <w:r w:rsidRPr="009C07F8">
              <w:rPr>
                <w:b/>
                <w:sz w:val="22"/>
                <w:szCs w:val="22"/>
              </w:rPr>
              <w:t>VARIMED Sp. z o.o.</w:t>
            </w:r>
          </w:p>
          <w:p w14:paraId="2B39471E" w14:textId="77777777" w:rsidR="00F21DFE" w:rsidRPr="009C07F8" w:rsidRDefault="00F21DFE" w:rsidP="009C07F8">
            <w:pPr>
              <w:jc w:val="both"/>
              <w:rPr>
                <w:bCs/>
                <w:sz w:val="22"/>
                <w:szCs w:val="22"/>
              </w:rPr>
            </w:pPr>
            <w:r w:rsidRPr="009C07F8">
              <w:rPr>
                <w:bCs/>
                <w:sz w:val="22"/>
                <w:szCs w:val="22"/>
              </w:rPr>
              <w:t>ul. Tadeusza Kościuszki 115 /4U</w:t>
            </w:r>
          </w:p>
          <w:p w14:paraId="4F6A1E44" w14:textId="77777777" w:rsidR="00F21DFE" w:rsidRPr="009C07F8" w:rsidRDefault="00F21DFE" w:rsidP="009C07F8">
            <w:pPr>
              <w:jc w:val="both"/>
              <w:rPr>
                <w:bCs/>
                <w:sz w:val="22"/>
                <w:szCs w:val="22"/>
              </w:rPr>
            </w:pPr>
            <w:r w:rsidRPr="009C07F8">
              <w:rPr>
                <w:bCs/>
                <w:sz w:val="22"/>
                <w:szCs w:val="22"/>
              </w:rPr>
              <w:t>50-442 Wrocław</w:t>
            </w:r>
          </w:p>
          <w:p w14:paraId="757BF33F" w14:textId="77777777" w:rsidR="00F21DFE" w:rsidRPr="009C07F8" w:rsidRDefault="00F21DFE" w:rsidP="009C07F8">
            <w:pPr>
              <w:jc w:val="both"/>
              <w:rPr>
                <w:color w:val="000000"/>
                <w:sz w:val="22"/>
                <w:szCs w:val="22"/>
              </w:rPr>
            </w:pPr>
            <w:r w:rsidRPr="009C07F8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9C07F8">
              <w:rPr>
                <w:color w:val="000000"/>
                <w:sz w:val="22"/>
                <w:szCs w:val="22"/>
              </w:rPr>
              <w:t>:</w:t>
            </w:r>
          </w:p>
          <w:p w14:paraId="2F2FB77E" w14:textId="77777777" w:rsidR="00F21DFE" w:rsidRPr="009C07F8" w:rsidRDefault="00F21DFE" w:rsidP="009C07F8">
            <w:pPr>
              <w:pStyle w:val="Nagwek"/>
              <w:tabs>
                <w:tab w:val="left" w:pos="708"/>
              </w:tabs>
              <w:jc w:val="both"/>
              <w:rPr>
                <w:sz w:val="22"/>
                <w:szCs w:val="22"/>
              </w:rPr>
            </w:pPr>
            <w:r w:rsidRPr="009C07F8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F21DFE" w:rsidRPr="009C07F8" w14:paraId="68DAA4CE" w14:textId="77777777" w:rsidTr="00F21DF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DA2AD" w14:textId="4B2615DE" w:rsidR="00F21DFE" w:rsidRPr="009C07F8" w:rsidRDefault="00F21DFE" w:rsidP="009C07F8">
            <w:pPr>
              <w:jc w:val="both"/>
              <w:rPr>
                <w:sz w:val="22"/>
                <w:szCs w:val="22"/>
              </w:rPr>
            </w:pPr>
            <w:r w:rsidRPr="009C07F8">
              <w:rPr>
                <w:sz w:val="22"/>
                <w:szCs w:val="22"/>
              </w:rPr>
              <w:t>Pakiet nr 44 - Szafa endoskopowa</w:t>
            </w:r>
          </w:p>
          <w:p w14:paraId="2CC6B452" w14:textId="77777777" w:rsidR="00F21DFE" w:rsidRPr="009C07F8" w:rsidRDefault="00F21DFE" w:rsidP="009C07F8">
            <w:pPr>
              <w:jc w:val="both"/>
              <w:rPr>
                <w:b/>
                <w:sz w:val="22"/>
                <w:szCs w:val="22"/>
              </w:rPr>
            </w:pPr>
            <w:r w:rsidRPr="009C07F8">
              <w:rPr>
                <w:b/>
                <w:sz w:val="22"/>
                <w:szCs w:val="22"/>
              </w:rPr>
              <w:t>Media-MED Sp. z o.o.</w:t>
            </w:r>
          </w:p>
          <w:p w14:paraId="5E006FCD" w14:textId="77777777" w:rsidR="00F21DFE" w:rsidRPr="009C07F8" w:rsidRDefault="00F21DFE" w:rsidP="009C07F8">
            <w:pPr>
              <w:jc w:val="both"/>
              <w:rPr>
                <w:bCs/>
                <w:sz w:val="22"/>
                <w:szCs w:val="22"/>
              </w:rPr>
            </w:pPr>
            <w:r w:rsidRPr="009C07F8">
              <w:rPr>
                <w:bCs/>
                <w:sz w:val="22"/>
                <w:szCs w:val="22"/>
              </w:rPr>
              <w:t xml:space="preserve">ul. Promienistych 7 </w:t>
            </w:r>
          </w:p>
          <w:p w14:paraId="51CDE649" w14:textId="77777777" w:rsidR="00F21DFE" w:rsidRPr="009C07F8" w:rsidRDefault="00F21DFE" w:rsidP="009C07F8">
            <w:pPr>
              <w:jc w:val="both"/>
              <w:rPr>
                <w:bCs/>
                <w:sz w:val="22"/>
                <w:szCs w:val="22"/>
              </w:rPr>
            </w:pPr>
            <w:r w:rsidRPr="009C07F8">
              <w:rPr>
                <w:bCs/>
                <w:sz w:val="22"/>
                <w:szCs w:val="22"/>
              </w:rPr>
              <w:t>31-481 Kraków</w:t>
            </w:r>
          </w:p>
          <w:p w14:paraId="530D0944" w14:textId="77777777" w:rsidR="00F21DFE" w:rsidRPr="009C07F8" w:rsidRDefault="00F21DFE" w:rsidP="009C07F8">
            <w:pPr>
              <w:jc w:val="both"/>
              <w:rPr>
                <w:color w:val="000000"/>
                <w:sz w:val="22"/>
                <w:szCs w:val="22"/>
              </w:rPr>
            </w:pPr>
            <w:r w:rsidRPr="009C07F8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9C07F8">
              <w:rPr>
                <w:color w:val="000000"/>
                <w:sz w:val="22"/>
                <w:szCs w:val="22"/>
              </w:rPr>
              <w:t>:</w:t>
            </w:r>
          </w:p>
          <w:p w14:paraId="362948CD" w14:textId="77777777" w:rsidR="00F21DFE" w:rsidRPr="009C07F8" w:rsidRDefault="00F21DFE" w:rsidP="009C07F8">
            <w:pPr>
              <w:pStyle w:val="Nagwek"/>
              <w:tabs>
                <w:tab w:val="left" w:pos="708"/>
              </w:tabs>
              <w:jc w:val="both"/>
              <w:rPr>
                <w:sz w:val="22"/>
                <w:szCs w:val="22"/>
              </w:rPr>
            </w:pPr>
            <w:r w:rsidRPr="009C07F8">
              <w:rPr>
                <w:sz w:val="22"/>
                <w:szCs w:val="22"/>
              </w:rPr>
              <w:t>Jedyna złożona oferta. Spełnia wymagania Zamawiającego.</w:t>
            </w:r>
          </w:p>
        </w:tc>
      </w:tr>
    </w:tbl>
    <w:p w14:paraId="58651426" w14:textId="77777777" w:rsidR="009C07F8" w:rsidRDefault="009C07F8" w:rsidP="009C07F8">
      <w:pPr>
        <w:spacing w:before="120" w:after="120" w:line="276" w:lineRule="auto"/>
        <w:ind w:right="-425"/>
        <w:jc w:val="both"/>
        <w:rPr>
          <w:b/>
          <w:bCs/>
          <w:color w:val="000000"/>
        </w:rPr>
      </w:pPr>
    </w:p>
    <w:p w14:paraId="26F165DA" w14:textId="4B4CB268" w:rsidR="00B36EDA" w:rsidRPr="009C07F8" w:rsidRDefault="00B36EDA" w:rsidP="009C07F8">
      <w:pPr>
        <w:spacing w:before="120" w:after="120" w:line="276" w:lineRule="auto"/>
        <w:ind w:right="-425"/>
        <w:jc w:val="both"/>
        <w:rPr>
          <w:color w:val="000000"/>
        </w:rPr>
      </w:pPr>
      <w:r w:rsidRPr="009C07F8">
        <w:rPr>
          <w:b/>
          <w:bCs/>
          <w:color w:val="000000"/>
        </w:rPr>
        <w:t>Punktacja przyznana ofertom w każdym kryterium oceny ofert wraz z łączną punktacją</w:t>
      </w:r>
      <w:r w:rsidRPr="009C07F8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835"/>
        <w:gridCol w:w="3969"/>
        <w:gridCol w:w="992"/>
      </w:tblGrid>
      <w:tr w:rsidR="00B36EDA" w:rsidRPr="009C07F8" w14:paraId="2FDCCDBB" w14:textId="77777777" w:rsidTr="009C07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DD2F12" w14:textId="77777777" w:rsidR="00B36EDA" w:rsidRPr="009C07F8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9C07F8">
              <w:rPr>
                <w:bCs/>
              </w:rPr>
              <w:t>Część 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6374F8" w14:textId="77777777" w:rsidR="00B36EDA" w:rsidRPr="009C07F8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9C07F8">
              <w:rPr>
                <w:bCs/>
              </w:rPr>
              <w:t>Wykonawca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8B271C" w14:textId="77777777" w:rsidR="00B36EDA" w:rsidRPr="009C07F8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9C07F8">
              <w:rPr>
                <w:bCs/>
                <w:color w:val="000000"/>
              </w:rPr>
              <w:t>Kryterium - 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682EEB" w14:textId="77777777" w:rsidR="00B36EDA" w:rsidRPr="009C07F8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9C07F8">
              <w:rPr>
                <w:bCs/>
                <w:color w:val="000000"/>
              </w:rPr>
              <w:t>Razem</w:t>
            </w:r>
          </w:p>
        </w:tc>
      </w:tr>
      <w:tr w:rsidR="00F21DFE" w:rsidRPr="009C07F8" w14:paraId="43CC8185" w14:textId="77777777" w:rsidTr="009C07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D490A" w14:textId="77777777" w:rsidR="00F21DFE" w:rsidRPr="009C07F8" w:rsidRDefault="00F21DFE" w:rsidP="00C170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7 - Pakiet nr 7 - Elektroencefalograf i elektromiograf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7D0C3" w14:textId="77777777" w:rsidR="00F21DFE" w:rsidRPr="009C07F8" w:rsidRDefault="00F21DFE" w:rsidP="00C170F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C07F8">
              <w:rPr>
                <w:b/>
                <w:bCs/>
                <w:sz w:val="20"/>
                <w:szCs w:val="20"/>
              </w:rPr>
              <w:t>COMED S.C. Krzysztof Pilarski, Wojciech Grunwald</w:t>
            </w:r>
          </w:p>
          <w:p w14:paraId="1990914C" w14:textId="77777777" w:rsidR="00F21DFE" w:rsidRPr="009C07F8" w:rsidRDefault="00F21DFE" w:rsidP="00C170FC">
            <w:pPr>
              <w:spacing w:line="276" w:lineRule="auto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ul. 1 Maja 20/1</w:t>
            </w:r>
          </w:p>
          <w:p w14:paraId="5A22DCE3" w14:textId="77777777" w:rsidR="00F21DFE" w:rsidRPr="009C07F8" w:rsidRDefault="00F21DFE" w:rsidP="00C170F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75-800 Koszalin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0C6DC" w14:textId="77777777" w:rsidR="00F21DFE" w:rsidRPr="009C07F8" w:rsidRDefault="00F21DFE" w:rsidP="00C170FC">
            <w:pPr>
              <w:spacing w:before="40" w:after="40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1 - Cena - 300.00</w:t>
            </w:r>
          </w:p>
          <w:p w14:paraId="1559A9F6" w14:textId="77777777" w:rsidR="00F21DFE" w:rsidRPr="009C07F8" w:rsidRDefault="00F21DFE" w:rsidP="00C170FC">
            <w:pPr>
              <w:spacing w:before="40" w:after="40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2 - Autoryzacja - 125.00</w:t>
            </w:r>
          </w:p>
          <w:p w14:paraId="2BD9F326" w14:textId="77777777" w:rsidR="00F21DFE" w:rsidRPr="009C07F8" w:rsidRDefault="00F21DFE" w:rsidP="00C170FC">
            <w:pPr>
              <w:spacing w:before="40" w:after="40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3 - Czas wykonania zleconych usług od chwili przekazania zlecenia - 0.00</w:t>
            </w:r>
          </w:p>
          <w:p w14:paraId="6351B5CB" w14:textId="77777777" w:rsidR="00F21DFE" w:rsidRPr="009C07F8" w:rsidRDefault="00F21DFE" w:rsidP="00C170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4 - Zaoferowanie wsparcia w postaci dedykowanego konsultanta d/s serwisu - 25.00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2767" w14:textId="77777777" w:rsidR="00F21DFE" w:rsidRPr="009C07F8" w:rsidRDefault="00F21DFE" w:rsidP="00C170FC">
            <w:pPr>
              <w:jc w:val="center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 xml:space="preserve">  450,00</w:t>
            </w:r>
          </w:p>
        </w:tc>
      </w:tr>
      <w:tr w:rsidR="00F21DFE" w:rsidRPr="009C07F8" w14:paraId="0F43662F" w14:textId="77777777" w:rsidTr="009C07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1A2C3" w14:textId="77777777" w:rsidR="00F21DFE" w:rsidRPr="009C07F8" w:rsidRDefault="00F21DFE" w:rsidP="00C170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18 - Pakiet nr 18 - Diatermia Storz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DC557" w14:textId="77777777" w:rsidR="00F21DFE" w:rsidRPr="009C07F8" w:rsidRDefault="00F21DFE" w:rsidP="00C170F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C07F8">
              <w:rPr>
                <w:b/>
                <w:bCs/>
                <w:sz w:val="20"/>
                <w:szCs w:val="20"/>
              </w:rPr>
              <w:t>Karl Storz Polska Sp. z o.o.</w:t>
            </w:r>
          </w:p>
          <w:p w14:paraId="162884C8" w14:textId="6F57077E" w:rsidR="00F21DFE" w:rsidRPr="009C07F8" w:rsidRDefault="00F21DFE" w:rsidP="00C170FC">
            <w:pPr>
              <w:spacing w:line="276" w:lineRule="auto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ul. Hołubcowa 123</w:t>
            </w:r>
          </w:p>
          <w:p w14:paraId="2B7AAEE5" w14:textId="77777777" w:rsidR="00F21DFE" w:rsidRPr="009C07F8" w:rsidRDefault="00F21DFE" w:rsidP="00C170F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02-854 Warszawa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4508C" w14:textId="77777777" w:rsidR="00F21DFE" w:rsidRPr="009C07F8" w:rsidRDefault="00F21DFE" w:rsidP="00C170FC">
            <w:pPr>
              <w:spacing w:before="40" w:after="40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1 - Cena - 300.00</w:t>
            </w:r>
          </w:p>
          <w:p w14:paraId="00E2DE09" w14:textId="77777777" w:rsidR="00F21DFE" w:rsidRPr="009C07F8" w:rsidRDefault="00F21DFE" w:rsidP="00C170FC">
            <w:pPr>
              <w:spacing w:before="40" w:after="40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2 - Autoryzacja - 125.00</w:t>
            </w:r>
          </w:p>
          <w:p w14:paraId="1A6CA436" w14:textId="77777777" w:rsidR="00F21DFE" w:rsidRPr="009C07F8" w:rsidRDefault="00F21DFE" w:rsidP="00C170FC">
            <w:pPr>
              <w:spacing w:before="40" w:after="40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3 - Czas wykonania zleconych usług od chwili przekazania zlecenia - 50.00</w:t>
            </w:r>
          </w:p>
          <w:p w14:paraId="54E47426" w14:textId="77777777" w:rsidR="00F21DFE" w:rsidRPr="009C07F8" w:rsidRDefault="00F21DFE" w:rsidP="00C170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4 - Zaoferowanie wsparcia w postaci dedykowanego konsultanta d/s serwisu - 25.00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8B48D" w14:textId="77777777" w:rsidR="00F21DFE" w:rsidRPr="009C07F8" w:rsidRDefault="00F21DFE" w:rsidP="00C170FC">
            <w:pPr>
              <w:jc w:val="center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 xml:space="preserve">  500,00</w:t>
            </w:r>
          </w:p>
        </w:tc>
      </w:tr>
      <w:tr w:rsidR="00F21DFE" w:rsidRPr="009C07F8" w14:paraId="000F7FFD" w14:textId="77777777" w:rsidTr="009C07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3CE33" w14:textId="77777777" w:rsidR="00F21DFE" w:rsidRPr="009C07F8" w:rsidRDefault="00F21DFE" w:rsidP="00C170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20 - Pakiet nr 20 - Sprzęt endoskopowy i laparoskopowy Storz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A4C0D" w14:textId="77777777" w:rsidR="00F21DFE" w:rsidRPr="009C07F8" w:rsidRDefault="00F21DFE" w:rsidP="00C170F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C07F8">
              <w:rPr>
                <w:b/>
                <w:bCs/>
                <w:sz w:val="20"/>
                <w:szCs w:val="20"/>
              </w:rPr>
              <w:t>Karl Storz Polska Sp. z o.o.</w:t>
            </w:r>
          </w:p>
          <w:p w14:paraId="18445A2E" w14:textId="51583AFE" w:rsidR="00F21DFE" w:rsidRPr="009C07F8" w:rsidRDefault="00F21DFE" w:rsidP="00C170FC">
            <w:pPr>
              <w:spacing w:line="276" w:lineRule="auto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ul. Hołubcowa 123</w:t>
            </w:r>
          </w:p>
          <w:p w14:paraId="114446D1" w14:textId="77777777" w:rsidR="00F21DFE" w:rsidRPr="009C07F8" w:rsidRDefault="00F21DFE" w:rsidP="00C170F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02-854 Warszawa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D8AEF" w14:textId="77777777" w:rsidR="00F21DFE" w:rsidRPr="009C07F8" w:rsidRDefault="00F21DFE" w:rsidP="00C170FC">
            <w:pPr>
              <w:spacing w:before="40" w:after="40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1 - Cena - 300.00</w:t>
            </w:r>
          </w:p>
          <w:p w14:paraId="36A79F7B" w14:textId="77777777" w:rsidR="00F21DFE" w:rsidRPr="009C07F8" w:rsidRDefault="00F21DFE" w:rsidP="00C170FC">
            <w:pPr>
              <w:spacing w:before="40" w:after="40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2 - Autoryzacja - 125.00</w:t>
            </w:r>
          </w:p>
          <w:p w14:paraId="579E1569" w14:textId="77777777" w:rsidR="00F21DFE" w:rsidRPr="009C07F8" w:rsidRDefault="00F21DFE" w:rsidP="00C170FC">
            <w:pPr>
              <w:spacing w:before="40" w:after="40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3 - Czas wykonania zleconych usług od chwili przekazania zlecenia - 50.00</w:t>
            </w:r>
          </w:p>
          <w:p w14:paraId="66A85447" w14:textId="77777777" w:rsidR="00F21DFE" w:rsidRPr="009C07F8" w:rsidRDefault="00F21DFE" w:rsidP="00C170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4 - Zaoferowanie wsparcia w postaci dedykowanego konsultanta d/s serwisu - 25.00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620A7" w14:textId="77777777" w:rsidR="00F21DFE" w:rsidRPr="009C07F8" w:rsidRDefault="00F21DFE" w:rsidP="00C170FC">
            <w:pPr>
              <w:jc w:val="center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 xml:space="preserve">  500,00</w:t>
            </w:r>
          </w:p>
        </w:tc>
      </w:tr>
      <w:tr w:rsidR="00F21DFE" w:rsidRPr="009C07F8" w14:paraId="3CA5A11D" w14:textId="77777777" w:rsidTr="009C07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DADCD" w14:textId="77777777" w:rsidR="00F21DFE" w:rsidRPr="009C07F8" w:rsidRDefault="00F21DFE" w:rsidP="00C170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28 - Pakiet nr 28 - Komory laminarne, wyciąg i śluzy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187B6" w14:textId="6455D8FC" w:rsidR="00F21DFE" w:rsidRPr="009C07F8" w:rsidRDefault="00F21DFE" w:rsidP="00C170F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C07F8">
              <w:rPr>
                <w:b/>
                <w:bCs/>
                <w:sz w:val="20"/>
                <w:szCs w:val="20"/>
              </w:rPr>
              <w:t>PLS SERVICES S</w:t>
            </w:r>
            <w:r w:rsidR="009C07F8" w:rsidRPr="009C07F8">
              <w:rPr>
                <w:b/>
                <w:bCs/>
                <w:sz w:val="20"/>
                <w:szCs w:val="20"/>
              </w:rPr>
              <w:t>p. z o.o.</w:t>
            </w:r>
          </w:p>
          <w:p w14:paraId="5EF02A81" w14:textId="77777777" w:rsidR="00F21DFE" w:rsidRPr="009C07F8" w:rsidRDefault="00F21DFE" w:rsidP="00C170FC">
            <w:pPr>
              <w:spacing w:line="276" w:lineRule="auto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ul. Bukszpanowa 4/15</w:t>
            </w:r>
          </w:p>
          <w:p w14:paraId="3E9B8B74" w14:textId="77777777" w:rsidR="00F21DFE" w:rsidRPr="009C07F8" w:rsidRDefault="00F21DFE" w:rsidP="00C170F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15-585 Białystok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1ACE4" w14:textId="77777777" w:rsidR="00F21DFE" w:rsidRPr="009C07F8" w:rsidRDefault="00F21DFE" w:rsidP="00C170FC">
            <w:pPr>
              <w:spacing w:before="40" w:after="40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1 - Cena - 300.00</w:t>
            </w:r>
          </w:p>
          <w:p w14:paraId="2292992C" w14:textId="77777777" w:rsidR="00F21DFE" w:rsidRPr="009C07F8" w:rsidRDefault="00F21DFE" w:rsidP="00C170FC">
            <w:pPr>
              <w:spacing w:before="40" w:after="40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2 - Autoryzacja - 0.00</w:t>
            </w:r>
          </w:p>
          <w:p w14:paraId="6D0AE7A7" w14:textId="77777777" w:rsidR="00F21DFE" w:rsidRPr="009C07F8" w:rsidRDefault="00F21DFE" w:rsidP="00C170FC">
            <w:pPr>
              <w:spacing w:before="40" w:after="40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3 - Czas wykonania zleconych usług od chwili przekazania zlecenia - 50.00</w:t>
            </w:r>
          </w:p>
          <w:p w14:paraId="5665D41F" w14:textId="77777777" w:rsidR="00F21DFE" w:rsidRPr="009C07F8" w:rsidRDefault="00F21DFE" w:rsidP="00C170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4 - Zaoferowanie wsparcia w postaci dedykowanego konsultanta d/s serwisu - 25.00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79D2E" w14:textId="77777777" w:rsidR="00F21DFE" w:rsidRPr="009C07F8" w:rsidRDefault="00F21DFE" w:rsidP="00C170FC">
            <w:pPr>
              <w:jc w:val="center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 xml:space="preserve">  375,00</w:t>
            </w:r>
          </w:p>
        </w:tc>
      </w:tr>
      <w:tr w:rsidR="00F21DFE" w:rsidRPr="009C07F8" w14:paraId="4B9EE20F" w14:textId="77777777" w:rsidTr="009C07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2A03D" w14:textId="77777777" w:rsidR="00F21DFE" w:rsidRPr="009C07F8" w:rsidRDefault="00F21DFE" w:rsidP="00C170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29 - Pakiet nr 29 - Komory laminarne Alpina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A21AD" w14:textId="35CC7900" w:rsidR="00F21DFE" w:rsidRPr="009C07F8" w:rsidRDefault="00F21DFE" w:rsidP="00C170F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C07F8">
              <w:rPr>
                <w:b/>
                <w:bCs/>
                <w:sz w:val="20"/>
                <w:szCs w:val="20"/>
              </w:rPr>
              <w:t xml:space="preserve">PLS SERVICES </w:t>
            </w:r>
            <w:r w:rsidR="009C07F8" w:rsidRPr="009C07F8">
              <w:rPr>
                <w:b/>
                <w:bCs/>
                <w:sz w:val="20"/>
                <w:szCs w:val="20"/>
              </w:rPr>
              <w:t>Sp. z o.o.</w:t>
            </w:r>
          </w:p>
          <w:p w14:paraId="029A9157" w14:textId="77777777" w:rsidR="00F21DFE" w:rsidRPr="009C07F8" w:rsidRDefault="00F21DFE" w:rsidP="00C170FC">
            <w:pPr>
              <w:spacing w:line="276" w:lineRule="auto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ul. Bukszpanowa 4/15</w:t>
            </w:r>
          </w:p>
          <w:p w14:paraId="7EC65F84" w14:textId="77777777" w:rsidR="00F21DFE" w:rsidRPr="009C07F8" w:rsidRDefault="00F21DFE" w:rsidP="00C170F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15-585 Białystok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B370A" w14:textId="77777777" w:rsidR="00F21DFE" w:rsidRPr="009C07F8" w:rsidRDefault="00F21DFE" w:rsidP="00C170FC">
            <w:pPr>
              <w:spacing w:before="40" w:after="40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1 - Cena - 300.00</w:t>
            </w:r>
          </w:p>
          <w:p w14:paraId="2F8B2AF7" w14:textId="77777777" w:rsidR="00F21DFE" w:rsidRPr="009C07F8" w:rsidRDefault="00F21DFE" w:rsidP="00C170FC">
            <w:pPr>
              <w:spacing w:before="40" w:after="40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2 - Autoryzacja - 0.00</w:t>
            </w:r>
          </w:p>
          <w:p w14:paraId="08FBFF47" w14:textId="77777777" w:rsidR="00F21DFE" w:rsidRPr="009C07F8" w:rsidRDefault="00F21DFE" w:rsidP="00C170FC">
            <w:pPr>
              <w:spacing w:before="40" w:after="40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3 - Czas wykonania zleconych usług od chwili przekazania zlecenia - 50.00</w:t>
            </w:r>
          </w:p>
          <w:p w14:paraId="467D0D73" w14:textId="77777777" w:rsidR="00F21DFE" w:rsidRPr="009C07F8" w:rsidRDefault="00F21DFE" w:rsidP="00C170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4 - Zaoferowanie wsparcia w postaci dedykowanego konsultanta d/s serwisu - 25.00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9D9A1" w14:textId="77777777" w:rsidR="00F21DFE" w:rsidRPr="009C07F8" w:rsidRDefault="00F21DFE" w:rsidP="00C170FC">
            <w:pPr>
              <w:jc w:val="center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 xml:space="preserve">  375,00</w:t>
            </w:r>
          </w:p>
        </w:tc>
      </w:tr>
      <w:tr w:rsidR="00F21DFE" w:rsidRPr="009C07F8" w14:paraId="52C61F30" w14:textId="77777777" w:rsidTr="009C07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33ADC" w14:textId="77777777" w:rsidR="00F21DFE" w:rsidRPr="009C07F8" w:rsidRDefault="00F21DFE" w:rsidP="00C170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lastRenderedPageBreak/>
              <w:t>32 - Pakiet nr 32 - Laser holmowy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5C27D" w14:textId="77777777" w:rsidR="00F21DFE" w:rsidRPr="009C07F8" w:rsidRDefault="00F21DFE" w:rsidP="00C170F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C07F8">
              <w:rPr>
                <w:b/>
                <w:bCs/>
                <w:sz w:val="20"/>
                <w:szCs w:val="20"/>
              </w:rPr>
              <w:t>VARIMED Sp. z o.o.</w:t>
            </w:r>
          </w:p>
          <w:p w14:paraId="6D033AEE" w14:textId="77777777" w:rsidR="00F21DFE" w:rsidRPr="009C07F8" w:rsidRDefault="00F21DFE" w:rsidP="00C170FC">
            <w:pPr>
              <w:spacing w:line="276" w:lineRule="auto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ul. Tadeusza Kościuszki 115/4U</w:t>
            </w:r>
          </w:p>
          <w:p w14:paraId="2FF8B0AD" w14:textId="77777777" w:rsidR="00F21DFE" w:rsidRPr="009C07F8" w:rsidRDefault="00F21DFE" w:rsidP="00C170F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50-442 Wrocław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EAC32" w14:textId="77777777" w:rsidR="00F21DFE" w:rsidRPr="009C07F8" w:rsidRDefault="00F21DFE" w:rsidP="00C170FC">
            <w:pPr>
              <w:spacing w:before="40" w:after="40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1 - Cena - 300.00</w:t>
            </w:r>
          </w:p>
          <w:p w14:paraId="4C40E1B7" w14:textId="77777777" w:rsidR="00F21DFE" w:rsidRPr="009C07F8" w:rsidRDefault="00F21DFE" w:rsidP="00C170FC">
            <w:pPr>
              <w:spacing w:before="40" w:after="40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2 - Autoryzacja - 125.00</w:t>
            </w:r>
          </w:p>
          <w:p w14:paraId="70200484" w14:textId="77777777" w:rsidR="00F21DFE" w:rsidRPr="009C07F8" w:rsidRDefault="00F21DFE" w:rsidP="00C170FC">
            <w:pPr>
              <w:spacing w:before="40" w:after="40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3 - Czas wykonania zleconych usług od chwili przekazania zlecenia - 0.00</w:t>
            </w:r>
          </w:p>
          <w:p w14:paraId="175A3065" w14:textId="77777777" w:rsidR="00F21DFE" w:rsidRPr="009C07F8" w:rsidRDefault="00F21DFE" w:rsidP="00C170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4 - Zaoferowanie wsparcia w postaci dedykowanego konsultanta d/s serwisu - 25.00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F50A7" w14:textId="77777777" w:rsidR="00F21DFE" w:rsidRPr="009C07F8" w:rsidRDefault="00F21DFE" w:rsidP="00C170FC">
            <w:pPr>
              <w:jc w:val="center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 xml:space="preserve">  450,00</w:t>
            </w:r>
          </w:p>
        </w:tc>
      </w:tr>
      <w:tr w:rsidR="00F21DFE" w:rsidRPr="009C07F8" w14:paraId="0D60D602" w14:textId="77777777" w:rsidTr="009C07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74C7B" w14:textId="77777777" w:rsidR="00F21DFE" w:rsidRPr="009C07F8" w:rsidRDefault="00F21DFE" w:rsidP="00C170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44 - Pakiet nr 44 - Szafa endoskopowa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DCE91" w14:textId="77777777" w:rsidR="00F21DFE" w:rsidRPr="009C07F8" w:rsidRDefault="00F21DFE" w:rsidP="00C170F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C07F8">
              <w:rPr>
                <w:b/>
                <w:bCs/>
                <w:sz w:val="20"/>
                <w:szCs w:val="20"/>
              </w:rPr>
              <w:t>Media-MED Sp. z o.o.</w:t>
            </w:r>
          </w:p>
          <w:p w14:paraId="4E5A803E" w14:textId="77777777" w:rsidR="00F21DFE" w:rsidRPr="009C07F8" w:rsidRDefault="00F21DFE" w:rsidP="00C170FC">
            <w:pPr>
              <w:spacing w:line="276" w:lineRule="auto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ul. Promienistych 7</w:t>
            </w:r>
          </w:p>
          <w:p w14:paraId="00F6B620" w14:textId="77777777" w:rsidR="00F21DFE" w:rsidRPr="009C07F8" w:rsidRDefault="00F21DFE" w:rsidP="00C170F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31-481 Kraków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596CF" w14:textId="77777777" w:rsidR="00F21DFE" w:rsidRPr="009C07F8" w:rsidRDefault="00F21DFE" w:rsidP="00C170FC">
            <w:pPr>
              <w:spacing w:before="40" w:after="40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1 - Cena - 300.00</w:t>
            </w:r>
          </w:p>
          <w:p w14:paraId="38674AFC" w14:textId="77777777" w:rsidR="00F21DFE" w:rsidRPr="009C07F8" w:rsidRDefault="00F21DFE" w:rsidP="00C170FC">
            <w:pPr>
              <w:spacing w:before="40" w:after="40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2 - Autoryzacja - 125.00</w:t>
            </w:r>
          </w:p>
          <w:p w14:paraId="6DB464F9" w14:textId="77777777" w:rsidR="00F21DFE" w:rsidRPr="009C07F8" w:rsidRDefault="00F21DFE" w:rsidP="00C170FC">
            <w:pPr>
              <w:spacing w:before="40" w:after="40"/>
              <w:rPr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3 - Czas wykonania zleconych usług od chwili przekazania zlecenia - 50.00</w:t>
            </w:r>
          </w:p>
          <w:p w14:paraId="3C928843" w14:textId="77777777" w:rsidR="00F21DFE" w:rsidRPr="009C07F8" w:rsidRDefault="00F21DFE" w:rsidP="00C170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>4 - Zaoferowanie wsparcia w postaci dedykowanego konsultanta d/s serwisu - 25.00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24A14" w14:textId="77777777" w:rsidR="00F21DFE" w:rsidRPr="009C07F8" w:rsidRDefault="00F21DFE" w:rsidP="00C170FC">
            <w:pPr>
              <w:jc w:val="center"/>
              <w:rPr>
                <w:color w:val="000000"/>
                <w:sz w:val="20"/>
                <w:szCs w:val="20"/>
              </w:rPr>
            </w:pPr>
            <w:r w:rsidRPr="009C07F8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05CDE2D3" w14:textId="40DBFCA4" w:rsidR="008642B3" w:rsidRPr="009C07F8" w:rsidRDefault="008642B3" w:rsidP="009C07F8">
      <w:pPr>
        <w:spacing w:before="720" w:after="480" w:line="360" w:lineRule="auto"/>
        <w:ind w:left="3119" w:right="-425" w:firstLine="425"/>
        <w:jc w:val="right"/>
        <w:rPr>
          <w:vertAlign w:val="superscript"/>
        </w:rPr>
      </w:pPr>
    </w:p>
    <w:sectPr w:rsidR="008642B3" w:rsidRPr="009C07F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112A3" w14:textId="77777777" w:rsidR="00434573" w:rsidRDefault="00434573">
      <w:r>
        <w:separator/>
      </w:r>
    </w:p>
  </w:endnote>
  <w:endnote w:type="continuationSeparator" w:id="0">
    <w:p w14:paraId="6372BABB" w14:textId="77777777" w:rsidR="00434573" w:rsidRDefault="00434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01C5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07647" w14:textId="65C25673" w:rsidR="000C1E6F" w:rsidRDefault="000C1E6F" w:rsidP="009C07F8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2B49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27DA0" w14:textId="77777777" w:rsidR="00434573" w:rsidRDefault="00434573">
      <w:r>
        <w:separator/>
      </w:r>
    </w:p>
  </w:footnote>
  <w:footnote w:type="continuationSeparator" w:id="0">
    <w:p w14:paraId="47EDEE22" w14:textId="77777777" w:rsidR="00434573" w:rsidRDefault="00434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70C3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BC41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13F6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457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4573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3326A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C07F8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A6109"/>
    <w:rsid w:val="00E11233"/>
    <w:rsid w:val="00E30B2D"/>
    <w:rsid w:val="00E62859"/>
    <w:rsid w:val="00E85D70"/>
    <w:rsid w:val="00F21DF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D63F7"/>
  <w15:chartTrackingRefBased/>
  <w15:docId w15:val="{78E2FD6B-1163-4752-A2AF-DEE4A7F44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679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5</cp:revision>
  <cp:lastPrinted>1899-12-31T23:00:00Z</cp:lastPrinted>
  <dcterms:created xsi:type="dcterms:W3CDTF">2026-07-02T06:39:00Z</dcterms:created>
  <dcterms:modified xsi:type="dcterms:W3CDTF">2026-07-02T12:29:00Z</dcterms:modified>
</cp:coreProperties>
</file>