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7077" w14:textId="64A7616F" w:rsidR="008D2AB8" w:rsidRPr="00A85A4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 xml:space="preserve">Załącznik nr </w:t>
      </w:r>
      <w:r w:rsidR="00012286" w:rsidRPr="00A85A41">
        <w:rPr>
          <w:rFonts w:ascii="Verdana" w:hAnsi="Verdana"/>
          <w:sz w:val="18"/>
          <w:szCs w:val="18"/>
        </w:rPr>
        <w:t>1</w:t>
      </w:r>
    </w:p>
    <w:p w14:paraId="4E2D5388" w14:textId="77777777" w:rsidR="008D2AB8" w:rsidRPr="00A85A4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BEA5B21" w14:textId="77777777" w:rsidR="008D2AB8" w:rsidRPr="00A85A4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FORMULARZ OFERTY</w:t>
      </w:r>
    </w:p>
    <w:p w14:paraId="0776E3CC" w14:textId="5C04D372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NAZWA WYKONAWCY: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……………………………………………………………………………………………………………………….</w:t>
      </w:r>
    </w:p>
    <w:p w14:paraId="770DC2BA" w14:textId="78C64E20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8B6A45">
        <w:rPr>
          <w:rFonts w:ascii="Verdana" w:hAnsi="Verdana"/>
          <w:sz w:val="18"/>
          <w:szCs w:val="18"/>
        </w:rPr>
        <w:t>:</w:t>
      </w:r>
      <w:r w:rsidRPr="00A85A41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……………………………………………………………………………………………………………………………………..</w:t>
      </w:r>
    </w:p>
    <w:p w14:paraId="65F44D8F" w14:textId="4030ABD3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ADRES: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………………………………………………………………………………………………………………………………………………..</w:t>
      </w:r>
    </w:p>
    <w:p w14:paraId="685047AE" w14:textId="2C2C3B89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WOJEWÓDZTWO</w:t>
      </w:r>
      <w:r w:rsidR="008B6A45">
        <w:rPr>
          <w:rFonts w:ascii="Verdana" w:hAnsi="Verdana"/>
          <w:sz w:val="18"/>
          <w:szCs w:val="18"/>
        </w:rPr>
        <w:t>:</w:t>
      </w:r>
      <w:r w:rsidRPr="00A85A41">
        <w:rPr>
          <w:rFonts w:ascii="Verdana" w:hAnsi="Verdana"/>
          <w:sz w:val="18"/>
          <w:szCs w:val="18"/>
        </w:rPr>
        <w:t xml:space="preserve"> …………………………….....................................................................................</w:t>
      </w:r>
    </w:p>
    <w:p w14:paraId="6ADACB28" w14:textId="415EF71C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TEL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>.……………………………………………………………………………………………………………………………………………………..</w:t>
      </w:r>
    </w:p>
    <w:p w14:paraId="20472247" w14:textId="404A2382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E-MAIL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</w:p>
    <w:p w14:paraId="63FABF6E" w14:textId="6AB02CB1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NIP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>…………………………………. REGON: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……………………………………………….............................................</w:t>
      </w:r>
    </w:p>
    <w:p w14:paraId="28B6C8D9" w14:textId="03AF60F0" w:rsidR="008D2AB8" w:rsidRPr="00A85A41" w:rsidRDefault="00745402" w:rsidP="00745402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BANK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/ NR KONTA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………………………………………………………………………………………………………………………………</w:t>
      </w:r>
    </w:p>
    <w:p w14:paraId="5B16D650" w14:textId="77777777" w:rsidR="008D2AB8" w:rsidRPr="00A85A4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Do: Nazwa i siedziba Zamawiającego:</w:t>
      </w:r>
    </w:p>
    <w:p w14:paraId="1628B3DA" w14:textId="77777777" w:rsidR="004C4437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Akademia Górniczo - Hutnicza</w:t>
      </w:r>
    </w:p>
    <w:p w14:paraId="32885E2E" w14:textId="77777777" w:rsidR="004C4437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im. Stanisława Staszica w Krakowie</w:t>
      </w:r>
    </w:p>
    <w:p w14:paraId="3491D617" w14:textId="77777777" w:rsidR="008D2AB8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Dział Zamówień Publicznych</w:t>
      </w:r>
      <w:r w:rsidR="008D2AB8" w:rsidRPr="00A85A41">
        <w:rPr>
          <w:rFonts w:ascii="Verdana" w:hAnsi="Verdana"/>
          <w:b/>
          <w:sz w:val="18"/>
          <w:szCs w:val="18"/>
        </w:rPr>
        <w:t xml:space="preserve">  </w:t>
      </w:r>
    </w:p>
    <w:p w14:paraId="59CEFFDA" w14:textId="77777777" w:rsidR="008D2AB8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Al. Mickiewicza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  <w:r w:rsidRPr="00A85A41">
        <w:rPr>
          <w:rFonts w:ascii="Verdana" w:hAnsi="Verdana"/>
          <w:b/>
          <w:sz w:val="18"/>
          <w:szCs w:val="18"/>
        </w:rPr>
        <w:t>30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</w:p>
    <w:p w14:paraId="753A43AE" w14:textId="77777777" w:rsidR="008D2AB8" w:rsidRPr="00A85A41" w:rsidRDefault="004C4437" w:rsidP="008D2AB8">
      <w:pPr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30-059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  <w:r w:rsidRPr="00A85A41">
        <w:rPr>
          <w:rFonts w:ascii="Verdana" w:hAnsi="Verdana"/>
          <w:b/>
          <w:sz w:val="18"/>
          <w:szCs w:val="18"/>
        </w:rPr>
        <w:t>Kraków</w:t>
      </w:r>
      <w:r w:rsidR="008D2AB8" w:rsidRPr="00A85A41">
        <w:rPr>
          <w:rFonts w:ascii="Verdana" w:hAnsi="Verdana"/>
          <w:b/>
          <w:sz w:val="18"/>
          <w:szCs w:val="18"/>
        </w:rPr>
        <w:t xml:space="preserve">,  </w:t>
      </w:r>
    </w:p>
    <w:p w14:paraId="57436338" w14:textId="77777777" w:rsidR="008D2AB8" w:rsidRPr="00A85A4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F4242AB" w14:textId="0E3B9003" w:rsidR="008D2AB8" w:rsidRPr="00A85A4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76B48" w:rsidRPr="00476B48">
        <w:rPr>
          <w:rFonts w:ascii="Verdana" w:hAnsi="Verdana"/>
          <w:b/>
          <w:sz w:val="18"/>
          <w:szCs w:val="18"/>
        </w:rPr>
        <w:t>dostawa kołder, poduszek, bielizny pościelowej, materacy z pokrowcami, pokrowców na materace i koców do domów studenckich Miasteczka Studenckiego AGH w Krakowie - KC- DE-zp.25.276.2026</w:t>
      </w:r>
      <w:r w:rsidRPr="00A85A41">
        <w:rPr>
          <w:rFonts w:ascii="Verdana" w:hAnsi="Verdana"/>
          <w:b/>
          <w:sz w:val="18"/>
          <w:szCs w:val="18"/>
        </w:rPr>
        <w:t xml:space="preserve">, </w:t>
      </w:r>
      <w:r w:rsidRPr="00A85A4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C048678" w14:textId="77777777" w:rsidR="008D2AB8" w:rsidRPr="00A85A4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27A8907" w14:textId="7A269A78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1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: </w:t>
      </w:r>
      <w:r w:rsidR="00E96192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8B6A45">
        <w:rPr>
          <w:rFonts w:ascii="Verdana" w:hAnsi="Verdana"/>
          <w:b/>
          <w:bCs/>
          <w:sz w:val="18"/>
          <w:szCs w:val="18"/>
          <w:u w:val="single"/>
        </w:rPr>
        <w:t xml:space="preserve">285 szt. </w:t>
      </w:r>
      <w:r w:rsidR="00E96192" w:rsidRPr="00A85A41">
        <w:rPr>
          <w:rFonts w:ascii="Verdana" w:hAnsi="Verdana"/>
          <w:b/>
          <w:bCs/>
          <w:sz w:val="18"/>
          <w:szCs w:val="18"/>
          <w:u w:val="single"/>
        </w:rPr>
        <w:t>kołder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5724"/>
      </w:tblGrid>
      <w:tr w:rsidR="00D03D9B" w:rsidRPr="00A85A41" w14:paraId="1C19B0D7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8B2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97E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6A0D6335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E5A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E37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1E9C6EB3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3E8C2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112521A9" w14:textId="5FC0E352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285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194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15E2CD84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86B1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6FEF20F2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CC7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95814CA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F8D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8A0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21E7252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6DB7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C14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291450B0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0B6831E1" w14:textId="7CA63E36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2: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2A71F4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8B6A45">
        <w:rPr>
          <w:rFonts w:ascii="Verdana" w:hAnsi="Verdana"/>
          <w:b/>
          <w:bCs/>
          <w:sz w:val="18"/>
          <w:szCs w:val="18"/>
          <w:u w:val="single"/>
        </w:rPr>
        <w:t xml:space="preserve">285 szt. </w:t>
      </w:r>
      <w:r w:rsidR="002A71F4" w:rsidRPr="00A85A41">
        <w:rPr>
          <w:rFonts w:ascii="Verdana" w:hAnsi="Verdana"/>
          <w:b/>
          <w:bCs/>
          <w:sz w:val="18"/>
          <w:szCs w:val="18"/>
          <w:u w:val="single"/>
        </w:rPr>
        <w:t>poduszek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5724"/>
      </w:tblGrid>
      <w:tr w:rsidR="00D03D9B" w:rsidRPr="00A85A41" w14:paraId="0FC733CF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323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71F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0E7B7B69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3C7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0714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453629FB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296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C5378CF" w14:textId="3F0ACE43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2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8AF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6E19DDBE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54C8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62851E9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9C3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0E484EF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B436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Słownie brutto: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74E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CE3CD66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A0A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4DF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A4B9A65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16EF474" w14:textId="5B38D30A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</w:t>
      </w:r>
      <w:r w:rsidR="00E20D96"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A</w:t>
      </w: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D857ED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2B17C0">
        <w:rPr>
          <w:rFonts w:ascii="Verdana" w:hAnsi="Verdana"/>
          <w:b/>
          <w:bCs/>
          <w:sz w:val="18"/>
          <w:szCs w:val="18"/>
          <w:u w:val="single"/>
        </w:rPr>
        <w:t>6</w:t>
      </w:r>
      <w:r w:rsidR="00E20D96" w:rsidRPr="00A85A41">
        <w:rPr>
          <w:rFonts w:ascii="Verdana" w:hAnsi="Verdana"/>
          <w:b/>
          <w:bCs/>
          <w:sz w:val="18"/>
          <w:szCs w:val="18"/>
          <w:u w:val="single"/>
        </w:rPr>
        <w:t>00 szt. poszew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D03D9B" w:rsidRPr="00A85A41" w14:paraId="2656E44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EDD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EB0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59861FC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39E1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4E8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7C7877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F35D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64ADBDF" w14:textId="12AA9FB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6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F6D7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0B93B22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FFFB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0FCFD8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DB0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7D6721B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6C2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558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187649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6B3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D3C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67356B87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6096F024" w14:textId="30480531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3B: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  <w:u w:val="single"/>
        </w:rPr>
        <w:t>6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>00 szt. poszewek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E20D96" w:rsidRPr="00A85A41" w14:paraId="0E29453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90A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84D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496710A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F96F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091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4B72FD2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80D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38BA0F27" w14:textId="3D18809E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0A7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0BB32AF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A82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44AA9CDC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82B4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3BFBF66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8EC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B5C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147CE0B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9619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1E4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15C65175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739C244" w14:textId="706C947D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3C: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  <w:u w:val="single"/>
        </w:rPr>
        <w:t>6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>00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E20D96" w:rsidRPr="00A85A41" w14:paraId="31CB79D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A0F1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2028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3174118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2398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7846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7D7FE0B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A0A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AAF6314" w14:textId="020928CB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FC9D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84A87C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740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23B7E67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1B2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F9C4E3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698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911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3A789F9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520D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991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6BF01132" w14:textId="77777777" w:rsidR="00A85A41" w:rsidRDefault="00A85A41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51820169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35D9D4B4" w14:textId="08365702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(3A + 3B + 3C): ………………………………………………..</w:t>
      </w:r>
    </w:p>
    <w:p w14:paraId="00C1D0A4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66DCF7D" w14:textId="1764669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(3A + 3B + 3C): ………………………………………………</w:t>
      </w:r>
    </w:p>
    <w:p w14:paraId="0229ACCD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13D6E8B3" w14:textId="1D540AB9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</w:t>
      </w:r>
      <w:r w:rsidR="002A7E2C" w:rsidRPr="00A85A41">
        <w:rPr>
          <w:rFonts w:ascii="Verdana" w:hAnsi="Verdana"/>
          <w:b/>
          <w:bCs/>
          <w:sz w:val="18"/>
          <w:szCs w:val="18"/>
          <w:highlight w:val="cyan"/>
        </w:rPr>
        <w:t>A</w:t>
      </w:r>
      <w:r w:rsidRPr="00A85A41">
        <w:rPr>
          <w:rFonts w:ascii="Verdana" w:hAnsi="Verdana"/>
          <w:b/>
          <w:bCs/>
          <w:sz w:val="18"/>
          <w:szCs w:val="18"/>
          <w:highlight w:val="cyan"/>
        </w:rPr>
        <w:t>:</w:t>
      </w:r>
      <w:r w:rsidRPr="00A85A41">
        <w:rPr>
          <w:rFonts w:ascii="Verdana" w:hAnsi="Verdana"/>
          <w:b/>
          <w:bCs/>
          <w:sz w:val="18"/>
          <w:szCs w:val="18"/>
        </w:rPr>
        <w:t xml:space="preserve"> </w:t>
      </w:r>
      <w:r w:rsidR="004742BA" w:rsidRPr="00A85A41">
        <w:rPr>
          <w:rFonts w:ascii="Verdana" w:hAnsi="Verdana"/>
          <w:b/>
          <w:bCs/>
          <w:sz w:val="18"/>
          <w:szCs w:val="18"/>
        </w:rPr>
        <w:t xml:space="preserve">dostawa </w:t>
      </w:r>
      <w:r w:rsidR="002B17C0">
        <w:rPr>
          <w:rFonts w:ascii="Verdana" w:hAnsi="Verdana"/>
          <w:b/>
          <w:bCs/>
          <w:sz w:val="18"/>
          <w:szCs w:val="18"/>
        </w:rPr>
        <w:t>285</w:t>
      </w:r>
      <w:r w:rsidR="002A7E2C" w:rsidRPr="00A85A41">
        <w:rPr>
          <w:rFonts w:ascii="Verdana" w:hAnsi="Verdana"/>
          <w:b/>
          <w:bCs/>
          <w:sz w:val="18"/>
          <w:szCs w:val="18"/>
        </w:rPr>
        <w:t xml:space="preserve"> szt. materaców o szerokości 90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D03D9B" w:rsidRPr="00A85A41" w14:paraId="544C35A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E5A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4B94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1F35E6C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D736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F04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2AA5248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2ED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59E615A5" w14:textId="1408DA92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285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3A7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78192F8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15B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792D12A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A1C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2BBFBF6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4A1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7FA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376D99C1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9F8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ADB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7AD5460A" w14:textId="7777777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49AFB405" w14:textId="0D62DA3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4B: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</w:rPr>
        <w:t>3</w:t>
      </w:r>
      <w:r w:rsidRPr="00A85A41">
        <w:rPr>
          <w:rFonts w:ascii="Verdana" w:hAnsi="Verdana"/>
          <w:b/>
          <w:bCs/>
          <w:sz w:val="18"/>
          <w:szCs w:val="18"/>
        </w:rPr>
        <w:t xml:space="preserve"> szt. materaców o szerokości </w:t>
      </w:r>
      <w:r w:rsidR="008B6A45">
        <w:rPr>
          <w:rFonts w:ascii="Verdana" w:hAnsi="Verdana"/>
          <w:b/>
          <w:bCs/>
          <w:sz w:val="18"/>
          <w:szCs w:val="18"/>
        </w:rPr>
        <w:t>90</w:t>
      </w:r>
      <w:r w:rsidRPr="00A85A41">
        <w:rPr>
          <w:rFonts w:ascii="Verdana" w:hAnsi="Verdana"/>
          <w:b/>
          <w:bCs/>
          <w:sz w:val="18"/>
          <w:szCs w:val="18"/>
        </w:rPr>
        <w:t xml:space="preserve">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203513" w:rsidRPr="00A85A41" w14:paraId="0B48D19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0A2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F21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34651F1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A19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E55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795001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7ED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B78E540" w14:textId="4F00C0B3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3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B37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75FD61F5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A270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1D3176F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624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38D7CAA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F33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08C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0E1F12C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29E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715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92155A1" w14:textId="7777777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0DF651B" w14:textId="290E2D1C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</w:rPr>
        <w:t>Zadanie częściowe nr 4C:</w:t>
      </w:r>
      <w:r w:rsidRPr="00A85A41">
        <w:rPr>
          <w:rFonts w:ascii="Verdana" w:hAnsi="Verdana"/>
          <w:b/>
          <w:bCs/>
          <w:sz w:val="18"/>
          <w:szCs w:val="18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</w:rPr>
        <w:t>6</w:t>
      </w:r>
      <w:r w:rsidRPr="00A85A41">
        <w:rPr>
          <w:rFonts w:ascii="Verdana" w:hAnsi="Verdana"/>
          <w:b/>
          <w:bCs/>
          <w:sz w:val="18"/>
          <w:szCs w:val="18"/>
        </w:rPr>
        <w:t xml:space="preserve"> szt. materaców małżeńskich z pokrowcami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203513" w:rsidRPr="00A85A41" w14:paraId="0826BA6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A902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704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3C395CC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9E8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33A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0038042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844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EE8412E" w14:textId="046CAA5E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 xml:space="preserve"> 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7F5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55A0751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1F3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92D582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48C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214AF2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1203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B836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5FC59BB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6C92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EB1D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02B04B26" w14:textId="77777777" w:rsidR="00D03D9B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6FC4D38" w14:textId="43F289CE" w:rsidR="002B17C0" w:rsidRDefault="002B17C0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4698C0D1" w14:textId="77777777" w:rsidR="002B17C0" w:rsidRDefault="002B17C0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7A7204F4" w14:textId="77777777" w:rsidR="002B17C0" w:rsidRPr="00A85A41" w:rsidRDefault="002B17C0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5B2DD47" w14:textId="6DF3DF16" w:rsidR="00203513" w:rsidRPr="00A85A41" w:rsidRDefault="008B6A45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  <w:highlight w:val="cyan"/>
        </w:rPr>
        <w:br w:type="page"/>
      </w:r>
      <w:r w:rsidR="00203513" w:rsidRPr="00A85A41">
        <w:rPr>
          <w:rFonts w:ascii="Verdana" w:hAnsi="Verdana"/>
          <w:b/>
          <w:bCs/>
          <w:sz w:val="18"/>
          <w:szCs w:val="18"/>
          <w:highlight w:val="cyan"/>
        </w:rPr>
        <w:lastRenderedPageBreak/>
        <w:t>Zadanie częściowe nr 4D:</w:t>
      </w:r>
      <w:r w:rsidR="00203513" w:rsidRPr="00A85A41">
        <w:rPr>
          <w:rFonts w:ascii="Verdana" w:hAnsi="Verdana"/>
          <w:b/>
          <w:bCs/>
          <w:sz w:val="18"/>
          <w:szCs w:val="18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</w:rPr>
        <w:t>30</w:t>
      </w:r>
      <w:r w:rsidR="002F0BA2" w:rsidRPr="00A85A41">
        <w:rPr>
          <w:rFonts w:ascii="Verdana" w:hAnsi="Verdana"/>
          <w:b/>
          <w:bCs/>
          <w:sz w:val="18"/>
          <w:szCs w:val="18"/>
        </w:rPr>
        <w:t xml:space="preserve"> szt. pokrowców na materace o szerokości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5724"/>
      </w:tblGrid>
      <w:tr w:rsidR="00203513" w:rsidRPr="00A85A41" w14:paraId="75B9C85E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ADC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B17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152C55E2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A98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386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BD72E5F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74C0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2A76C5B0" w14:textId="5C524AF4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30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C5E8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380ED651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CB3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3F34C4F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3D2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1204DAB9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BBA4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50B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5506917D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94F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C20F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34DF7AC3" w14:textId="77777777" w:rsidR="002F0BA2" w:rsidRPr="00A85A41" w:rsidRDefault="002F0BA2" w:rsidP="002F0BA2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59247C4A" w14:textId="3600F225" w:rsidR="00050B87" w:rsidRPr="00A85A41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(4A + 4B + 4C + 4D): ………………………………………………..</w:t>
      </w:r>
    </w:p>
    <w:p w14:paraId="49DBF840" w14:textId="77777777" w:rsidR="00050B87" w:rsidRPr="00A85A41" w:rsidRDefault="00050B87" w:rsidP="00050B87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F34C016" w14:textId="5D56355B" w:rsidR="00050B87" w:rsidRPr="00A85A41" w:rsidRDefault="00050B87" w:rsidP="00050B87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(4A + 4B + 4C + 4D): ………………………………………………</w:t>
      </w:r>
    </w:p>
    <w:p w14:paraId="0A2B3751" w14:textId="77777777" w:rsidR="00050B87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588C1C0" w14:textId="77777777" w:rsidR="008B6A45" w:rsidRPr="00A85A41" w:rsidRDefault="008B6A45" w:rsidP="008B6A45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9B608B">
        <w:rPr>
          <w:rFonts w:ascii="Verdana" w:hAnsi="Verdana"/>
          <w:b/>
          <w:bCs/>
          <w:sz w:val="18"/>
          <w:szCs w:val="18"/>
          <w:highlight w:val="cyan"/>
        </w:rPr>
        <w:t>Zadanie częściowe nr 5</w:t>
      </w:r>
      <w:r w:rsidRPr="008B6A45">
        <w:rPr>
          <w:rFonts w:ascii="Verdana" w:hAnsi="Verdana"/>
          <w:b/>
          <w:bCs/>
          <w:sz w:val="18"/>
          <w:szCs w:val="18"/>
          <w:u w:val="single"/>
        </w:rPr>
        <w:t>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>
        <w:rPr>
          <w:rFonts w:ascii="Verdana" w:hAnsi="Verdana"/>
          <w:b/>
          <w:bCs/>
          <w:sz w:val="18"/>
          <w:szCs w:val="18"/>
          <w:u w:val="single"/>
        </w:rPr>
        <w:t>285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szt. </w:t>
      </w:r>
      <w:r>
        <w:rPr>
          <w:rFonts w:ascii="Verdana" w:hAnsi="Verdana"/>
          <w:b/>
          <w:bCs/>
          <w:sz w:val="18"/>
          <w:szCs w:val="18"/>
          <w:u w:val="single"/>
        </w:rPr>
        <w:t>kocó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>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8B6A45" w:rsidRPr="00A85A41" w14:paraId="4DDBFFB8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ACA2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7A14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B6A45" w:rsidRPr="00A85A41" w14:paraId="32CEC5BA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275D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D561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8B6A45" w:rsidRPr="00A85A41" w14:paraId="4A58F125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4218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09E85E2D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285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9474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8B6A45" w:rsidRPr="00A85A41" w14:paraId="0674B48F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EB76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380F19A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4B5C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8B6A45" w:rsidRPr="00A85A41" w14:paraId="0C9BE33A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84E7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592E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B6A45" w:rsidRPr="00A85A41" w14:paraId="6E70B291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D4F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341A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158835E8" w14:textId="77777777" w:rsidR="008B6A45" w:rsidRPr="00A85A41" w:rsidRDefault="008B6A45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D17E03C" w14:textId="77777777" w:rsidR="00BA1975" w:rsidRPr="00A85A41" w:rsidRDefault="00BA1975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CAF9034" w14:textId="381161B9" w:rsidR="008D2AB8" w:rsidRPr="00A85A4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1E667A1E" w14:textId="7B2F7006" w:rsidR="00BA1975" w:rsidRPr="00A85A41" w:rsidRDefault="009B608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Zadanie nr 1,2,3,4,5 </w:t>
      </w:r>
      <w:r w:rsidR="000902E5" w:rsidRPr="00A85A41">
        <w:rPr>
          <w:rFonts w:ascii="Verdana" w:hAnsi="Verdana"/>
          <w:b/>
          <w:bCs/>
          <w:sz w:val="18"/>
          <w:szCs w:val="18"/>
        </w:rPr>
        <w:t xml:space="preserve">do </w:t>
      </w:r>
      <w:r w:rsidR="00110376">
        <w:rPr>
          <w:rFonts w:ascii="Verdana" w:hAnsi="Verdana"/>
          <w:b/>
          <w:bCs/>
          <w:sz w:val="18"/>
          <w:szCs w:val="18"/>
        </w:rPr>
        <w:t>21</w:t>
      </w:r>
      <w:r w:rsidR="000902E5" w:rsidRPr="00A85A41">
        <w:rPr>
          <w:rFonts w:ascii="Verdana" w:hAnsi="Verdana"/>
          <w:b/>
          <w:bCs/>
          <w:sz w:val="18"/>
          <w:szCs w:val="18"/>
        </w:rPr>
        <w:t xml:space="preserve"> dni od daty podpisania umowy, nie wcześniej niż </w:t>
      </w:r>
      <w:r w:rsidR="00110376">
        <w:rPr>
          <w:rFonts w:ascii="Verdana" w:hAnsi="Verdana"/>
          <w:b/>
          <w:bCs/>
          <w:sz w:val="18"/>
          <w:szCs w:val="18"/>
        </w:rPr>
        <w:t>07</w:t>
      </w:r>
      <w:r w:rsidR="000902E5" w:rsidRPr="00A85A41">
        <w:rPr>
          <w:rFonts w:ascii="Verdana" w:hAnsi="Verdana"/>
          <w:b/>
          <w:bCs/>
          <w:sz w:val="18"/>
          <w:szCs w:val="18"/>
        </w:rPr>
        <w:t>.0</w:t>
      </w:r>
      <w:r w:rsidR="00110376">
        <w:rPr>
          <w:rFonts w:ascii="Verdana" w:hAnsi="Verdana"/>
          <w:b/>
          <w:bCs/>
          <w:sz w:val="18"/>
          <w:szCs w:val="18"/>
        </w:rPr>
        <w:t>9</w:t>
      </w:r>
      <w:r w:rsidR="000902E5" w:rsidRPr="00A85A41">
        <w:rPr>
          <w:rFonts w:ascii="Verdana" w:hAnsi="Verdana"/>
          <w:b/>
          <w:bCs/>
          <w:sz w:val="18"/>
          <w:szCs w:val="18"/>
        </w:rPr>
        <w:t>.202</w:t>
      </w:r>
      <w:r w:rsidR="00110376">
        <w:rPr>
          <w:rFonts w:ascii="Verdana" w:hAnsi="Verdana"/>
          <w:b/>
          <w:bCs/>
          <w:sz w:val="18"/>
          <w:szCs w:val="18"/>
        </w:rPr>
        <w:t>6</w:t>
      </w:r>
      <w:r w:rsidR="000902E5" w:rsidRPr="00A85A41">
        <w:rPr>
          <w:rFonts w:ascii="Verdana" w:hAnsi="Verdana"/>
          <w:b/>
          <w:bCs/>
          <w:sz w:val="18"/>
          <w:szCs w:val="18"/>
        </w:rPr>
        <w:t xml:space="preserve"> r.</w:t>
      </w:r>
    </w:p>
    <w:p w14:paraId="225119DE" w14:textId="0A9D9FB7" w:rsidR="00A85A41" w:rsidRPr="00A85A41" w:rsidRDefault="008B6A4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dla wszystkich zadań częściowych.</w:t>
      </w:r>
    </w:p>
    <w:p w14:paraId="31A4C416" w14:textId="77777777" w:rsidR="008D2AB8" w:rsidRPr="00A85A4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85A41">
        <w:rPr>
          <w:rFonts w:ascii="Verdana" w:hAnsi="Verdana"/>
          <w:sz w:val="18"/>
          <w:szCs w:val="18"/>
        </w:rPr>
        <w:t>6 marca 2018 r</w:t>
      </w:r>
      <w:r w:rsidRPr="00A85A41">
        <w:rPr>
          <w:rFonts w:ascii="Verdana" w:hAnsi="Verdana"/>
          <w:sz w:val="18"/>
          <w:szCs w:val="18"/>
        </w:rPr>
        <w:t>.</w:t>
      </w:r>
      <w:r w:rsidR="00A0022B" w:rsidRPr="00A85A41">
        <w:rPr>
          <w:rFonts w:ascii="Verdana" w:hAnsi="Verdana"/>
          <w:sz w:val="18"/>
          <w:szCs w:val="18"/>
        </w:rPr>
        <w:t xml:space="preserve"> Prawo przedsiębiorców, </w:t>
      </w:r>
      <w:r w:rsidRPr="00A85A41">
        <w:rPr>
          <w:rFonts w:ascii="Verdana" w:hAnsi="Verdana"/>
          <w:sz w:val="18"/>
          <w:szCs w:val="18"/>
        </w:rPr>
        <w:t>należymy do małych lub średnich przedsiębiorców:</w:t>
      </w:r>
      <w:r w:rsidRPr="00A85A41">
        <w:rPr>
          <w:rFonts w:ascii="Verdana" w:hAnsi="Verdana"/>
          <w:b/>
          <w:sz w:val="18"/>
          <w:szCs w:val="18"/>
        </w:rPr>
        <w:t xml:space="preserve"> TAK/NIE</w:t>
      </w:r>
    </w:p>
    <w:p w14:paraId="7D8ED9DF" w14:textId="77777777" w:rsidR="002A7E2C" w:rsidRPr="00A85A41" w:rsidRDefault="008D2AB8" w:rsidP="002A7E2C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Termin płatności: </w:t>
      </w:r>
      <w:r w:rsidR="002A7E2C" w:rsidRPr="00A85A41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3FDB2F" w14:textId="77777777" w:rsidR="00FE545C" w:rsidRPr="00A85A41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sz w:val="18"/>
          <w:szCs w:val="18"/>
        </w:rPr>
        <w:br w:type="page"/>
      </w:r>
      <w:r w:rsidR="00FE545C" w:rsidRPr="00A85A4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70AAB230" w14:textId="77777777" w:rsidR="003A77CA" w:rsidRPr="00A85A41" w:rsidRDefault="003A77CA" w:rsidP="003A77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F82D1F9" w14:textId="77777777" w:rsidR="003A77CA" w:rsidRPr="00A85A41" w:rsidRDefault="003A77CA" w:rsidP="003A77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85A4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1A1787C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980F6D" w14:textId="77777777" w:rsidR="003A77CA" w:rsidRPr="00A85A41" w:rsidRDefault="003A77CA" w:rsidP="003A77C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94B579" w14:textId="77777777" w:rsidR="003A77CA" w:rsidRPr="00A85A41" w:rsidRDefault="003A77CA" w:rsidP="003A77C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29382" w14:textId="77777777" w:rsidR="003A77CA" w:rsidRPr="00A85A41" w:rsidRDefault="003A77CA" w:rsidP="003A77C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A77CA" w:rsidRPr="00A85A41" w14:paraId="67188C6A" w14:textId="77777777" w:rsidTr="006478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1D70B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37B4A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69DABDB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6F8EE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Nazwa podwykonawcy</w:t>
            </w:r>
            <w:r w:rsidRPr="00A85A4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A77CA" w:rsidRPr="00A85A41" w14:paraId="1D3C8A56" w14:textId="77777777" w:rsidTr="006478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FA310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F6D83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9061E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A77CA" w:rsidRPr="00A85A41" w14:paraId="053CBBB7" w14:textId="77777777" w:rsidTr="006478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3CC20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ABB05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58F06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FA097E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44AC81D" w14:textId="77777777" w:rsidR="003A77CA" w:rsidRPr="00A85A41" w:rsidRDefault="003A77CA" w:rsidP="003A77CA">
      <w:pPr>
        <w:pStyle w:val="Nagwek1"/>
        <w:rPr>
          <w:rFonts w:ascii="Verdana" w:hAnsi="Verdana" w:cs="Times New Roman"/>
          <w:sz w:val="18"/>
          <w:szCs w:val="18"/>
        </w:rPr>
      </w:pPr>
      <w:r w:rsidRPr="00A85A41">
        <w:rPr>
          <w:rFonts w:ascii="Verdana" w:hAnsi="Verdana" w:cs="Times New Roman"/>
          <w:sz w:val="18"/>
          <w:szCs w:val="18"/>
        </w:rPr>
        <w:tab/>
        <w:t>Imię i Nazwisko</w:t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</w:p>
    <w:p w14:paraId="23EBFA39" w14:textId="77777777" w:rsidR="003A77CA" w:rsidRPr="00A85A41" w:rsidRDefault="003A77CA" w:rsidP="003A77C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2EEB0F96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0AC1ADC9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334A5A7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55C3C2E5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218B31E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85A41">
        <w:rPr>
          <w:rFonts w:ascii="Verdana" w:hAnsi="Verdana"/>
          <w:sz w:val="18"/>
          <w:szCs w:val="18"/>
        </w:rPr>
        <w:t>ych</w:t>
      </w:r>
      <w:proofErr w:type="spellEnd"/>
      <w:r w:rsidRPr="00A85A41">
        <w:rPr>
          <w:rFonts w:ascii="Verdana" w:hAnsi="Verdana"/>
          <w:sz w:val="18"/>
          <w:szCs w:val="18"/>
        </w:rPr>
        <w:t>) dokumentu(ów)</w:t>
      </w:r>
    </w:p>
    <w:p w14:paraId="189C5D44" w14:textId="77777777" w:rsidR="003A77CA" w:rsidRPr="00A85A41" w:rsidRDefault="003A77CA" w:rsidP="003A77CA">
      <w:p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1B2CB9A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załącznikami do niniejszej oferty są:</w:t>
      </w:r>
    </w:p>
    <w:p w14:paraId="03399AE1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3F76B99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E7BFD3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36B6DA12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FD8A4E8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3B0CE1" w14:textId="77777777" w:rsidR="003A77CA" w:rsidRPr="00A85A41" w:rsidRDefault="003A77CA" w:rsidP="003A77CA">
      <w:pPr>
        <w:jc w:val="both"/>
        <w:rPr>
          <w:rFonts w:ascii="Verdana" w:hAnsi="Verdana"/>
          <w:sz w:val="18"/>
          <w:szCs w:val="18"/>
        </w:rPr>
      </w:pPr>
    </w:p>
    <w:p w14:paraId="482BD9F9" w14:textId="77777777" w:rsidR="00A85A41" w:rsidRDefault="00A85A41" w:rsidP="003A77C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56A0135" w14:textId="1C5A1D89" w:rsidR="003A77CA" w:rsidRPr="00A85A41" w:rsidRDefault="003A77CA" w:rsidP="003A77C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9A8ED76" w14:textId="77777777" w:rsidR="003A77CA" w:rsidRPr="00A85A41" w:rsidRDefault="003A77CA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0CDDD483" w14:textId="77777777" w:rsidR="00FE545C" w:rsidRPr="00A85A41" w:rsidRDefault="00FE545C" w:rsidP="00FE545C">
      <w:pPr>
        <w:jc w:val="right"/>
        <w:rPr>
          <w:rFonts w:ascii="Verdana" w:hAnsi="Verdana"/>
          <w:sz w:val="18"/>
          <w:szCs w:val="18"/>
        </w:rPr>
      </w:pPr>
    </w:p>
    <w:p w14:paraId="2B7C2719" w14:textId="77777777" w:rsidR="003A77CA" w:rsidRPr="00A85A41" w:rsidRDefault="003A77CA" w:rsidP="00FE545C">
      <w:pPr>
        <w:jc w:val="right"/>
        <w:rPr>
          <w:rFonts w:ascii="Verdana" w:hAnsi="Verdana"/>
          <w:sz w:val="18"/>
          <w:szCs w:val="18"/>
        </w:rPr>
      </w:pPr>
    </w:p>
    <w:sectPr w:rsidR="003A77CA" w:rsidRPr="00A85A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E0732" w14:textId="77777777" w:rsidR="003E28AA" w:rsidRDefault="003E28AA">
      <w:r>
        <w:separator/>
      </w:r>
    </w:p>
  </w:endnote>
  <w:endnote w:type="continuationSeparator" w:id="0">
    <w:p w14:paraId="2387CE56" w14:textId="77777777" w:rsidR="003E28AA" w:rsidRDefault="003E2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7BA1" w14:textId="77777777" w:rsidR="004C4437" w:rsidRDefault="004C4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1605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02382" w14:textId="77777777" w:rsidR="004C4437" w:rsidRDefault="004C4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585D8" w14:textId="77777777" w:rsidR="003E28AA" w:rsidRDefault="003E28AA">
      <w:r>
        <w:separator/>
      </w:r>
    </w:p>
  </w:footnote>
  <w:footnote w:type="continuationSeparator" w:id="0">
    <w:p w14:paraId="0DFD5594" w14:textId="77777777" w:rsidR="003E28AA" w:rsidRDefault="003E2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7A4EB" w14:textId="77777777" w:rsidR="004C4437" w:rsidRDefault="004C4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A3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CC4E" w14:textId="77777777" w:rsidR="004C4437" w:rsidRDefault="004C4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0326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4429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251656">
    <w:abstractNumId w:val="0"/>
  </w:num>
  <w:num w:numId="4" w16cid:durableId="444663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DB2"/>
    <w:rsid w:val="00010957"/>
    <w:rsid w:val="00012286"/>
    <w:rsid w:val="00050B87"/>
    <w:rsid w:val="000704FC"/>
    <w:rsid w:val="00071CCC"/>
    <w:rsid w:val="000902E5"/>
    <w:rsid w:val="000B731D"/>
    <w:rsid w:val="000D6134"/>
    <w:rsid w:val="000E09C7"/>
    <w:rsid w:val="000F6589"/>
    <w:rsid w:val="00106636"/>
    <w:rsid w:val="00110376"/>
    <w:rsid w:val="00116EC6"/>
    <w:rsid w:val="001553BA"/>
    <w:rsid w:val="001801DD"/>
    <w:rsid w:val="001812AB"/>
    <w:rsid w:val="00192DB2"/>
    <w:rsid w:val="001D4612"/>
    <w:rsid w:val="00203513"/>
    <w:rsid w:val="00207E98"/>
    <w:rsid w:val="00237C28"/>
    <w:rsid w:val="002723B0"/>
    <w:rsid w:val="00297CA3"/>
    <w:rsid w:val="002A71F4"/>
    <w:rsid w:val="002A7E2C"/>
    <w:rsid w:val="002B17C0"/>
    <w:rsid w:val="002E2988"/>
    <w:rsid w:val="002F0BA2"/>
    <w:rsid w:val="00305EC6"/>
    <w:rsid w:val="00315A4A"/>
    <w:rsid w:val="00341348"/>
    <w:rsid w:val="003A77CA"/>
    <w:rsid w:val="003B25B8"/>
    <w:rsid w:val="003E28AA"/>
    <w:rsid w:val="00440EB4"/>
    <w:rsid w:val="004742BA"/>
    <w:rsid w:val="00476B48"/>
    <w:rsid w:val="004B7300"/>
    <w:rsid w:val="004C4437"/>
    <w:rsid w:val="004C6753"/>
    <w:rsid w:val="00545968"/>
    <w:rsid w:val="00595C87"/>
    <w:rsid w:val="005D2C65"/>
    <w:rsid w:val="005E4606"/>
    <w:rsid w:val="005E6D94"/>
    <w:rsid w:val="0063384F"/>
    <w:rsid w:val="00643C6F"/>
    <w:rsid w:val="00646202"/>
    <w:rsid w:val="0065290F"/>
    <w:rsid w:val="006815F6"/>
    <w:rsid w:val="006B4586"/>
    <w:rsid w:val="006E10C4"/>
    <w:rsid w:val="00723AF7"/>
    <w:rsid w:val="00745402"/>
    <w:rsid w:val="00764D87"/>
    <w:rsid w:val="007748F0"/>
    <w:rsid w:val="007A4321"/>
    <w:rsid w:val="007B0C4E"/>
    <w:rsid w:val="00833933"/>
    <w:rsid w:val="00853083"/>
    <w:rsid w:val="008B2F0C"/>
    <w:rsid w:val="008B4928"/>
    <w:rsid w:val="008B6A45"/>
    <w:rsid w:val="008D2AB8"/>
    <w:rsid w:val="008F1C66"/>
    <w:rsid w:val="00934551"/>
    <w:rsid w:val="00970FE4"/>
    <w:rsid w:val="009B608B"/>
    <w:rsid w:val="009D13ED"/>
    <w:rsid w:val="009E31B2"/>
    <w:rsid w:val="00A0022B"/>
    <w:rsid w:val="00A262FC"/>
    <w:rsid w:val="00A346FE"/>
    <w:rsid w:val="00A437B6"/>
    <w:rsid w:val="00A47B4D"/>
    <w:rsid w:val="00A83018"/>
    <w:rsid w:val="00A85A41"/>
    <w:rsid w:val="00A91F1A"/>
    <w:rsid w:val="00B774DC"/>
    <w:rsid w:val="00BA1975"/>
    <w:rsid w:val="00C969A6"/>
    <w:rsid w:val="00CA7D36"/>
    <w:rsid w:val="00D03D9B"/>
    <w:rsid w:val="00D24208"/>
    <w:rsid w:val="00D60C38"/>
    <w:rsid w:val="00D66893"/>
    <w:rsid w:val="00D7364C"/>
    <w:rsid w:val="00D857ED"/>
    <w:rsid w:val="00D90ACB"/>
    <w:rsid w:val="00DC1500"/>
    <w:rsid w:val="00DC1712"/>
    <w:rsid w:val="00E20D96"/>
    <w:rsid w:val="00E44371"/>
    <w:rsid w:val="00E743C2"/>
    <w:rsid w:val="00E949B0"/>
    <w:rsid w:val="00E96192"/>
    <w:rsid w:val="00EC0BEA"/>
    <w:rsid w:val="00F00591"/>
    <w:rsid w:val="00F07FC6"/>
    <w:rsid w:val="00F51688"/>
    <w:rsid w:val="00F53146"/>
    <w:rsid w:val="00F91018"/>
    <w:rsid w:val="00F93FAE"/>
    <w:rsid w:val="00FA0F30"/>
    <w:rsid w:val="00FA51A4"/>
    <w:rsid w:val="00FE161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230B5"/>
  <w15:chartTrackingRefBased/>
  <w15:docId w15:val="{33AC3754-CD66-4524-8B9A-1294084A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A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A4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E31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D2D9-C4A8-489D-A138-E1423B6D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1058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Sylwia Lempart</cp:lastModifiedBy>
  <cp:revision>2</cp:revision>
  <cp:lastPrinted>1899-12-31T23:00:00Z</cp:lastPrinted>
  <dcterms:created xsi:type="dcterms:W3CDTF">2026-07-02T09:28:00Z</dcterms:created>
  <dcterms:modified xsi:type="dcterms:W3CDTF">2026-07-02T09:28:00Z</dcterms:modified>
</cp:coreProperties>
</file>