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B719A" w14:textId="7ACC8D28" w:rsidR="00FB7F50" w:rsidRPr="00146ECD" w:rsidRDefault="0017207E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46ECD">
        <w:rPr>
          <w:rFonts w:ascii="Verdana" w:hAnsi="Verdana"/>
          <w:sz w:val="18"/>
          <w:szCs w:val="18"/>
        </w:rPr>
        <w:t>Kraków</w:t>
      </w:r>
      <w:r w:rsidR="00FB7F50" w:rsidRPr="00146ECD">
        <w:rPr>
          <w:rFonts w:ascii="Verdana" w:hAnsi="Verdana"/>
          <w:sz w:val="18"/>
          <w:szCs w:val="18"/>
        </w:rPr>
        <w:t xml:space="preserve"> dnia: </w:t>
      </w:r>
      <w:r w:rsidRPr="00146ECD">
        <w:rPr>
          <w:rFonts w:ascii="Verdana" w:hAnsi="Verdana"/>
          <w:sz w:val="18"/>
          <w:szCs w:val="18"/>
        </w:rPr>
        <w:t>2026-07-02</w:t>
      </w:r>
    </w:p>
    <w:p w14:paraId="4021E1AF" w14:textId="77777777" w:rsidR="00FB7F50" w:rsidRPr="00146ECD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4F22C82A" w14:textId="77777777" w:rsidR="0017207E" w:rsidRPr="00146ECD" w:rsidRDefault="0017207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46EC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165BF26" w14:textId="77777777" w:rsidR="0017207E" w:rsidRPr="00146ECD" w:rsidRDefault="0017207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46EC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EDBCE03" w14:textId="4762F589" w:rsidR="00FB7F50" w:rsidRPr="00146ECD" w:rsidRDefault="0017207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46EC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17B4852" w14:textId="391A1B27" w:rsidR="00FB7F50" w:rsidRPr="00146ECD" w:rsidRDefault="0017207E" w:rsidP="00FB7F50">
      <w:pPr>
        <w:rPr>
          <w:rFonts w:ascii="Verdana" w:hAnsi="Verdana"/>
          <w:sz w:val="18"/>
          <w:szCs w:val="18"/>
        </w:rPr>
      </w:pPr>
      <w:r w:rsidRPr="00146ECD">
        <w:rPr>
          <w:rFonts w:ascii="Verdana" w:hAnsi="Verdana"/>
          <w:sz w:val="18"/>
          <w:szCs w:val="18"/>
        </w:rPr>
        <w:t>Al. Mickiewicza</w:t>
      </w:r>
      <w:r w:rsidR="00FB7F50" w:rsidRPr="00146ECD">
        <w:rPr>
          <w:rFonts w:ascii="Verdana" w:hAnsi="Verdana"/>
          <w:sz w:val="18"/>
          <w:szCs w:val="18"/>
        </w:rPr>
        <w:t xml:space="preserve"> </w:t>
      </w:r>
      <w:r w:rsidRPr="00146ECD">
        <w:rPr>
          <w:rFonts w:ascii="Verdana" w:hAnsi="Verdana"/>
          <w:sz w:val="18"/>
          <w:szCs w:val="18"/>
        </w:rPr>
        <w:t>30</w:t>
      </w:r>
    </w:p>
    <w:p w14:paraId="719235BF" w14:textId="23F34F0F" w:rsidR="00FB7F50" w:rsidRPr="00146ECD" w:rsidRDefault="0017207E" w:rsidP="00FB7F50">
      <w:pPr>
        <w:rPr>
          <w:rFonts w:ascii="Verdana" w:hAnsi="Verdana"/>
          <w:sz w:val="18"/>
          <w:szCs w:val="18"/>
        </w:rPr>
      </w:pPr>
      <w:r w:rsidRPr="00146ECD">
        <w:rPr>
          <w:rFonts w:ascii="Verdana" w:hAnsi="Verdana"/>
          <w:sz w:val="18"/>
          <w:szCs w:val="18"/>
        </w:rPr>
        <w:t>30-059</w:t>
      </w:r>
      <w:r w:rsidR="00FB7F50" w:rsidRPr="00146ECD">
        <w:rPr>
          <w:rFonts w:ascii="Verdana" w:hAnsi="Verdana"/>
          <w:sz w:val="18"/>
          <w:szCs w:val="18"/>
        </w:rPr>
        <w:t xml:space="preserve"> </w:t>
      </w:r>
      <w:r w:rsidRPr="00146ECD">
        <w:rPr>
          <w:rFonts w:ascii="Verdana" w:hAnsi="Verdana"/>
          <w:sz w:val="18"/>
          <w:szCs w:val="18"/>
        </w:rPr>
        <w:t>Kraków</w:t>
      </w:r>
    </w:p>
    <w:p w14:paraId="1124D6ED" w14:textId="77777777" w:rsidR="008642B3" w:rsidRPr="00146EC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46ECD">
        <w:rPr>
          <w:rFonts w:ascii="Verdana" w:hAnsi="Verdana"/>
          <w:sz w:val="18"/>
          <w:szCs w:val="18"/>
        </w:rPr>
        <w:t>OGŁOSZENIE</w:t>
      </w:r>
    </w:p>
    <w:p w14:paraId="4D560EC0" w14:textId="77777777" w:rsidR="008642B3" w:rsidRPr="00146EC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46ECD">
        <w:rPr>
          <w:rFonts w:ascii="Verdana" w:hAnsi="Verdana"/>
          <w:b/>
          <w:sz w:val="18"/>
          <w:szCs w:val="18"/>
        </w:rPr>
        <w:t xml:space="preserve">o </w:t>
      </w:r>
      <w:r w:rsidR="0054734E" w:rsidRPr="00146EC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7207E" w:rsidRPr="00146ECD" w14:paraId="5F909DC9" w14:textId="77777777" w:rsidTr="00646824">
        <w:trPr>
          <w:trHeight w:val="638"/>
        </w:trPr>
        <w:tc>
          <w:tcPr>
            <w:tcW w:w="959" w:type="dxa"/>
          </w:tcPr>
          <w:p w14:paraId="6C070845" w14:textId="77777777" w:rsidR="0017207E" w:rsidRPr="00146ECD" w:rsidRDefault="0017207E" w:rsidP="0064682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46EC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4D52245" w14:textId="47289634" w:rsidR="0017207E" w:rsidRPr="00146ECD" w:rsidRDefault="0017207E" w:rsidP="0064682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46EC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146EC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46EC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46ECD">
              <w:rPr>
                <w:rFonts w:ascii="Verdana" w:hAnsi="Verdana"/>
                <w:sz w:val="18"/>
                <w:szCs w:val="18"/>
              </w:rPr>
              <w:t>pn.</w:t>
            </w:r>
            <w:r w:rsidRPr="00146EC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46EC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46ECD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akcesoriów fotograficznych dla </w:t>
            </w:r>
            <w:proofErr w:type="spellStart"/>
            <w:r w:rsidRPr="00146ECD">
              <w:rPr>
                <w:rFonts w:ascii="Verdana" w:hAnsi="Verdana"/>
                <w:b/>
                <w:bCs/>
                <w:sz w:val="18"/>
                <w:szCs w:val="18"/>
              </w:rPr>
              <w:t>WIMiC</w:t>
            </w:r>
            <w:proofErr w:type="spellEnd"/>
            <w:r w:rsidRPr="00146ECD">
              <w:rPr>
                <w:rFonts w:ascii="Verdana" w:hAnsi="Verdana"/>
                <w:b/>
                <w:bCs/>
                <w:sz w:val="18"/>
                <w:szCs w:val="18"/>
              </w:rPr>
              <w:t xml:space="preserve">  KC-DE-zp.25.237.2026</w:t>
            </w:r>
            <w:r w:rsidRPr="00146EC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46EC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46EC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46ECD">
              <w:rPr>
                <w:rFonts w:ascii="Verdana" w:hAnsi="Verdana"/>
                <w:b/>
                <w:sz w:val="18"/>
                <w:szCs w:val="18"/>
              </w:rPr>
              <w:t xml:space="preserve"> KC-DE-zp.25.237.2026</w:t>
            </w:r>
            <w:r w:rsidRPr="00146EC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04D7C90" w14:textId="77777777" w:rsidR="008642B3" w:rsidRPr="00146EC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46ECD">
        <w:rPr>
          <w:rFonts w:ascii="Verdana" w:hAnsi="Verdana"/>
          <w:sz w:val="18"/>
          <w:szCs w:val="18"/>
        </w:rPr>
        <w:t xml:space="preserve">Zamawiający, </w:t>
      </w:r>
      <w:r w:rsidR="00CC324B" w:rsidRPr="00146EC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46EC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46ECD">
        <w:rPr>
          <w:rFonts w:ascii="Verdana" w:hAnsi="Verdana"/>
          <w:sz w:val="18"/>
          <w:szCs w:val="18"/>
        </w:rPr>
        <w:t xml:space="preserve">ust. 1 pkt. 1 i </w:t>
      </w:r>
      <w:r w:rsidRPr="00146ECD">
        <w:rPr>
          <w:rFonts w:ascii="Verdana" w:hAnsi="Verdana"/>
          <w:sz w:val="18"/>
          <w:szCs w:val="18"/>
        </w:rPr>
        <w:t xml:space="preserve">ust. </w:t>
      </w:r>
      <w:r w:rsidR="00A17CDB" w:rsidRPr="00146ECD">
        <w:rPr>
          <w:rFonts w:ascii="Verdana" w:hAnsi="Verdana"/>
          <w:sz w:val="18"/>
          <w:szCs w:val="18"/>
        </w:rPr>
        <w:t>2</w:t>
      </w:r>
      <w:r w:rsidRPr="00146EC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46ECD">
        <w:rPr>
          <w:rFonts w:ascii="Verdana" w:hAnsi="Verdana"/>
          <w:sz w:val="18"/>
          <w:szCs w:val="18"/>
        </w:rPr>
        <w:t xml:space="preserve"> </w:t>
      </w:r>
      <w:r w:rsidR="00CC1A8E" w:rsidRPr="00146EC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46ECD">
        <w:rPr>
          <w:rFonts w:ascii="Verdana" w:hAnsi="Verdana"/>
          <w:sz w:val="18"/>
          <w:szCs w:val="18"/>
        </w:rPr>
        <w:t>t.j</w:t>
      </w:r>
      <w:proofErr w:type="spellEnd"/>
      <w:r w:rsidR="00CC1A8E" w:rsidRPr="00146ECD">
        <w:rPr>
          <w:rFonts w:ascii="Verdana" w:hAnsi="Verdana"/>
          <w:sz w:val="18"/>
          <w:szCs w:val="18"/>
        </w:rPr>
        <w:t xml:space="preserve">. ze zm.) </w:t>
      </w:r>
      <w:r w:rsidRPr="00146EC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46ECD">
        <w:rPr>
          <w:rFonts w:ascii="Verdana" w:hAnsi="Verdana"/>
          <w:sz w:val="18"/>
          <w:szCs w:val="18"/>
        </w:rPr>
        <w:t>Pzp</w:t>
      </w:r>
      <w:proofErr w:type="spellEnd"/>
      <w:r w:rsidRPr="00146ECD">
        <w:rPr>
          <w:rFonts w:ascii="Verdana" w:hAnsi="Verdana"/>
          <w:sz w:val="18"/>
          <w:szCs w:val="18"/>
        </w:rPr>
        <w:t>”</w:t>
      </w:r>
      <w:r w:rsidR="00D26ED6" w:rsidRPr="00146ECD">
        <w:rPr>
          <w:rFonts w:ascii="Verdana" w:hAnsi="Verdana"/>
          <w:sz w:val="18"/>
          <w:szCs w:val="18"/>
        </w:rPr>
        <w:t xml:space="preserve">, </w:t>
      </w:r>
      <w:r w:rsidRPr="00146ECD">
        <w:rPr>
          <w:rFonts w:ascii="Verdana" w:hAnsi="Verdana"/>
          <w:sz w:val="18"/>
          <w:szCs w:val="18"/>
        </w:rPr>
        <w:t>informuje</w:t>
      </w:r>
      <w:r w:rsidR="00D26ED6" w:rsidRPr="00146EC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46ECD">
        <w:rPr>
          <w:rFonts w:ascii="Verdana" w:hAnsi="Verdana"/>
          <w:sz w:val="18"/>
          <w:szCs w:val="18"/>
        </w:rPr>
        <w:t>najkorzystniejsz</w:t>
      </w:r>
      <w:r w:rsidR="00D26ED6" w:rsidRPr="00146ECD">
        <w:rPr>
          <w:rFonts w:ascii="Verdana" w:hAnsi="Verdana"/>
          <w:sz w:val="18"/>
          <w:szCs w:val="18"/>
        </w:rPr>
        <w:t xml:space="preserve">a wybrana została </w:t>
      </w:r>
      <w:r w:rsidR="00756CDA" w:rsidRPr="00146ECD">
        <w:rPr>
          <w:rFonts w:ascii="Verdana" w:hAnsi="Verdana"/>
          <w:sz w:val="18"/>
          <w:szCs w:val="18"/>
        </w:rPr>
        <w:t>ofer</w:t>
      </w:r>
      <w:r w:rsidR="00D26ED6" w:rsidRPr="00146ECD">
        <w:rPr>
          <w:rFonts w:ascii="Verdana" w:hAnsi="Verdana"/>
          <w:sz w:val="18"/>
          <w:szCs w:val="18"/>
        </w:rPr>
        <w:t>t</w:t>
      </w:r>
      <w:r w:rsidR="009F0E5C" w:rsidRPr="00146ECD">
        <w:rPr>
          <w:rFonts w:ascii="Verdana" w:hAnsi="Verdana"/>
          <w:sz w:val="18"/>
          <w:szCs w:val="18"/>
        </w:rPr>
        <w:t>a</w:t>
      </w:r>
      <w:r w:rsidR="00D26ED6" w:rsidRPr="00146EC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207E" w:rsidRPr="00146ECD" w14:paraId="3D0E34E5" w14:textId="77777777" w:rsidTr="00646824">
        <w:trPr>
          <w:cantSplit/>
        </w:trPr>
        <w:tc>
          <w:tcPr>
            <w:tcW w:w="10150" w:type="dxa"/>
          </w:tcPr>
          <w:p w14:paraId="11E5FF81" w14:textId="03B5DA4C" w:rsidR="0017207E" w:rsidRPr="00146ECD" w:rsidRDefault="0017207E" w:rsidP="0064682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46ECD">
              <w:rPr>
                <w:rFonts w:ascii="Verdana" w:hAnsi="Verdana"/>
                <w:b/>
                <w:sz w:val="18"/>
                <w:szCs w:val="18"/>
              </w:rPr>
              <w:t>MM MARKET MAŁGORZATA MAŁECKA</w:t>
            </w:r>
          </w:p>
          <w:p w14:paraId="3F87A652" w14:textId="2AF7081A" w:rsidR="0017207E" w:rsidRPr="00146ECD" w:rsidRDefault="0017207E" w:rsidP="0064682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46ECD">
              <w:rPr>
                <w:rFonts w:ascii="Verdana" w:hAnsi="Verdana"/>
                <w:bCs/>
                <w:sz w:val="18"/>
                <w:szCs w:val="18"/>
              </w:rPr>
              <w:t>SZAŁWIOWA 51 /A</w:t>
            </w:r>
          </w:p>
          <w:p w14:paraId="520462F1" w14:textId="08FBC0CB" w:rsidR="0017207E" w:rsidRPr="00146ECD" w:rsidRDefault="0017207E" w:rsidP="0064682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46ECD">
              <w:rPr>
                <w:rFonts w:ascii="Verdana" w:hAnsi="Verdana"/>
                <w:bCs/>
                <w:sz w:val="18"/>
                <w:szCs w:val="18"/>
              </w:rPr>
              <w:t>03-167 Warszawa</w:t>
            </w:r>
          </w:p>
          <w:p w14:paraId="164ED401" w14:textId="4862FD5D" w:rsidR="0017207E" w:rsidRPr="00146ECD" w:rsidRDefault="0017207E" w:rsidP="0064682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46ECD">
              <w:rPr>
                <w:rFonts w:ascii="Verdana" w:hAnsi="Verdana"/>
                <w:sz w:val="18"/>
                <w:szCs w:val="18"/>
              </w:rPr>
              <w:t>za cenę</w:t>
            </w:r>
            <w:r w:rsidR="004A413C" w:rsidRPr="00146ECD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146ECD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4A413C" w:rsidRPr="00146ECD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146ECD">
              <w:rPr>
                <w:rFonts w:ascii="Verdana" w:hAnsi="Verdana"/>
                <w:b/>
                <w:sz w:val="18"/>
                <w:szCs w:val="18"/>
              </w:rPr>
              <w:t>7 626.00 zł</w:t>
            </w:r>
            <w:r w:rsidRPr="00146EC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927F5D1" w14:textId="77777777" w:rsidR="0017207E" w:rsidRPr="00146ECD" w:rsidRDefault="0017207E" w:rsidP="0064682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46EC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46EC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46EC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46EC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3D10C6B" w14:textId="77777777" w:rsidR="003A0AFC" w:rsidRPr="00146ECD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46EC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275"/>
        <w:gridCol w:w="1134"/>
      </w:tblGrid>
      <w:tr w:rsidR="00146ECD" w:rsidRPr="00146ECD" w14:paraId="0AD53F4A" w14:textId="77777777" w:rsidTr="00646824">
        <w:trPr>
          <w:trHeight w:val="510"/>
        </w:trPr>
        <w:tc>
          <w:tcPr>
            <w:tcW w:w="851" w:type="dxa"/>
            <w:vAlign w:val="center"/>
          </w:tcPr>
          <w:p w14:paraId="1B1A6D46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46EC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5FDEC735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08D1F9D" w14:textId="77777777" w:rsidR="00146ECD" w:rsidRPr="00146ECD" w:rsidRDefault="00146ECD" w:rsidP="0064682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410277F7" w14:textId="77777777" w:rsidR="00146ECD" w:rsidRPr="00146ECD" w:rsidRDefault="00146ECD" w:rsidP="0064682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16C125D6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46ECD" w:rsidRPr="00146ECD" w14:paraId="532EE2C0" w14:textId="77777777" w:rsidTr="00646824">
        <w:tc>
          <w:tcPr>
            <w:tcW w:w="851" w:type="dxa"/>
            <w:vAlign w:val="center"/>
          </w:tcPr>
          <w:p w14:paraId="31E9A45E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6B53839C" w14:textId="77777777" w:rsidR="00146ECD" w:rsidRPr="00146ECD" w:rsidRDefault="00146ECD" w:rsidP="0064682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b/>
                <w:sz w:val="18"/>
                <w:szCs w:val="18"/>
              </w:rPr>
              <w:t>MM MARKET MAŁGORZATA MAŁECKA</w:t>
            </w:r>
          </w:p>
          <w:p w14:paraId="7DECF33A" w14:textId="77777777" w:rsidR="00146ECD" w:rsidRPr="00146ECD" w:rsidRDefault="00146ECD" w:rsidP="0064682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bCs/>
                <w:sz w:val="18"/>
                <w:szCs w:val="18"/>
              </w:rPr>
              <w:t>SZAŁWIOWA 51/A</w:t>
            </w:r>
          </w:p>
          <w:p w14:paraId="063BE625" w14:textId="77777777" w:rsidR="00146ECD" w:rsidRPr="00146ECD" w:rsidRDefault="00146ECD" w:rsidP="0064682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bCs/>
                <w:sz w:val="18"/>
                <w:szCs w:val="18"/>
              </w:rPr>
              <w:t>03-167 Warszawa</w:t>
            </w:r>
          </w:p>
        </w:tc>
        <w:tc>
          <w:tcPr>
            <w:tcW w:w="1134" w:type="dxa"/>
            <w:vAlign w:val="center"/>
          </w:tcPr>
          <w:p w14:paraId="42F8C679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5CE2F02A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9245DCB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146ECD" w:rsidRPr="00146ECD" w14:paraId="04890D1E" w14:textId="77777777" w:rsidTr="00646824">
        <w:tc>
          <w:tcPr>
            <w:tcW w:w="851" w:type="dxa"/>
            <w:vAlign w:val="center"/>
          </w:tcPr>
          <w:p w14:paraId="48BDCDD2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348DC49C" w14:textId="77777777" w:rsidR="00146ECD" w:rsidRPr="00146ECD" w:rsidRDefault="00146ECD" w:rsidP="0064682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b/>
                <w:sz w:val="18"/>
                <w:szCs w:val="18"/>
              </w:rPr>
              <w:t xml:space="preserve">Foto-Plus  Artur </w:t>
            </w:r>
            <w:proofErr w:type="spellStart"/>
            <w:r w:rsidRPr="00146ECD">
              <w:rPr>
                <w:rFonts w:ascii="Verdana" w:hAnsi="Verdana" w:cs="Times New Roman"/>
                <w:b/>
                <w:sz w:val="18"/>
                <w:szCs w:val="18"/>
              </w:rPr>
              <w:t>Grzybczyk</w:t>
            </w:r>
            <w:proofErr w:type="spellEnd"/>
          </w:p>
          <w:p w14:paraId="3DBC6DE9" w14:textId="77777777" w:rsidR="00146ECD" w:rsidRPr="00146ECD" w:rsidRDefault="00146ECD" w:rsidP="0064682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bCs/>
                <w:sz w:val="18"/>
                <w:szCs w:val="18"/>
              </w:rPr>
              <w:t xml:space="preserve">Aleksandry 28 </w:t>
            </w:r>
          </w:p>
          <w:p w14:paraId="00D16A4D" w14:textId="77777777" w:rsidR="00146ECD" w:rsidRPr="00146ECD" w:rsidRDefault="00146ECD" w:rsidP="0064682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bCs/>
                <w:sz w:val="18"/>
                <w:szCs w:val="18"/>
              </w:rPr>
              <w:t>30-837 Kraków</w:t>
            </w:r>
          </w:p>
        </w:tc>
        <w:tc>
          <w:tcPr>
            <w:tcW w:w="1134" w:type="dxa"/>
            <w:vAlign w:val="center"/>
          </w:tcPr>
          <w:p w14:paraId="7CE7B99A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146ECD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275" w:type="dxa"/>
            <w:vAlign w:val="center"/>
          </w:tcPr>
          <w:p w14:paraId="60C83A89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146ECD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7C7A8D3B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146ECD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146ECD" w:rsidRPr="00146ECD" w14:paraId="018569D0" w14:textId="77777777" w:rsidTr="00646824">
        <w:tc>
          <w:tcPr>
            <w:tcW w:w="851" w:type="dxa"/>
            <w:vAlign w:val="center"/>
          </w:tcPr>
          <w:p w14:paraId="18C8F4F8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985" w:type="dxa"/>
            <w:vAlign w:val="center"/>
          </w:tcPr>
          <w:p w14:paraId="706A82FE" w14:textId="77777777" w:rsidR="00146ECD" w:rsidRPr="00146ECD" w:rsidRDefault="00146ECD" w:rsidP="0064682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146ECD">
              <w:rPr>
                <w:rFonts w:ascii="Verdana" w:hAnsi="Verdana" w:cs="Times New Roman"/>
                <w:b/>
                <w:sz w:val="18"/>
                <w:szCs w:val="18"/>
              </w:rPr>
              <w:t>Aology</w:t>
            </w:r>
            <w:proofErr w:type="spellEnd"/>
            <w:r w:rsidRPr="00146ECD">
              <w:rPr>
                <w:rFonts w:ascii="Verdana" w:hAnsi="Verdana" w:cs="Times New Roman"/>
                <w:b/>
                <w:sz w:val="18"/>
                <w:szCs w:val="18"/>
              </w:rPr>
              <w:t xml:space="preserve"> Ewa </w:t>
            </w:r>
            <w:proofErr w:type="spellStart"/>
            <w:r w:rsidRPr="00146ECD">
              <w:rPr>
                <w:rFonts w:ascii="Verdana" w:hAnsi="Verdana" w:cs="Times New Roman"/>
                <w:b/>
                <w:sz w:val="18"/>
                <w:szCs w:val="18"/>
              </w:rPr>
              <w:t>Bucoń</w:t>
            </w:r>
            <w:proofErr w:type="spellEnd"/>
          </w:p>
          <w:p w14:paraId="41302D41" w14:textId="77777777" w:rsidR="00146ECD" w:rsidRPr="00146ECD" w:rsidRDefault="00146ECD" w:rsidP="0064682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bCs/>
                <w:sz w:val="18"/>
                <w:szCs w:val="18"/>
              </w:rPr>
              <w:t>Przemyska 49/2</w:t>
            </w:r>
          </w:p>
          <w:p w14:paraId="7044EE80" w14:textId="77777777" w:rsidR="00146ECD" w:rsidRPr="00146ECD" w:rsidRDefault="00146ECD" w:rsidP="0064682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bCs/>
                <w:sz w:val="18"/>
                <w:szCs w:val="18"/>
              </w:rPr>
              <w:t>38-500 Sanok</w:t>
            </w:r>
          </w:p>
        </w:tc>
        <w:tc>
          <w:tcPr>
            <w:tcW w:w="1134" w:type="dxa"/>
            <w:vAlign w:val="center"/>
          </w:tcPr>
          <w:p w14:paraId="1F7EA72D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275" w:type="dxa"/>
            <w:vAlign w:val="center"/>
          </w:tcPr>
          <w:p w14:paraId="58E03ACB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146ECD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2D3C6898" w14:textId="77777777" w:rsidR="00146ECD" w:rsidRPr="00146ECD" w:rsidRDefault="00146ECD" w:rsidP="0064682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46ECD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146ECD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7638F4D3" w14:textId="77777777" w:rsidR="00146ECD" w:rsidRPr="00146ECD" w:rsidRDefault="00146ECD" w:rsidP="00146ECD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02153F90" w14:textId="77777777" w:rsidR="00146ECD" w:rsidRPr="00146ECD" w:rsidRDefault="00146ECD" w:rsidP="00146ECD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146ECD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146ECD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795A3249" w14:textId="77777777" w:rsidR="00E85D70" w:rsidRPr="00146ECD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4480119" w14:textId="77777777" w:rsidR="00F960D7" w:rsidRPr="00146EC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95EE92F" w14:textId="77777777" w:rsidR="00F960D7" w:rsidRPr="00146EC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46EC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07C61" w14:textId="77777777" w:rsidR="00C90FDC" w:rsidRDefault="00C90FDC">
      <w:r>
        <w:separator/>
      </w:r>
    </w:p>
  </w:endnote>
  <w:endnote w:type="continuationSeparator" w:id="0">
    <w:p w14:paraId="2E6B6730" w14:textId="77777777" w:rsidR="00C90FDC" w:rsidRDefault="00C90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6A9E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E69F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E360B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02840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D084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59338" w14:textId="77777777" w:rsidR="00C90FDC" w:rsidRDefault="00C90FDC">
      <w:r>
        <w:separator/>
      </w:r>
    </w:p>
  </w:footnote>
  <w:footnote w:type="continuationSeparator" w:id="0">
    <w:p w14:paraId="21586E65" w14:textId="77777777" w:rsidR="00C90FDC" w:rsidRDefault="00C90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BC55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B521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4A27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0FFA"/>
    <w:rsid w:val="00005838"/>
    <w:rsid w:val="00022322"/>
    <w:rsid w:val="00042497"/>
    <w:rsid w:val="000C1E6F"/>
    <w:rsid w:val="000E4E56"/>
    <w:rsid w:val="000F0FFA"/>
    <w:rsid w:val="00146ECD"/>
    <w:rsid w:val="001568DE"/>
    <w:rsid w:val="0017207E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A413C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77BF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90FDC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30315"/>
  <w15:chartTrackingRefBased/>
  <w15:docId w15:val="{3538B4EA-BE52-48EA-8F79-F262510A2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46EC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2026-07-02T10:53:00Z</dcterms:created>
  <dcterms:modified xsi:type="dcterms:W3CDTF">2026-07-02T10:54:00Z</dcterms:modified>
</cp:coreProperties>
</file>