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B6342" w14:textId="4E41FDC2" w:rsidR="00930A96" w:rsidRPr="00FA6518" w:rsidRDefault="00D354B7" w:rsidP="00930A96">
      <w:pPr>
        <w:spacing w:after="480"/>
        <w:jc w:val="right"/>
        <w:rPr>
          <w:sz w:val="24"/>
          <w:szCs w:val="24"/>
        </w:rPr>
      </w:pPr>
      <w:r w:rsidRPr="00FA6518">
        <w:rPr>
          <w:sz w:val="24"/>
          <w:szCs w:val="24"/>
        </w:rPr>
        <w:t>Kraków</w:t>
      </w:r>
      <w:r w:rsidR="00930A96" w:rsidRPr="00FA6518">
        <w:rPr>
          <w:sz w:val="24"/>
          <w:szCs w:val="24"/>
        </w:rPr>
        <w:t xml:space="preserve"> dnia: </w:t>
      </w:r>
      <w:r w:rsidRPr="00FA6518">
        <w:rPr>
          <w:sz w:val="24"/>
          <w:szCs w:val="24"/>
        </w:rPr>
        <w:t>2026-07-0</w:t>
      </w:r>
      <w:r w:rsidR="004D6E3F">
        <w:rPr>
          <w:sz w:val="24"/>
          <w:szCs w:val="24"/>
        </w:rPr>
        <w:t>2</w:t>
      </w:r>
    </w:p>
    <w:p w14:paraId="0A1B8B62" w14:textId="77777777" w:rsidR="00D354B7" w:rsidRPr="00FA6518" w:rsidRDefault="00D354B7" w:rsidP="00930A96">
      <w:pPr>
        <w:spacing w:line="360" w:lineRule="auto"/>
        <w:rPr>
          <w:b/>
          <w:bCs/>
          <w:sz w:val="24"/>
          <w:szCs w:val="24"/>
        </w:rPr>
      </w:pPr>
      <w:r w:rsidRPr="00FA6518">
        <w:rPr>
          <w:b/>
          <w:bCs/>
          <w:sz w:val="24"/>
          <w:szCs w:val="24"/>
        </w:rPr>
        <w:t>Szpital Miejski Specjalistyczny</w:t>
      </w:r>
    </w:p>
    <w:p w14:paraId="5DBEEF1D" w14:textId="77777777" w:rsidR="00D354B7" w:rsidRPr="00FA6518" w:rsidRDefault="00D354B7" w:rsidP="00930A96">
      <w:pPr>
        <w:spacing w:line="360" w:lineRule="auto"/>
        <w:rPr>
          <w:b/>
          <w:bCs/>
          <w:sz w:val="24"/>
          <w:szCs w:val="24"/>
        </w:rPr>
      </w:pPr>
      <w:r w:rsidRPr="00FA6518">
        <w:rPr>
          <w:b/>
          <w:bCs/>
          <w:sz w:val="24"/>
          <w:szCs w:val="24"/>
        </w:rPr>
        <w:t>im. Gabriela Narutowicza w Krakowie</w:t>
      </w:r>
    </w:p>
    <w:p w14:paraId="00E81470" w14:textId="77777777" w:rsidR="00930A96" w:rsidRPr="00FA6518" w:rsidRDefault="00D354B7" w:rsidP="00930A96">
      <w:pPr>
        <w:spacing w:line="360" w:lineRule="auto"/>
        <w:rPr>
          <w:b/>
          <w:bCs/>
          <w:sz w:val="24"/>
          <w:szCs w:val="24"/>
        </w:rPr>
      </w:pPr>
      <w:r w:rsidRPr="00FA6518">
        <w:rPr>
          <w:b/>
          <w:bCs/>
          <w:sz w:val="24"/>
          <w:szCs w:val="24"/>
        </w:rPr>
        <w:t>Dział Zamówień Publicznych i Umów</w:t>
      </w:r>
    </w:p>
    <w:p w14:paraId="6264CB8D" w14:textId="77777777" w:rsidR="00930A96" w:rsidRPr="00FA6518" w:rsidRDefault="00D354B7" w:rsidP="00930A96">
      <w:pPr>
        <w:spacing w:line="360" w:lineRule="auto"/>
        <w:rPr>
          <w:sz w:val="24"/>
          <w:szCs w:val="24"/>
        </w:rPr>
      </w:pPr>
      <w:r w:rsidRPr="00FA6518">
        <w:rPr>
          <w:sz w:val="24"/>
          <w:szCs w:val="24"/>
        </w:rPr>
        <w:t>ul. Prądnicka</w:t>
      </w:r>
      <w:r w:rsidR="00930A96" w:rsidRPr="00FA6518">
        <w:rPr>
          <w:sz w:val="24"/>
          <w:szCs w:val="24"/>
        </w:rPr>
        <w:t xml:space="preserve"> </w:t>
      </w:r>
      <w:r w:rsidRPr="00FA6518">
        <w:rPr>
          <w:sz w:val="24"/>
          <w:szCs w:val="24"/>
        </w:rPr>
        <w:t>35-37</w:t>
      </w:r>
    </w:p>
    <w:p w14:paraId="4FE1C946" w14:textId="77777777" w:rsidR="00930A96" w:rsidRPr="00FA6518" w:rsidRDefault="00D354B7" w:rsidP="00930A96">
      <w:pPr>
        <w:rPr>
          <w:sz w:val="24"/>
          <w:szCs w:val="24"/>
        </w:rPr>
      </w:pPr>
      <w:r w:rsidRPr="00FA6518">
        <w:rPr>
          <w:sz w:val="24"/>
          <w:szCs w:val="24"/>
        </w:rPr>
        <w:t>31-202</w:t>
      </w:r>
      <w:r w:rsidR="00930A96" w:rsidRPr="00FA6518">
        <w:rPr>
          <w:sz w:val="24"/>
          <w:szCs w:val="24"/>
        </w:rPr>
        <w:t xml:space="preserve"> </w:t>
      </w:r>
      <w:r w:rsidRPr="00FA6518">
        <w:rPr>
          <w:sz w:val="24"/>
          <w:szCs w:val="24"/>
        </w:rPr>
        <w:t>Kraków</w:t>
      </w:r>
    </w:p>
    <w:p w14:paraId="5FBB4058" w14:textId="77777777" w:rsidR="00930A96" w:rsidRPr="00FA6518" w:rsidRDefault="00930A96" w:rsidP="00AD702C">
      <w:pPr>
        <w:tabs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FA6518">
        <w:rPr>
          <w:b/>
          <w:sz w:val="24"/>
          <w:szCs w:val="24"/>
        </w:rPr>
        <w:t>WYKONAWCY</w:t>
      </w:r>
    </w:p>
    <w:p w14:paraId="2DA05CB1" w14:textId="77777777" w:rsidR="00930A96" w:rsidRPr="00FA651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A651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A6518" w14:paraId="3CB457D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10BB47" w14:textId="77777777" w:rsidR="00930A96" w:rsidRPr="00FA6518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FA6518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28ED8FDA" w14:textId="5786B874" w:rsidR="00930A96" w:rsidRPr="00FA651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FA6518">
              <w:rPr>
                <w:sz w:val="24"/>
                <w:szCs w:val="24"/>
              </w:rPr>
              <w:t xml:space="preserve">o zmianie treści Specyfikacji Warunków Zamówienia (dalej </w:t>
            </w:r>
            <w:r w:rsidRPr="00FA6518">
              <w:rPr>
                <w:b/>
                <w:bCs/>
                <w:sz w:val="24"/>
                <w:szCs w:val="24"/>
              </w:rPr>
              <w:t>SWZ</w:t>
            </w:r>
            <w:r w:rsidRPr="00FA6518">
              <w:rPr>
                <w:sz w:val="24"/>
                <w:szCs w:val="24"/>
              </w:rPr>
              <w:t>)</w:t>
            </w:r>
            <w:r w:rsidR="00A2384A">
              <w:rPr>
                <w:sz w:val="24"/>
                <w:szCs w:val="24"/>
              </w:rPr>
              <w:t>-1</w:t>
            </w:r>
          </w:p>
        </w:tc>
      </w:tr>
    </w:tbl>
    <w:p w14:paraId="6D99BA8D" w14:textId="77777777" w:rsidR="00930A96" w:rsidRPr="00FA6518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D9693F5" w14:textId="77777777" w:rsidR="00930A96" w:rsidRPr="00FA6518" w:rsidRDefault="00930A96" w:rsidP="00FA6518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FA6518">
        <w:rPr>
          <w:rFonts w:eastAsia="Calibri"/>
          <w:sz w:val="24"/>
          <w:szCs w:val="24"/>
          <w:lang w:eastAsia="en-US"/>
        </w:rPr>
        <w:t xml:space="preserve">Dotyczy </w:t>
      </w:r>
      <w:r w:rsidRPr="00FA6518">
        <w:rPr>
          <w:sz w:val="24"/>
          <w:szCs w:val="24"/>
        </w:rPr>
        <w:t>postępowania o udzielenie zamówienia publicznego</w:t>
      </w:r>
      <w:r w:rsidRPr="00FA651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A6518" w14:paraId="4A35B975" w14:textId="77777777" w:rsidTr="00E03B3C">
        <w:tc>
          <w:tcPr>
            <w:tcW w:w="2269" w:type="dxa"/>
          </w:tcPr>
          <w:p w14:paraId="54B6E4A9" w14:textId="77777777" w:rsidR="00930A96" w:rsidRPr="00FA6518" w:rsidRDefault="00930A96" w:rsidP="00FA651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FA651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6F0C40" w14:textId="77777777" w:rsidR="00930A96" w:rsidRPr="00FA6518" w:rsidRDefault="00D354B7" w:rsidP="00FA651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518">
              <w:rPr>
                <w:bCs/>
                <w:sz w:val="24"/>
                <w:szCs w:val="24"/>
              </w:rPr>
              <w:t>Zakup i dostawa wyrobów medycznych I</w:t>
            </w:r>
            <w:r w:rsidR="00930A96" w:rsidRPr="00FA6518">
              <w:rPr>
                <w:bCs/>
                <w:sz w:val="24"/>
                <w:szCs w:val="24"/>
              </w:rPr>
              <w:t>.</w:t>
            </w:r>
          </w:p>
        </w:tc>
      </w:tr>
      <w:tr w:rsidR="00D354B7" w:rsidRPr="00FA6518" w14:paraId="0F4F1FEE" w14:textId="77777777" w:rsidTr="00805EC7">
        <w:tc>
          <w:tcPr>
            <w:tcW w:w="2269" w:type="dxa"/>
          </w:tcPr>
          <w:p w14:paraId="0A189EEA" w14:textId="77777777" w:rsidR="00D354B7" w:rsidRPr="00FA6518" w:rsidRDefault="00D354B7" w:rsidP="00FA651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FA651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2CA5545" w14:textId="77777777" w:rsidR="00D354B7" w:rsidRDefault="00D354B7" w:rsidP="00FA651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FA6518">
              <w:rPr>
                <w:bCs/>
                <w:sz w:val="24"/>
                <w:szCs w:val="24"/>
              </w:rPr>
              <w:t>ZP/27/2026</w:t>
            </w:r>
          </w:p>
          <w:p w14:paraId="6D952F94" w14:textId="77777777" w:rsidR="00FA6518" w:rsidRPr="00FA6518" w:rsidRDefault="00FA6518" w:rsidP="00FA651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67F9EACE" w14:textId="58471D5F" w:rsidR="00EF1037" w:rsidRDefault="005C0930" w:rsidP="00FA6518">
      <w:pPr>
        <w:spacing w:line="276" w:lineRule="auto"/>
        <w:jc w:val="both"/>
        <w:rPr>
          <w:sz w:val="24"/>
          <w:szCs w:val="24"/>
        </w:rPr>
      </w:pPr>
      <w:r w:rsidRPr="00FA6518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D354B7" w:rsidRPr="00FA6518">
        <w:rPr>
          <w:sz w:val="24"/>
          <w:szCs w:val="24"/>
        </w:rPr>
        <w:t>(t.j. Dz. U. z 2024 r. poz. 1320 ze zm.)</w:t>
      </w:r>
      <w:r w:rsidRPr="00FA6518">
        <w:rPr>
          <w:sz w:val="24"/>
          <w:szCs w:val="24"/>
        </w:rPr>
        <w:t xml:space="preserve">, </w:t>
      </w:r>
      <w:r w:rsidR="00EB3650" w:rsidRPr="00FA6518">
        <w:rPr>
          <w:sz w:val="24"/>
          <w:szCs w:val="24"/>
        </w:rPr>
        <w:t xml:space="preserve">informuje o </w:t>
      </w:r>
      <w:r w:rsidRPr="00FA6518">
        <w:rPr>
          <w:sz w:val="24"/>
          <w:szCs w:val="24"/>
        </w:rPr>
        <w:t>dokon</w:t>
      </w:r>
      <w:r w:rsidR="00EB3650" w:rsidRPr="00FA6518">
        <w:rPr>
          <w:sz w:val="24"/>
          <w:szCs w:val="24"/>
        </w:rPr>
        <w:t>aniu</w:t>
      </w:r>
      <w:r w:rsidRPr="00FA6518">
        <w:rPr>
          <w:sz w:val="24"/>
          <w:szCs w:val="24"/>
        </w:rPr>
        <w:t xml:space="preserve"> </w:t>
      </w:r>
      <w:r w:rsidR="00460DC4" w:rsidRPr="00FA6518">
        <w:rPr>
          <w:sz w:val="24"/>
          <w:szCs w:val="24"/>
        </w:rPr>
        <w:t>zmian</w:t>
      </w:r>
      <w:r w:rsidRPr="00FA6518">
        <w:rPr>
          <w:sz w:val="24"/>
          <w:szCs w:val="24"/>
        </w:rPr>
        <w:t xml:space="preserve"> w z</w:t>
      </w:r>
      <w:r w:rsidR="00460DC4" w:rsidRPr="00FA6518">
        <w:rPr>
          <w:sz w:val="24"/>
          <w:szCs w:val="24"/>
        </w:rPr>
        <w:t>apis</w:t>
      </w:r>
      <w:r w:rsidRPr="00FA6518">
        <w:rPr>
          <w:sz w:val="24"/>
          <w:szCs w:val="24"/>
        </w:rPr>
        <w:t>ach</w:t>
      </w:r>
      <w:r w:rsidR="00460DC4" w:rsidRPr="00FA6518">
        <w:rPr>
          <w:sz w:val="24"/>
          <w:szCs w:val="24"/>
        </w:rPr>
        <w:t xml:space="preserve"> </w:t>
      </w:r>
      <w:r w:rsidR="0022485D" w:rsidRPr="00FA6518">
        <w:rPr>
          <w:sz w:val="24"/>
          <w:szCs w:val="24"/>
        </w:rPr>
        <w:t>SWZ</w:t>
      </w:r>
      <w:r w:rsidR="00460DC4" w:rsidRPr="00FA6518">
        <w:rPr>
          <w:sz w:val="24"/>
          <w:szCs w:val="24"/>
        </w:rPr>
        <w:t xml:space="preserve"> w następującym zakresie</w:t>
      </w:r>
      <w:r w:rsidR="00EF1037" w:rsidRPr="00FA6518">
        <w:rPr>
          <w:sz w:val="24"/>
          <w:szCs w:val="24"/>
        </w:rPr>
        <w:t>:</w:t>
      </w:r>
    </w:p>
    <w:p w14:paraId="6C54B140" w14:textId="77777777" w:rsidR="00FA6518" w:rsidRPr="00FA6518" w:rsidRDefault="00FA6518" w:rsidP="00FA6518">
      <w:pPr>
        <w:spacing w:line="276" w:lineRule="auto"/>
        <w:jc w:val="both"/>
        <w:rPr>
          <w:sz w:val="24"/>
          <w:szCs w:val="24"/>
        </w:rPr>
      </w:pPr>
    </w:p>
    <w:p w14:paraId="1116B5B1" w14:textId="00271533" w:rsidR="00AD702C" w:rsidRPr="00FA6518" w:rsidRDefault="00AD702C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W załączniku nr 1 -opis  przedmiotu zamówienia w pakiecie nr 31- Szkiełka mikroskopowe histopatologiczne Zamawiający modyfikuje poniższy zapis:</w:t>
      </w:r>
    </w:p>
    <w:p w14:paraId="60C2F6DF" w14:textId="04D9E3FF" w:rsidR="00FA6518" w:rsidRDefault="00AD702C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Jest</w:t>
      </w:r>
      <w:r w:rsidR="004D6E3F">
        <w:rPr>
          <w:iCs/>
          <w:szCs w:val="24"/>
        </w:rPr>
        <w:t xml:space="preserve"> w kolumnie:</w:t>
      </w:r>
    </w:p>
    <w:p w14:paraId="6CA886D7" w14:textId="6DB8AC9D" w:rsidR="005C0930" w:rsidRPr="00FA6518" w:rsidRDefault="00AD702C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„Zapotrzebowanie na 24 m-ce w szt”</w:t>
      </w:r>
    </w:p>
    <w:p w14:paraId="507CA08D" w14:textId="77777777" w:rsidR="00FA6518" w:rsidRDefault="00AD702C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Winno być:</w:t>
      </w:r>
    </w:p>
    <w:p w14:paraId="07E4ACF9" w14:textId="774041B3" w:rsidR="00AD702C" w:rsidRPr="00FA6518" w:rsidRDefault="00AD702C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 xml:space="preserve"> „Zapotrzebowanie na 24 m-ce w </w:t>
      </w:r>
      <w:r w:rsidR="00FA6518">
        <w:rPr>
          <w:iCs/>
          <w:szCs w:val="24"/>
        </w:rPr>
        <w:t>opakowaniach</w:t>
      </w:r>
      <w:r w:rsidRPr="00FA6518">
        <w:rPr>
          <w:iCs/>
          <w:szCs w:val="24"/>
        </w:rPr>
        <w:t>”.</w:t>
      </w:r>
    </w:p>
    <w:p w14:paraId="5C40E84A" w14:textId="7304711B" w:rsidR="00FA6518" w:rsidRPr="00FA6518" w:rsidRDefault="00AD702C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 xml:space="preserve"> Powyższa zmiana powoduje zmian</w:t>
      </w:r>
      <w:r w:rsidR="00FA6518">
        <w:rPr>
          <w:iCs/>
          <w:szCs w:val="24"/>
        </w:rPr>
        <w:t>ę</w:t>
      </w:r>
      <w:r w:rsidRPr="00FA6518">
        <w:rPr>
          <w:iCs/>
          <w:szCs w:val="24"/>
        </w:rPr>
        <w:t xml:space="preserve"> terminu składania i otwarcia ofert</w:t>
      </w:r>
    </w:p>
    <w:p w14:paraId="1AD6CB5C" w14:textId="411C490E" w:rsidR="00AD702C" w:rsidRPr="00FA6518" w:rsidRDefault="00FA6518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 xml:space="preserve">Było: </w:t>
      </w:r>
    </w:p>
    <w:p w14:paraId="0431F3C7" w14:textId="0C740921" w:rsidR="00FA6518" w:rsidRPr="00FA6518" w:rsidRDefault="00FA6518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Termin składania ofert do dnia 3.07.2026 godz</w:t>
      </w:r>
      <w:r>
        <w:rPr>
          <w:iCs/>
          <w:szCs w:val="24"/>
        </w:rPr>
        <w:t>.</w:t>
      </w:r>
      <w:r w:rsidRPr="00FA6518">
        <w:rPr>
          <w:iCs/>
          <w:szCs w:val="24"/>
        </w:rPr>
        <w:t xml:space="preserve"> 11:00</w:t>
      </w:r>
    </w:p>
    <w:p w14:paraId="72D5846B" w14:textId="5A8EF541" w:rsidR="00FA6518" w:rsidRPr="00FA6518" w:rsidRDefault="00FA6518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Termin otwarcia ofert dnia 3.07.2026 r godz</w:t>
      </w:r>
      <w:r>
        <w:rPr>
          <w:iCs/>
          <w:szCs w:val="24"/>
        </w:rPr>
        <w:t>.</w:t>
      </w:r>
      <w:r w:rsidRPr="00FA6518">
        <w:rPr>
          <w:iCs/>
          <w:szCs w:val="24"/>
        </w:rPr>
        <w:t xml:space="preserve"> 12:00</w:t>
      </w:r>
    </w:p>
    <w:p w14:paraId="1E8455C7" w14:textId="254E0A60" w:rsidR="00FA6518" w:rsidRPr="00FA6518" w:rsidRDefault="00FA6518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 xml:space="preserve">Termin związania ofertą 30.09.2026 r. </w:t>
      </w:r>
    </w:p>
    <w:p w14:paraId="21DAD74B" w14:textId="563C0430" w:rsidR="00FA6518" w:rsidRPr="00FA6518" w:rsidRDefault="00FA6518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Jest:</w:t>
      </w:r>
    </w:p>
    <w:p w14:paraId="4000FF31" w14:textId="39639648" w:rsidR="00FA6518" w:rsidRPr="00FA6518" w:rsidRDefault="00FA6518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Termin składania ofert do dnia 8.07.2026 godz</w:t>
      </w:r>
      <w:r>
        <w:rPr>
          <w:iCs/>
          <w:szCs w:val="24"/>
        </w:rPr>
        <w:t>.</w:t>
      </w:r>
      <w:r w:rsidRPr="00FA6518">
        <w:rPr>
          <w:iCs/>
          <w:szCs w:val="24"/>
        </w:rPr>
        <w:t xml:space="preserve"> 11:00</w:t>
      </w:r>
    </w:p>
    <w:p w14:paraId="014AC881" w14:textId="3C890F90" w:rsidR="00FA6518" w:rsidRPr="00FA6518" w:rsidRDefault="00FA6518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>Termin otwarcia ofert dnia 8.07.2026 r godz</w:t>
      </w:r>
      <w:r>
        <w:rPr>
          <w:iCs/>
          <w:szCs w:val="24"/>
        </w:rPr>
        <w:t>.</w:t>
      </w:r>
      <w:r w:rsidRPr="00FA6518">
        <w:rPr>
          <w:iCs/>
          <w:szCs w:val="24"/>
        </w:rPr>
        <w:t xml:space="preserve"> 12:00</w:t>
      </w:r>
    </w:p>
    <w:p w14:paraId="2CFABE34" w14:textId="603C3F99" w:rsidR="00FA6518" w:rsidRPr="00FA6518" w:rsidRDefault="00FA6518" w:rsidP="00FA6518">
      <w:pPr>
        <w:pStyle w:val="Tekstpodstawowy"/>
        <w:spacing w:line="276" w:lineRule="auto"/>
        <w:ind w:right="-2"/>
        <w:jc w:val="left"/>
        <w:rPr>
          <w:iCs/>
          <w:szCs w:val="24"/>
        </w:rPr>
      </w:pPr>
      <w:r w:rsidRPr="00FA6518">
        <w:rPr>
          <w:iCs/>
          <w:szCs w:val="24"/>
        </w:rPr>
        <w:t xml:space="preserve">Termin związania ofertą 5.10.2026 r. </w:t>
      </w:r>
    </w:p>
    <w:p w14:paraId="5C518FA8" w14:textId="3640733E" w:rsidR="00FA6518" w:rsidRPr="004D6E3F" w:rsidRDefault="00FA6518" w:rsidP="00FA6518">
      <w:pPr>
        <w:pStyle w:val="Tekstpodstawowy"/>
        <w:spacing w:line="276" w:lineRule="auto"/>
        <w:ind w:right="-2"/>
        <w:jc w:val="left"/>
        <w:rPr>
          <w:i/>
          <w:iCs/>
          <w:szCs w:val="24"/>
        </w:rPr>
      </w:pPr>
      <w:r w:rsidRPr="00FA6518">
        <w:rPr>
          <w:szCs w:val="24"/>
        </w:rPr>
        <w:t xml:space="preserve">                                                                                </w:t>
      </w:r>
      <w:r w:rsidRPr="004D6E3F">
        <w:rPr>
          <w:i/>
          <w:iCs/>
          <w:szCs w:val="24"/>
        </w:rPr>
        <w:t xml:space="preserve">Przewodniczący Komisji Przetargowej </w:t>
      </w:r>
    </w:p>
    <w:p w14:paraId="375810F0" w14:textId="10B3E040" w:rsidR="00FA6518" w:rsidRPr="004D6E3F" w:rsidRDefault="00FA6518" w:rsidP="00FA6518">
      <w:pPr>
        <w:pStyle w:val="Tekstpodstawowy"/>
        <w:spacing w:line="276" w:lineRule="auto"/>
        <w:ind w:right="-2"/>
        <w:jc w:val="left"/>
        <w:rPr>
          <w:i/>
          <w:iCs/>
          <w:szCs w:val="24"/>
        </w:rPr>
      </w:pPr>
      <w:r w:rsidRPr="004D6E3F">
        <w:rPr>
          <w:i/>
          <w:iCs/>
          <w:szCs w:val="24"/>
        </w:rPr>
        <w:t xml:space="preserve">                                                                                        Małgorzata Krzystek-Purol</w:t>
      </w:r>
    </w:p>
    <w:sectPr w:rsidR="00FA6518" w:rsidRPr="004D6E3F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8C419" w14:textId="77777777" w:rsidR="00E628EE" w:rsidRDefault="00E628EE">
      <w:r>
        <w:separator/>
      </w:r>
    </w:p>
  </w:endnote>
  <w:endnote w:type="continuationSeparator" w:id="0">
    <w:p w14:paraId="04206132" w14:textId="77777777" w:rsidR="00E628EE" w:rsidRDefault="00E62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F24D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A6223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BB7D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637C3E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3934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F4F31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1D8D8C" w14:textId="77777777" w:rsidR="00EF1037" w:rsidRDefault="00EF1037">
    <w:pPr>
      <w:pStyle w:val="Stopka"/>
      <w:tabs>
        <w:tab w:val="clear" w:pos="4536"/>
        <w:tab w:val="left" w:pos="6237"/>
      </w:tabs>
    </w:pPr>
  </w:p>
  <w:p w14:paraId="4DCBFA7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77464" w14:textId="77777777" w:rsidR="00E628EE" w:rsidRDefault="00E628EE">
      <w:r>
        <w:separator/>
      </w:r>
    </w:p>
  </w:footnote>
  <w:footnote w:type="continuationSeparator" w:id="0">
    <w:p w14:paraId="363FF404" w14:textId="77777777" w:rsidR="00E628EE" w:rsidRDefault="00E62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D7338" w14:textId="77777777" w:rsidR="00D354B7" w:rsidRDefault="00D35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FBC6C" w14:textId="77777777" w:rsidR="00D354B7" w:rsidRDefault="00D354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0183B" w14:textId="77777777" w:rsidR="00D354B7" w:rsidRDefault="00D354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8EE"/>
    <w:rsid w:val="00057D02"/>
    <w:rsid w:val="000613E0"/>
    <w:rsid w:val="001A571A"/>
    <w:rsid w:val="0022485D"/>
    <w:rsid w:val="00295A32"/>
    <w:rsid w:val="002B1C74"/>
    <w:rsid w:val="00384EFD"/>
    <w:rsid w:val="003C4D2D"/>
    <w:rsid w:val="004222DA"/>
    <w:rsid w:val="00453E59"/>
    <w:rsid w:val="00460DC4"/>
    <w:rsid w:val="004D6E3F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2384A"/>
    <w:rsid w:val="00A4668B"/>
    <w:rsid w:val="00AD702C"/>
    <w:rsid w:val="00B17DF0"/>
    <w:rsid w:val="00B26D41"/>
    <w:rsid w:val="00B361A9"/>
    <w:rsid w:val="00C152AE"/>
    <w:rsid w:val="00D1574A"/>
    <w:rsid w:val="00D248D2"/>
    <w:rsid w:val="00D354B7"/>
    <w:rsid w:val="00E02559"/>
    <w:rsid w:val="00E03B3C"/>
    <w:rsid w:val="00E628EE"/>
    <w:rsid w:val="00E74582"/>
    <w:rsid w:val="00EB3650"/>
    <w:rsid w:val="00EF1037"/>
    <w:rsid w:val="00F16162"/>
    <w:rsid w:val="00FA651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BE71B"/>
  <w15:chartTrackingRefBased/>
  <w15:docId w15:val="{AFBF82A1-58A6-44DB-BCCA-419739089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FA651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184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7</cp:revision>
  <cp:lastPrinted>2001-02-10T18:08:00Z</cp:lastPrinted>
  <dcterms:created xsi:type="dcterms:W3CDTF">2026-07-01T11:19:00Z</dcterms:created>
  <dcterms:modified xsi:type="dcterms:W3CDTF">2026-07-02T06:03:00Z</dcterms:modified>
</cp:coreProperties>
</file>