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411E93" w14:textId="135E6C01" w:rsidR="00D665F5" w:rsidRDefault="00600CA4" w:rsidP="00D665F5">
      <w:pPr>
        <w:spacing w:after="240"/>
        <w:jc w:val="right"/>
        <w:rPr>
          <w:sz w:val="22"/>
          <w:szCs w:val="22"/>
        </w:rPr>
      </w:pPr>
      <w:r w:rsidRPr="00600CA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00CA4">
        <w:rPr>
          <w:sz w:val="22"/>
          <w:szCs w:val="22"/>
        </w:rPr>
        <w:t>2026-07-01</w:t>
      </w:r>
    </w:p>
    <w:p w14:paraId="213EB25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9EC2A36" w14:textId="77777777" w:rsidR="00600CA4" w:rsidRPr="00600CA4" w:rsidRDefault="00600CA4" w:rsidP="00577BC6">
      <w:pPr>
        <w:spacing w:after="40"/>
        <w:rPr>
          <w:b/>
          <w:bCs/>
          <w:sz w:val="22"/>
          <w:szCs w:val="22"/>
        </w:rPr>
      </w:pPr>
      <w:r w:rsidRPr="00600CA4">
        <w:rPr>
          <w:b/>
          <w:bCs/>
          <w:sz w:val="22"/>
          <w:szCs w:val="22"/>
        </w:rPr>
        <w:t>Akademia Górniczo - Hutnicza</w:t>
      </w:r>
    </w:p>
    <w:p w14:paraId="58900571" w14:textId="77777777" w:rsidR="00600CA4" w:rsidRPr="00600CA4" w:rsidRDefault="00600CA4" w:rsidP="00577BC6">
      <w:pPr>
        <w:spacing w:after="40"/>
        <w:rPr>
          <w:b/>
          <w:bCs/>
          <w:sz w:val="22"/>
          <w:szCs w:val="22"/>
        </w:rPr>
      </w:pPr>
      <w:r w:rsidRPr="00600CA4">
        <w:rPr>
          <w:b/>
          <w:bCs/>
          <w:sz w:val="22"/>
          <w:szCs w:val="22"/>
        </w:rPr>
        <w:t>im. Stanisława Staszica w Krakowie</w:t>
      </w:r>
    </w:p>
    <w:p w14:paraId="7D4C6B46" w14:textId="282DAE59" w:rsidR="00D665F5" w:rsidRPr="00D91931" w:rsidRDefault="00600CA4" w:rsidP="00577BC6">
      <w:pPr>
        <w:spacing w:after="40"/>
        <w:rPr>
          <w:b/>
          <w:bCs/>
          <w:sz w:val="22"/>
          <w:szCs w:val="22"/>
        </w:rPr>
      </w:pPr>
      <w:r w:rsidRPr="00600CA4">
        <w:rPr>
          <w:b/>
          <w:bCs/>
          <w:sz w:val="22"/>
          <w:szCs w:val="22"/>
        </w:rPr>
        <w:t>Dział Zamówień Publicznych</w:t>
      </w:r>
    </w:p>
    <w:p w14:paraId="77BC5B0E" w14:textId="1B290A53" w:rsidR="00D665F5" w:rsidRPr="00BD5546" w:rsidRDefault="00600CA4" w:rsidP="00D665F5">
      <w:pPr>
        <w:rPr>
          <w:sz w:val="22"/>
          <w:szCs w:val="22"/>
        </w:rPr>
      </w:pPr>
      <w:r w:rsidRPr="00600CA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00CA4">
        <w:rPr>
          <w:sz w:val="22"/>
          <w:szCs w:val="22"/>
        </w:rPr>
        <w:t>30</w:t>
      </w:r>
    </w:p>
    <w:p w14:paraId="0FFE2764" w14:textId="5F1C6719" w:rsidR="00D665F5" w:rsidRPr="00BD5546" w:rsidRDefault="00600CA4" w:rsidP="00D665F5">
      <w:pPr>
        <w:rPr>
          <w:sz w:val="22"/>
          <w:szCs w:val="22"/>
        </w:rPr>
      </w:pPr>
      <w:r w:rsidRPr="00600CA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00CA4">
        <w:rPr>
          <w:sz w:val="22"/>
          <w:szCs w:val="22"/>
        </w:rPr>
        <w:t>Kraków</w:t>
      </w:r>
    </w:p>
    <w:p w14:paraId="2439F22F" w14:textId="68698083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00CA4" w:rsidRPr="00600CA4">
        <w:rPr>
          <w:b/>
          <w:sz w:val="22"/>
          <w:szCs w:val="22"/>
        </w:rPr>
        <w:t>KC-DE-zp.25.260.2026</w:t>
      </w:r>
      <w:r w:rsidR="00A80738">
        <w:rPr>
          <w:sz w:val="24"/>
        </w:rPr>
        <w:tab/>
        <w:t xml:space="preserve"> </w:t>
      </w:r>
    </w:p>
    <w:p w14:paraId="5E0CBA2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4E7C8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0B30E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5F4E0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640588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D90F68F" w14:textId="35EF7A14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00CA4" w:rsidRPr="00600CA4">
        <w:rPr>
          <w:sz w:val="22"/>
          <w:szCs w:val="22"/>
        </w:rPr>
        <w:t xml:space="preserve">Tryb podstawowy bez negocjacji - art. 275 pkt. 1 ustawy </w:t>
      </w:r>
      <w:proofErr w:type="spellStart"/>
      <w:r w:rsidR="00600CA4" w:rsidRPr="00600CA4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D4F7251" w14:textId="29757A9F" w:rsidR="00A80738" w:rsidRPr="00577BC6" w:rsidRDefault="00600CA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00CA4">
        <w:rPr>
          <w:b/>
          <w:sz w:val="22"/>
          <w:szCs w:val="22"/>
        </w:rPr>
        <w:t xml:space="preserve">Przebudowa pomieszczeń KAP </w:t>
      </w:r>
      <w:proofErr w:type="spellStart"/>
      <w:r w:rsidRPr="00600CA4">
        <w:rPr>
          <w:b/>
          <w:sz w:val="22"/>
          <w:szCs w:val="22"/>
        </w:rPr>
        <w:t>WIMiR</w:t>
      </w:r>
      <w:proofErr w:type="spellEnd"/>
      <w:r w:rsidRPr="00600CA4">
        <w:rPr>
          <w:b/>
          <w:sz w:val="22"/>
          <w:szCs w:val="22"/>
        </w:rPr>
        <w:t xml:space="preserve"> w hali H-B3B4 na laboratorium cyfryzacji przemysłu AGH w Krakowie - KC-DE-zp.25.260.2026</w:t>
      </w:r>
    </w:p>
    <w:p w14:paraId="3BE140E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B83AF97" w14:textId="3A256635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00CA4" w:rsidRPr="00600CA4">
        <w:rPr>
          <w:sz w:val="22"/>
          <w:szCs w:val="22"/>
        </w:rPr>
        <w:t>01/07/2026</w:t>
      </w:r>
      <w:r w:rsidR="00FF4AB1" w:rsidRPr="00577BC6">
        <w:rPr>
          <w:sz w:val="22"/>
          <w:szCs w:val="22"/>
        </w:rPr>
        <w:t xml:space="preserve"> o godz. </w:t>
      </w:r>
      <w:r w:rsidR="00600CA4" w:rsidRPr="00600CA4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C90AEDB" w14:textId="77777777" w:rsidTr="003F57CD">
        <w:tc>
          <w:tcPr>
            <w:tcW w:w="993" w:type="dxa"/>
            <w:vAlign w:val="center"/>
          </w:tcPr>
          <w:p w14:paraId="15F40D3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4EACF81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5CB73C4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00CA4" w:rsidRPr="00493F8C" w14:paraId="60ACC364" w14:textId="77777777" w:rsidTr="00EE3B41">
        <w:tc>
          <w:tcPr>
            <w:tcW w:w="993" w:type="dxa"/>
            <w:vAlign w:val="center"/>
          </w:tcPr>
          <w:p w14:paraId="50E424F1" w14:textId="0A16B3B0" w:rsidR="00600CA4" w:rsidRPr="00490DC0" w:rsidRDefault="00600CA4" w:rsidP="00EE3B41">
            <w:pPr>
              <w:spacing w:before="120" w:after="120"/>
              <w:jc w:val="center"/>
            </w:pPr>
            <w:r w:rsidRPr="00600CA4">
              <w:t>1</w:t>
            </w:r>
          </w:p>
        </w:tc>
        <w:tc>
          <w:tcPr>
            <w:tcW w:w="5244" w:type="dxa"/>
          </w:tcPr>
          <w:p w14:paraId="5B6A1282" w14:textId="0195951D" w:rsidR="00600CA4" w:rsidRPr="00490DC0" w:rsidRDefault="00600CA4" w:rsidP="00EE3B41">
            <w:pPr>
              <w:spacing w:before="40"/>
            </w:pPr>
            <w:r w:rsidRPr="00600CA4">
              <w:t>Kapibara Sp. z o.o.</w:t>
            </w:r>
          </w:p>
          <w:p w14:paraId="0F54E0B8" w14:textId="11F08D01" w:rsidR="00600CA4" w:rsidRPr="00490DC0" w:rsidRDefault="00600CA4" w:rsidP="00EE3B41">
            <w:r w:rsidRPr="00600CA4">
              <w:t>Floriana</w:t>
            </w:r>
            <w:r w:rsidRPr="00490DC0">
              <w:t xml:space="preserve"> </w:t>
            </w:r>
            <w:r w:rsidRPr="00600CA4">
              <w:t>7</w:t>
            </w:r>
            <w:r w:rsidRPr="00490DC0">
              <w:t xml:space="preserve"> </w:t>
            </w:r>
          </w:p>
          <w:p w14:paraId="463D9E01" w14:textId="5C7395DF" w:rsidR="00600CA4" w:rsidRPr="00490DC0" w:rsidRDefault="00600CA4" w:rsidP="00EE3B41">
            <w:pPr>
              <w:spacing w:after="40"/>
              <w:jc w:val="both"/>
            </w:pPr>
            <w:r w:rsidRPr="00600CA4">
              <w:t>44-190</w:t>
            </w:r>
            <w:r w:rsidRPr="00490DC0">
              <w:t xml:space="preserve"> </w:t>
            </w:r>
            <w:r w:rsidRPr="00600CA4">
              <w:t>Knurów</w:t>
            </w:r>
          </w:p>
        </w:tc>
        <w:tc>
          <w:tcPr>
            <w:tcW w:w="2835" w:type="dxa"/>
            <w:vAlign w:val="center"/>
          </w:tcPr>
          <w:p w14:paraId="44E357D1" w14:textId="72FA09A7" w:rsidR="00600CA4" w:rsidRPr="00490DC0" w:rsidRDefault="00600CA4" w:rsidP="00EE3B41">
            <w:pPr>
              <w:spacing w:before="120" w:after="120"/>
              <w:jc w:val="both"/>
            </w:pPr>
            <w:r w:rsidRPr="00600CA4">
              <w:t>1 755 071.00 zł</w:t>
            </w:r>
          </w:p>
        </w:tc>
      </w:tr>
      <w:tr w:rsidR="00600CA4" w:rsidRPr="00493F8C" w14:paraId="4D761854" w14:textId="77777777" w:rsidTr="00EE3B41">
        <w:tc>
          <w:tcPr>
            <w:tcW w:w="993" w:type="dxa"/>
            <w:vAlign w:val="center"/>
          </w:tcPr>
          <w:p w14:paraId="7D51486C" w14:textId="252F284D" w:rsidR="00600CA4" w:rsidRPr="00490DC0" w:rsidRDefault="00600CA4" w:rsidP="00EE3B41">
            <w:pPr>
              <w:spacing w:before="120" w:after="120"/>
              <w:jc w:val="center"/>
            </w:pPr>
            <w:r w:rsidRPr="00600CA4">
              <w:t>2</w:t>
            </w:r>
          </w:p>
        </w:tc>
        <w:tc>
          <w:tcPr>
            <w:tcW w:w="5244" w:type="dxa"/>
          </w:tcPr>
          <w:p w14:paraId="325441B5" w14:textId="669F9D6A" w:rsidR="00600CA4" w:rsidRPr="00490DC0" w:rsidRDefault="00600CA4" w:rsidP="00EE3B41">
            <w:pPr>
              <w:spacing w:before="40"/>
            </w:pPr>
            <w:r w:rsidRPr="00600CA4">
              <w:t>Zakład Budowlano-Ślusarski TOMBUDOS Kazimierz Tomczyk</w:t>
            </w:r>
          </w:p>
          <w:p w14:paraId="65699AF0" w14:textId="34644BB9" w:rsidR="00600CA4" w:rsidRPr="00490DC0" w:rsidRDefault="00600CA4" w:rsidP="00EE3B41">
            <w:r w:rsidRPr="00600CA4">
              <w:t>Zręczyce</w:t>
            </w:r>
            <w:r w:rsidRPr="00490DC0">
              <w:t xml:space="preserve"> </w:t>
            </w:r>
            <w:r w:rsidRPr="00600CA4">
              <w:t>60</w:t>
            </w:r>
            <w:r w:rsidRPr="00490DC0">
              <w:t xml:space="preserve"> </w:t>
            </w:r>
          </w:p>
          <w:p w14:paraId="1F69CF64" w14:textId="04CF69A3" w:rsidR="00600CA4" w:rsidRPr="00490DC0" w:rsidRDefault="00600CA4" w:rsidP="00EE3B41">
            <w:pPr>
              <w:spacing w:after="40"/>
              <w:jc w:val="both"/>
            </w:pPr>
            <w:r w:rsidRPr="00600CA4">
              <w:t>32-420</w:t>
            </w:r>
            <w:r w:rsidRPr="00490DC0">
              <w:t xml:space="preserve"> </w:t>
            </w:r>
            <w:r w:rsidRPr="00600CA4">
              <w:t>Gdów</w:t>
            </w:r>
          </w:p>
        </w:tc>
        <w:tc>
          <w:tcPr>
            <w:tcW w:w="2835" w:type="dxa"/>
            <w:vAlign w:val="center"/>
          </w:tcPr>
          <w:p w14:paraId="3945FFE0" w14:textId="36B74083" w:rsidR="00600CA4" w:rsidRPr="00490DC0" w:rsidRDefault="00600CA4" w:rsidP="00EE3B41">
            <w:pPr>
              <w:spacing w:before="120" w:after="120"/>
              <w:jc w:val="both"/>
            </w:pPr>
            <w:r w:rsidRPr="00600CA4">
              <w:t>2 458 523.13 zł</w:t>
            </w:r>
          </w:p>
        </w:tc>
      </w:tr>
      <w:tr w:rsidR="00600CA4" w:rsidRPr="00493F8C" w14:paraId="657693FE" w14:textId="77777777" w:rsidTr="00EE3B41">
        <w:tc>
          <w:tcPr>
            <w:tcW w:w="993" w:type="dxa"/>
            <w:vAlign w:val="center"/>
          </w:tcPr>
          <w:p w14:paraId="2F32A9BF" w14:textId="71C37F77" w:rsidR="00600CA4" w:rsidRPr="00490DC0" w:rsidRDefault="00600CA4" w:rsidP="00EE3B41">
            <w:pPr>
              <w:spacing w:before="120" w:after="120"/>
              <w:jc w:val="center"/>
            </w:pPr>
            <w:r w:rsidRPr="00600CA4">
              <w:t>3</w:t>
            </w:r>
          </w:p>
        </w:tc>
        <w:tc>
          <w:tcPr>
            <w:tcW w:w="5244" w:type="dxa"/>
          </w:tcPr>
          <w:p w14:paraId="45A6DB27" w14:textId="6F67808E" w:rsidR="00600CA4" w:rsidRPr="00490DC0" w:rsidRDefault="00600CA4" w:rsidP="00EE3B41">
            <w:pPr>
              <w:spacing w:before="40"/>
            </w:pPr>
            <w:r w:rsidRPr="00600CA4">
              <w:t xml:space="preserve">Przedsiębiorstwo Produkcyjno-Handlowe </w:t>
            </w:r>
            <w:proofErr w:type="spellStart"/>
            <w:r w:rsidRPr="00600CA4">
              <w:t>Elektroinstal</w:t>
            </w:r>
            <w:proofErr w:type="spellEnd"/>
            <w:r w:rsidRPr="00600CA4">
              <w:t xml:space="preserve"> Miechów Spółka z Ograniczona Odpowiedzialnością</w:t>
            </w:r>
          </w:p>
          <w:p w14:paraId="2D324E0C" w14:textId="467083AE" w:rsidR="00600CA4" w:rsidRPr="00490DC0" w:rsidRDefault="00600CA4" w:rsidP="00EE3B41">
            <w:r w:rsidRPr="00600CA4">
              <w:t>Józefa Piłsudskiego</w:t>
            </w:r>
            <w:r w:rsidRPr="00490DC0">
              <w:t xml:space="preserve"> </w:t>
            </w:r>
            <w:r w:rsidRPr="00600CA4">
              <w:t>70a</w:t>
            </w:r>
            <w:r w:rsidRPr="00490DC0">
              <w:t xml:space="preserve"> </w:t>
            </w:r>
          </w:p>
          <w:p w14:paraId="7DE8E4E4" w14:textId="269B62D8" w:rsidR="00600CA4" w:rsidRPr="00490DC0" w:rsidRDefault="00600CA4" w:rsidP="00EE3B41">
            <w:pPr>
              <w:spacing w:after="40"/>
              <w:jc w:val="both"/>
            </w:pPr>
            <w:r w:rsidRPr="00600CA4">
              <w:t>32-200</w:t>
            </w:r>
            <w:r w:rsidRPr="00490DC0">
              <w:t xml:space="preserve"> </w:t>
            </w:r>
            <w:r w:rsidRPr="00600CA4">
              <w:t>Miechów</w:t>
            </w:r>
          </w:p>
        </w:tc>
        <w:tc>
          <w:tcPr>
            <w:tcW w:w="2835" w:type="dxa"/>
            <w:vAlign w:val="center"/>
          </w:tcPr>
          <w:p w14:paraId="6AA20A6B" w14:textId="516D2934" w:rsidR="00600CA4" w:rsidRPr="00490DC0" w:rsidRDefault="00600CA4" w:rsidP="00EE3B41">
            <w:pPr>
              <w:spacing w:before="120" w:after="120"/>
              <w:jc w:val="both"/>
            </w:pPr>
            <w:r w:rsidRPr="00600CA4">
              <w:t>1 946 093.28 zł</w:t>
            </w:r>
          </w:p>
        </w:tc>
      </w:tr>
      <w:tr w:rsidR="00600CA4" w:rsidRPr="00493F8C" w14:paraId="79F8677D" w14:textId="77777777" w:rsidTr="00EE3B41">
        <w:tc>
          <w:tcPr>
            <w:tcW w:w="993" w:type="dxa"/>
            <w:vAlign w:val="center"/>
          </w:tcPr>
          <w:p w14:paraId="63D29E42" w14:textId="29FD43C1" w:rsidR="00600CA4" w:rsidRPr="00490DC0" w:rsidRDefault="00600CA4" w:rsidP="00EE3B41">
            <w:pPr>
              <w:spacing w:before="120" w:after="120"/>
              <w:jc w:val="center"/>
            </w:pPr>
            <w:r w:rsidRPr="00600CA4">
              <w:t>4</w:t>
            </w:r>
          </w:p>
        </w:tc>
        <w:tc>
          <w:tcPr>
            <w:tcW w:w="5244" w:type="dxa"/>
          </w:tcPr>
          <w:p w14:paraId="220E392C" w14:textId="0FD00E90" w:rsidR="00600CA4" w:rsidRDefault="00AE52D0" w:rsidP="00EE3B41">
            <w:pPr>
              <w:spacing w:before="40"/>
            </w:pPr>
            <w:r>
              <w:t xml:space="preserve">Konsorcjum: Lider - </w:t>
            </w:r>
            <w:proofErr w:type="spellStart"/>
            <w:r w:rsidR="00600CA4" w:rsidRPr="00600CA4">
              <w:t>Stambud</w:t>
            </w:r>
            <w:proofErr w:type="spellEnd"/>
            <w:r w:rsidR="00600CA4" w:rsidRPr="00600CA4">
              <w:t xml:space="preserve"> Sp. z o.o.</w:t>
            </w:r>
          </w:p>
          <w:p w14:paraId="029DAE49" w14:textId="531302AB" w:rsidR="00AE52D0" w:rsidRPr="00490DC0" w:rsidRDefault="00AE52D0" w:rsidP="00EE3B41">
            <w:pPr>
              <w:spacing w:before="40"/>
            </w:pPr>
            <w:r>
              <w:t>Partner – 2K-Budownictwo sp. z o.o. sp.k.</w:t>
            </w:r>
          </w:p>
          <w:p w14:paraId="16B415BE" w14:textId="3DBA8CDE" w:rsidR="00600CA4" w:rsidRPr="00490DC0" w:rsidRDefault="00600CA4" w:rsidP="00EE3B41">
            <w:r w:rsidRPr="00600CA4">
              <w:t>Św. Wojciecha</w:t>
            </w:r>
            <w:r w:rsidRPr="00490DC0">
              <w:t xml:space="preserve"> </w:t>
            </w:r>
            <w:r w:rsidRPr="00600CA4">
              <w:t>89</w:t>
            </w:r>
            <w:r w:rsidRPr="00490DC0">
              <w:t xml:space="preserve"> </w:t>
            </w:r>
          </w:p>
          <w:p w14:paraId="15B2DBD0" w14:textId="31A51DFB" w:rsidR="00600CA4" w:rsidRPr="00490DC0" w:rsidRDefault="00600CA4" w:rsidP="00EE3B41">
            <w:pPr>
              <w:spacing w:after="40"/>
              <w:jc w:val="both"/>
            </w:pPr>
            <w:r w:rsidRPr="00600CA4">
              <w:t>32-085</w:t>
            </w:r>
            <w:r w:rsidRPr="00490DC0">
              <w:t xml:space="preserve"> </w:t>
            </w:r>
            <w:r w:rsidRPr="00600CA4">
              <w:t>Modlnica</w:t>
            </w:r>
          </w:p>
        </w:tc>
        <w:tc>
          <w:tcPr>
            <w:tcW w:w="2835" w:type="dxa"/>
            <w:vAlign w:val="center"/>
          </w:tcPr>
          <w:p w14:paraId="09A78079" w14:textId="7AACFF4B" w:rsidR="00600CA4" w:rsidRPr="00490DC0" w:rsidRDefault="00600CA4" w:rsidP="00EE3B41">
            <w:pPr>
              <w:spacing w:before="120" w:after="120"/>
              <w:jc w:val="both"/>
            </w:pPr>
            <w:r w:rsidRPr="00600CA4">
              <w:t>2 577 067.75 zł</w:t>
            </w:r>
          </w:p>
        </w:tc>
      </w:tr>
      <w:tr w:rsidR="00600CA4" w:rsidRPr="00493F8C" w14:paraId="5171025A" w14:textId="77777777" w:rsidTr="00EE3B41">
        <w:tc>
          <w:tcPr>
            <w:tcW w:w="993" w:type="dxa"/>
            <w:vAlign w:val="center"/>
          </w:tcPr>
          <w:p w14:paraId="59CAD6EE" w14:textId="3A914A9B" w:rsidR="00600CA4" w:rsidRPr="00490DC0" w:rsidRDefault="00600CA4" w:rsidP="00EE3B41">
            <w:pPr>
              <w:spacing w:before="120" w:after="120"/>
              <w:jc w:val="center"/>
            </w:pPr>
            <w:r w:rsidRPr="00600CA4">
              <w:t>5</w:t>
            </w:r>
          </w:p>
        </w:tc>
        <w:tc>
          <w:tcPr>
            <w:tcW w:w="5244" w:type="dxa"/>
          </w:tcPr>
          <w:p w14:paraId="55A45DDF" w14:textId="479BA452" w:rsidR="00600CA4" w:rsidRPr="00490DC0" w:rsidRDefault="00600CA4" w:rsidP="00EE3B41">
            <w:pPr>
              <w:spacing w:before="40"/>
            </w:pPr>
            <w:r w:rsidRPr="00600CA4">
              <w:t>KTE Spółka z ograniczoną odpowiedzialnością</w:t>
            </w:r>
          </w:p>
          <w:p w14:paraId="1DB2260E" w14:textId="51E8FE3E" w:rsidR="00600CA4" w:rsidRPr="00490DC0" w:rsidRDefault="00600CA4" w:rsidP="00EE3B41">
            <w:r w:rsidRPr="00600CA4">
              <w:t>Tyniecka</w:t>
            </w:r>
            <w:r w:rsidRPr="00490DC0">
              <w:t xml:space="preserve"> </w:t>
            </w:r>
            <w:r w:rsidRPr="00600CA4">
              <w:t>118K/2</w:t>
            </w:r>
            <w:r w:rsidRPr="00490DC0">
              <w:t xml:space="preserve"> </w:t>
            </w:r>
          </w:p>
          <w:p w14:paraId="566AAC18" w14:textId="14CC4284" w:rsidR="00600CA4" w:rsidRPr="00490DC0" w:rsidRDefault="00600CA4" w:rsidP="00EE3B41">
            <w:pPr>
              <w:spacing w:after="40"/>
              <w:jc w:val="both"/>
            </w:pPr>
            <w:r w:rsidRPr="00600CA4">
              <w:t>30-376</w:t>
            </w:r>
            <w:r w:rsidRPr="00490DC0">
              <w:t xml:space="preserve"> </w:t>
            </w:r>
            <w:r w:rsidRPr="00600CA4">
              <w:t>Kraków</w:t>
            </w:r>
          </w:p>
        </w:tc>
        <w:tc>
          <w:tcPr>
            <w:tcW w:w="2835" w:type="dxa"/>
            <w:vAlign w:val="center"/>
          </w:tcPr>
          <w:p w14:paraId="5558F9B9" w14:textId="28E3BC03" w:rsidR="00600CA4" w:rsidRPr="00490DC0" w:rsidRDefault="00600CA4" w:rsidP="00EE3B41">
            <w:pPr>
              <w:spacing w:before="120" w:after="120"/>
              <w:jc w:val="both"/>
            </w:pPr>
            <w:r w:rsidRPr="00600CA4">
              <w:t>2 976 600.00 zł</w:t>
            </w:r>
          </w:p>
        </w:tc>
      </w:tr>
      <w:tr w:rsidR="00600CA4" w:rsidRPr="00493F8C" w14:paraId="167497AC" w14:textId="77777777" w:rsidTr="00EE3B41">
        <w:tc>
          <w:tcPr>
            <w:tcW w:w="993" w:type="dxa"/>
            <w:vAlign w:val="center"/>
          </w:tcPr>
          <w:p w14:paraId="43B086A5" w14:textId="0FE5D7EA" w:rsidR="00600CA4" w:rsidRPr="00490DC0" w:rsidRDefault="00600CA4" w:rsidP="00EE3B41">
            <w:pPr>
              <w:spacing w:before="120" w:after="120"/>
              <w:jc w:val="center"/>
            </w:pPr>
            <w:r w:rsidRPr="00600CA4">
              <w:t>6</w:t>
            </w:r>
          </w:p>
        </w:tc>
        <w:tc>
          <w:tcPr>
            <w:tcW w:w="5244" w:type="dxa"/>
          </w:tcPr>
          <w:p w14:paraId="662A53B0" w14:textId="24D29008" w:rsidR="00600CA4" w:rsidRPr="00490DC0" w:rsidRDefault="00600CA4" w:rsidP="00EE3B41">
            <w:pPr>
              <w:spacing w:before="40"/>
            </w:pPr>
            <w:r w:rsidRPr="00600CA4">
              <w:t xml:space="preserve"> MURKRAK Sp. z o. o. Sp. Komandytowa</w:t>
            </w:r>
          </w:p>
          <w:p w14:paraId="00D9686C" w14:textId="1D07FD8B" w:rsidR="00600CA4" w:rsidRPr="00490DC0" w:rsidRDefault="00600CA4" w:rsidP="00EE3B41">
            <w:r w:rsidRPr="00600CA4">
              <w:t>B2</w:t>
            </w:r>
            <w:r w:rsidRPr="00490DC0">
              <w:t xml:space="preserve"> </w:t>
            </w:r>
            <w:r w:rsidRPr="00600CA4">
              <w:t>9</w:t>
            </w:r>
            <w:r w:rsidRPr="00490DC0">
              <w:t xml:space="preserve"> </w:t>
            </w:r>
          </w:p>
          <w:p w14:paraId="2F87B6C6" w14:textId="0FB5A2AE" w:rsidR="00600CA4" w:rsidRPr="00490DC0" w:rsidRDefault="00600CA4" w:rsidP="00EE3B41">
            <w:pPr>
              <w:spacing w:after="40"/>
              <w:jc w:val="both"/>
            </w:pPr>
            <w:r w:rsidRPr="00600CA4">
              <w:t>32-086</w:t>
            </w:r>
            <w:r w:rsidRPr="00490DC0">
              <w:t xml:space="preserve"> </w:t>
            </w:r>
            <w:proofErr w:type="spellStart"/>
            <w:r w:rsidRPr="00600CA4">
              <w:t>Węgrzce</w:t>
            </w:r>
            <w:proofErr w:type="spellEnd"/>
          </w:p>
        </w:tc>
        <w:tc>
          <w:tcPr>
            <w:tcW w:w="2835" w:type="dxa"/>
            <w:vAlign w:val="center"/>
          </w:tcPr>
          <w:p w14:paraId="047BA4F9" w14:textId="060B0F49" w:rsidR="00600CA4" w:rsidRPr="00490DC0" w:rsidRDefault="00600CA4" w:rsidP="00EE3B41">
            <w:pPr>
              <w:spacing w:before="120" w:after="120"/>
              <w:jc w:val="both"/>
            </w:pPr>
            <w:r w:rsidRPr="00600CA4">
              <w:t>2 673 036.00 zł</w:t>
            </w:r>
          </w:p>
        </w:tc>
      </w:tr>
    </w:tbl>
    <w:p w14:paraId="43A4CB75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AD2587" w14:textId="77777777" w:rsidR="00C60FC2" w:rsidRDefault="00C60FC2">
      <w:r>
        <w:separator/>
      </w:r>
    </w:p>
  </w:endnote>
  <w:endnote w:type="continuationSeparator" w:id="0">
    <w:p w14:paraId="3A462512" w14:textId="77777777" w:rsidR="00C60FC2" w:rsidRDefault="00C60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5E18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2A55E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104A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89E835A">
        <v:line id="_x0000_s1025" style="position:absolute;left:0;text-align:left;z-index:251657728" from="-3.85pt,8.7pt" to="455.15pt,8.7pt"/>
      </w:pict>
    </w:r>
  </w:p>
  <w:p w14:paraId="047CEA4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9BC6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ACB779" w14:textId="77777777" w:rsidR="009F189D" w:rsidRDefault="009F189D">
    <w:pPr>
      <w:pStyle w:val="Stopka"/>
      <w:tabs>
        <w:tab w:val="clear" w:pos="4536"/>
      </w:tabs>
      <w:jc w:val="center"/>
    </w:pPr>
  </w:p>
  <w:p w14:paraId="1307557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F2A6F8" w14:textId="77777777" w:rsidR="00C60FC2" w:rsidRDefault="00C60FC2">
      <w:r>
        <w:separator/>
      </w:r>
    </w:p>
  </w:footnote>
  <w:footnote w:type="continuationSeparator" w:id="0">
    <w:p w14:paraId="3EACA8D8" w14:textId="77777777" w:rsidR="00C60FC2" w:rsidRDefault="00C60F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27A6B" w14:textId="77777777" w:rsidR="00600CA4" w:rsidRDefault="00600C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CBEB1" w14:textId="77777777" w:rsidR="00600CA4" w:rsidRDefault="00600C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BF0C7" w14:textId="77777777" w:rsidR="00600CA4" w:rsidRDefault="00600C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1BD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0CA4"/>
    <w:rsid w:val="00601802"/>
    <w:rsid w:val="0069085C"/>
    <w:rsid w:val="006D03E2"/>
    <w:rsid w:val="006E3702"/>
    <w:rsid w:val="0073323E"/>
    <w:rsid w:val="007965DC"/>
    <w:rsid w:val="00843263"/>
    <w:rsid w:val="00861E75"/>
    <w:rsid w:val="009621BD"/>
    <w:rsid w:val="009C20BC"/>
    <w:rsid w:val="009D19BD"/>
    <w:rsid w:val="009F189D"/>
    <w:rsid w:val="00A120F7"/>
    <w:rsid w:val="00A67C20"/>
    <w:rsid w:val="00A80738"/>
    <w:rsid w:val="00AA718D"/>
    <w:rsid w:val="00AE52D0"/>
    <w:rsid w:val="00C236D3"/>
    <w:rsid w:val="00C60FC2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687280"/>
  <w15:chartTrackingRefBased/>
  <w15:docId w15:val="{055529F3-62DE-4375-8A24-ACF743166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2026-07-01T11:53:00Z</dcterms:created>
  <dcterms:modified xsi:type="dcterms:W3CDTF">2026-07-01T11:54:00Z</dcterms:modified>
</cp:coreProperties>
</file>