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F313A" w14:textId="7C1CB74D" w:rsidR="00FB7F50" w:rsidRPr="00B45571" w:rsidRDefault="004A6C1F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45571">
        <w:rPr>
          <w:rFonts w:ascii="Verdana" w:hAnsi="Verdana"/>
          <w:sz w:val="18"/>
          <w:szCs w:val="18"/>
        </w:rPr>
        <w:t>Kraków</w:t>
      </w:r>
      <w:r w:rsidR="00FB7F50" w:rsidRPr="00B45571">
        <w:rPr>
          <w:rFonts w:ascii="Verdana" w:hAnsi="Verdana"/>
          <w:sz w:val="18"/>
          <w:szCs w:val="18"/>
        </w:rPr>
        <w:t xml:space="preserve"> dnia: </w:t>
      </w:r>
      <w:r w:rsidRPr="00B45571">
        <w:rPr>
          <w:rFonts w:ascii="Verdana" w:hAnsi="Verdana"/>
          <w:sz w:val="18"/>
          <w:szCs w:val="18"/>
        </w:rPr>
        <w:t>2026-0</w:t>
      </w:r>
      <w:r w:rsidR="00804A4E">
        <w:rPr>
          <w:rFonts w:ascii="Verdana" w:hAnsi="Verdana"/>
          <w:sz w:val="18"/>
          <w:szCs w:val="18"/>
        </w:rPr>
        <w:t>6</w:t>
      </w:r>
      <w:r w:rsidRPr="00B45571">
        <w:rPr>
          <w:rFonts w:ascii="Verdana" w:hAnsi="Verdana"/>
          <w:sz w:val="18"/>
          <w:szCs w:val="18"/>
        </w:rPr>
        <w:t>-</w:t>
      </w:r>
      <w:r w:rsidR="00804A4E">
        <w:rPr>
          <w:rFonts w:ascii="Verdana" w:hAnsi="Verdana"/>
          <w:sz w:val="18"/>
          <w:szCs w:val="18"/>
        </w:rPr>
        <w:t>30</w:t>
      </w:r>
    </w:p>
    <w:p w14:paraId="5A2064CC" w14:textId="77777777" w:rsidR="00FB7F50" w:rsidRPr="00B4557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7AD43E6" w14:textId="77777777" w:rsidR="004A6C1F" w:rsidRPr="00B45571" w:rsidRDefault="004A6C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455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066304" w14:textId="77777777" w:rsidR="004A6C1F" w:rsidRPr="00B45571" w:rsidRDefault="004A6C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455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7C7C113" w14:textId="3A1167BF" w:rsidR="00FB7F50" w:rsidRPr="00B45571" w:rsidRDefault="004A6C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455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546BD03" w14:textId="15EF8D9F" w:rsidR="00FB7F50" w:rsidRPr="00B45571" w:rsidRDefault="004A6C1F" w:rsidP="00FB7F50">
      <w:pPr>
        <w:rPr>
          <w:rFonts w:ascii="Verdana" w:hAnsi="Verdana"/>
          <w:sz w:val="18"/>
          <w:szCs w:val="18"/>
        </w:rPr>
      </w:pPr>
      <w:r w:rsidRPr="00B45571">
        <w:rPr>
          <w:rFonts w:ascii="Verdana" w:hAnsi="Verdana"/>
          <w:sz w:val="18"/>
          <w:szCs w:val="18"/>
        </w:rPr>
        <w:t>Al. Mickiewicza</w:t>
      </w:r>
      <w:r w:rsidR="00FB7F50" w:rsidRPr="00B45571">
        <w:rPr>
          <w:rFonts w:ascii="Verdana" w:hAnsi="Verdana"/>
          <w:sz w:val="18"/>
          <w:szCs w:val="18"/>
        </w:rPr>
        <w:t xml:space="preserve"> </w:t>
      </w:r>
      <w:r w:rsidRPr="00B45571">
        <w:rPr>
          <w:rFonts w:ascii="Verdana" w:hAnsi="Verdana"/>
          <w:sz w:val="18"/>
          <w:szCs w:val="18"/>
        </w:rPr>
        <w:t>30</w:t>
      </w:r>
    </w:p>
    <w:p w14:paraId="75CDDE06" w14:textId="19039B23" w:rsidR="00FB7F50" w:rsidRPr="00B45571" w:rsidRDefault="004A6C1F" w:rsidP="00FB7F50">
      <w:pPr>
        <w:rPr>
          <w:rFonts w:ascii="Verdana" w:hAnsi="Verdana"/>
          <w:sz w:val="18"/>
          <w:szCs w:val="18"/>
        </w:rPr>
      </w:pPr>
      <w:r w:rsidRPr="00B45571">
        <w:rPr>
          <w:rFonts w:ascii="Verdana" w:hAnsi="Verdana"/>
          <w:sz w:val="18"/>
          <w:szCs w:val="18"/>
        </w:rPr>
        <w:t>30-059</w:t>
      </w:r>
      <w:r w:rsidR="00FB7F50" w:rsidRPr="00B45571">
        <w:rPr>
          <w:rFonts w:ascii="Verdana" w:hAnsi="Verdana"/>
          <w:sz w:val="18"/>
          <w:szCs w:val="18"/>
        </w:rPr>
        <w:t xml:space="preserve"> </w:t>
      </w:r>
      <w:r w:rsidRPr="00B45571">
        <w:rPr>
          <w:rFonts w:ascii="Verdana" w:hAnsi="Verdana"/>
          <w:sz w:val="18"/>
          <w:szCs w:val="18"/>
        </w:rPr>
        <w:t>Kraków</w:t>
      </w:r>
    </w:p>
    <w:p w14:paraId="75CB8663" w14:textId="77777777" w:rsidR="008642B3" w:rsidRPr="00B4557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45571">
        <w:rPr>
          <w:rFonts w:ascii="Verdana" w:hAnsi="Verdana"/>
          <w:sz w:val="18"/>
          <w:szCs w:val="18"/>
        </w:rPr>
        <w:t>OGŁOSZENIE</w:t>
      </w:r>
    </w:p>
    <w:p w14:paraId="1BEF67B2" w14:textId="77777777" w:rsidR="008642B3" w:rsidRPr="00B4557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45571">
        <w:rPr>
          <w:rFonts w:ascii="Verdana" w:hAnsi="Verdana"/>
          <w:b/>
          <w:sz w:val="18"/>
          <w:szCs w:val="18"/>
        </w:rPr>
        <w:t xml:space="preserve">o </w:t>
      </w:r>
      <w:r w:rsidR="0054734E" w:rsidRPr="00B4557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A6C1F" w:rsidRPr="00B45571" w14:paraId="640A7409" w14:textId="77777777" w:rsidTr="00B746D3">
        <w:trPr>
          <w:trHeight w:val="638"/>
        </w:trPr>
        <w:tc>
          <w:tcPr>
            <w:tcW w:w="959" w:type="dxa"/>
          </w:tcPr>
          <w:p w14:paraId="6DBDC750" w14:textId="77777777" w:rsidR="004A6C1F" w:rsidRPr="00B45571" w:rsidRDefault="004A6C1F" w:rsidP="00B746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557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4943037" w14:textId="09CD92CE" w:rsidR="004A6C1F" w:rsidRPr="00B45571" w:rsidRDefault="004A6C1F" w:rsidP="00B746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557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4557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4557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45571">
              <w:rPr>
                <w:rFonts w:ascii="Verdana" w:hAnsi="Verdana"/>
                <w:sz w:val="18"/>
                <w:szCs w:val="18"/>
              </w:rPr>
              <w:t>pn.</w:t>
            </w:r>
            <w:r w:rsidRPr="00B4557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4557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45571">
              <w:rPr>
                <w:rFonts w:ascii="Verdana" w:hAnsi="Verdana"/>
                <w:b/>
                <w:bCs/>
                <w:sz w:val="18"/>
                <w:szCs w:val="18"/>
              </w:rPr>
              <w:t>Remont wejścia głównego wraz z zadaszeniem szklanym w budynku U-11 AGH w Krakowie - KC-DE-zp.25.149.2026</w:t>
            </w:r>
            <w:r w:rsidRPr="00B45571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C7922CA" w14:textId="796259F8" w:rsidR="008642B3" w:rsidRPr="00B4557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45571">
        <w:rPr>
          <w:rFonts w:ascii="Verdana" w:hAnsi="Verdana"/>
          <w:sz w:val="18"/>
          <w:szCs w:val="18"/>
        </w:rPr>
        <w:t xml:space="preserve">Zamawiający, </w:t>
      </w:r>
      <w:r w:rsidR="00CC324B" w:rsidRPr="00B4557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4557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45571">
        <w:rPr>
          <w:rFonts w:ascii="Verdana" w:hAnsi="Verdana"/>
          <w:sz w:val="18"/>
          <w:szCs w:val="18"/>
        </w:rPr>
        <w:t xml:space="preserve">ust. 1 pkt. 1 i </w:t>
      </w:r>
      <w:r w:rsidRPr="00B45571">
        <w:rPr>
          <w:rFonts w:ascii="Verdana" w:hAnsi="Verdana"/>
          <w:sz w:val="18"/>
          <w:szCs w:val="18"/>
        </w:rPr>
        <w:t xml:space="preserve">ust. </w:t>
      </w:r>
      <w:r w:rsidR="00A17CDB" w:rsidRPr="00B45571">
        <w:rPr>
          <w:rFonts w:ascii="Verdana" w:hAnsi="Verdana"/>
          <w:sz w:val="18"/>
          <w:szCs w:val="18"/>
        </w:rPr>
        <w:t>2</w:t>
      </w:r>
      <w:r w:rsidRPr="00B4557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45571">
        <w:rPr>
          <w:rFonts w:ascii="Verdana" w:hAnsi="Verdana"/>
          <w:sz w:val="18"/>
          <w:szCs w:val="18"/>
        </w:rPr>
        <w:t xml:space="preserve"> </w:t>
      </w:r>
      <w:r w:rsidR="00CC1A8E" w:rsidRPr="00B45571">
        <w:rPr>
          <w:rFonts w:ascii="Verdana" w:hAnsi="Verdana"/>
          <w:sz w:val="18"/>
          <w:szCs w:val="18"/>
        </w:rPr>
        <w:t xml:space="preserve">(Dz.U.2024.1320 </w:t>
      </w:r>
      <w:r w:rsidR="00B45571" w:rsidRPr="00B45571">
        <w:rPr>
          <w:rFonts w:ascii="Verdana" w:hAnsi="Verdana"/>
          <w:sz w:val="18"/>
          <w:szCs w:val="18"/>
        </w:rPr>
        <w:t>tj.</w:t>
      </w:r>
      <w:r w:rsidR="00CC1A8E" w:rsidRPr="00B45571">
        <w:rPr>
          <w:rFonts w:ascii="Verdana" w:hAnsi="Verdana"/>
          <w:sz w:val="18"/>
          <w:szCs w:val="18"/>
        </w:rPr>
        <w:t xml:space="preserve"> ze zm.) </w:t>
      </w:r>
      <w:r w:rsidRPr="00B4557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45571">
        <w:rPr>
          <w:rFonts w:ascii="Verdana" w:hAnsi="Verdana"/>
          <w:sz w:val="18"/>
          <w:szCs w:val="18"/>
        </w:rPr>
        <w:t>Pzp</w:t>
      </w:r>
      <w:proofErr w:type="spellEnd"/>
      <w:r w:rsidRPr="00B45571">
        <w:rPr>
          <w:rFonts w:ascii="Verdana" w:hAnsi="Verdana"/>
          <w:sz w:val="18"/>
          <w:szCs w:val="18"/>
        </w:rPr>
        <w:t>”</w:t>
      </w:r>
      <w:r w:rsidR="00D26ED6" w:rsidRPr="00B45571">
        <w:rPr>
          <w:rFonts w:ascii="Verdana" w:hAnsi="Verdana"/>
          <w:sz w:val="18"/>
          <w:szCs w:val="18"/>
        </w:rPr>
        <w:t xml:space="preserve">, </w:t>
      </w:r>
      <w:r w:rsidRPr="00B45571">
        <w:rPr>
          <w:rFonts w:ascii="Verdana" w:hAnsi="Verdana"/>
          <w:sz w:val="18"/>
          <w:szCs w:val="18"/>
        </w:rPr>
        <w:t>informuje</w:t>
      </w:r>
      <w:r w:rsidR="00D26ED6" w:rsidRPr="00B4557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45571">
        <w:rPr>
          <w:rFonts w:ascii="Verdana" w:hAnsi="Verdana"/>
          <w:sz w:val="18"/>
          <w:szCs w:val="18"/>
        </w:rPr>
        <w:t>najkorzystniejsz</w:t>
      </w:r>
      <w:r w:rsidR="00D26ED6" w:rsidRPr="00B45571">
        <w:rPr>
          <w:rFonts w:ascii="Verdana" w:hAnsi="Verdana"/>
          <w:sz w:val="18"/>
          <w:szCs w:val="18"/>
        </w:rPr>
        <w:t xml:space="preserve">a wybrana została </w:t>
      </w:r>
      <w:r w:rsidR="00756CDA" w:rsidRPr="00B45571">
        <w:rPr>
          <w:rFonts w:ascii="Verdana" w:hAnsi="Verdana"/>
          <w:sz w:val="18"/>
          <w:szCs w:val="18"/>
        </w:rPr>
        <w:t>ofer</w:t>
      </w:r>
      <w:r w:rsidR="00D26ED6" w:rsidRPr="00B45571">
        <w:rPr>
          <w:rFonts w:ascii="Verdana" w:hAnsi="Verdana"/>
          <w:sz w:val="18"/>
          <w:szCs w:val="18"/>
        </w:rPr>
        <w:t>t</w:t>
      </w:r>
      <w:r w:rsidR="009F0E5C" w:rsidRPr="00B45571">
        <w:rPr>
          <w:rFonts w:ascii="Verdana" w:hAnsi="Verdana"/>
          <w:sz w:val="18"/>
          <w:szCs w:val="18"/>
        </w:rPr>
        <w:t>a</w:t>
      </w:r>
      <w:r w:rsidR="00D26ED6" w:rsidRPr="00B4557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6C1F" w:rsidRPr="00B45571" w14:paraId="1C18E591" w14:textId="77777777" w:rsidTr="00B746D3">
        <w:trPr>
          <w:cantSplit/>
        </w:trPr>
        <w:tc>
          <w:tcPr>
            <w:tcW w:w="10150" w:type="dxa"/>
          </w:tcPr>
          <w:p w14:paraId="65E5ADF8" w14:textId="61CCC713" w:rsidR="004A6C1F" w:rsidRPr="00B45571" w:rsidRDefault="004A6C1F" w:rsidP="00B746D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45571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374FE4CD" w14:textId="6ED79E67" w:rsidR="004A6C1F" w:rsidRPr="00B45571" w:rsidRDefault="004A6C1F" w:rsidP="00B746D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45571">
              <w:rPr>
                <w:rFonts w:ascii="Verdana" w:hAnsi="Verdana"/>
                <w:bCs/>
                <w:sz w:val="18"/>
                <w:szCs w:val="18"/>
              </w:rPr>
              <w:t xml:space="preserve">Zręczyce 60 </w:t>
            </w:r>
          </w:p>
          <w:p w14:paraId="0F0960EC" w14:textId="3165E5E9" w:rsidR="004A6C1F" w:rsidRPr="00B45571" w:rsidRDefault="004A6C1F" w:rsidP="00B746D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45571">
              <w:rPr>
                <w:rFonts w:ascii="Verdana" w:hAnsi="Verdana"/>
                <w:bCs/>
                <w:sz w:val="18"/>
                <w:szCs w:val="18"/>
              </w:rPr>
              <w:t>32-420 Gdów</w:t>
            </w:r>
          </w:p>
          <w:p w14:paraId="75D7E60B" w14:textId="77777777" w:rsidR="004A6C1F" w:rsidRPr="00B45571" w:rsidRDefault="004A6C1F" w:rsidP="00B746D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5571">
              <w:rPr>
                <w:rFonts w:ascii="Verdana" w:hAnsi="Verdana"/>
                <w:sz w:val="18"/>
                <w:szCs w:val="18"/>
              </w:rPr>
              <w:t>na:</w:t>
            </w:r>
          </w:p>
          <w:p w14:paraId="76A1298E" w14:textId="6F7B5509" w:rsidR="004A6C1F" w:rsidRPr="00B45571" w:rsidRDefault="004A6C1F" w:rsidP="00B746D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5571">
              <w:rPr>
                <w:rFonts w:ascii="Verdana" w:hAnsi="Verdana"/>
                <w:sz w:val="18"/>
                <w:szCs w:val="18"/>
              </w:rPr>
              <w:t xml:space="preserve">Remont wejścia głównego wraz z zadaszeniem szklanym w budynku U-11 AGH w Krakowie - KC-DE-zp.25.149.2026 </w:t>
            </w:r>
          </w:p>
          <w:p w14:paraId="1FC42CA4" w14:textId="116FA24A" w:rsidR="004A6C1F" w:rsidRPr="00B45571" w:rsidRDefault="004A6C1F" w:rsidP="00B746D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4557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45571">
              <w:rPr>
                <w:rFonts w:ascii="Verdana" w:hAnsi="Verdana"/>
                <w:b/>
                <w:sz w:val="18"/>
                <w:szCs w:val="18"/>
              </w:rPr>
              <w:t>997 353.74 zł</w:t>
            </w:r>
            <w:r w:rsidRPr="00B4557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3F15363" w14:textId="77777777" w:rsidR="004A6C1F" w:rsidRPr="00B45571" w:rsidRDefault="004A6C1F" w:rsidP="00B746D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4557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4557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557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4557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68005F9" w14:textId="77777777" w:rsidR="003A0AFC" w:rsidRPr="00B4557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4557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2126"/>
        <w:gridCol w:w="1985"/>
        <w:gridCol w:w="1843"/>
      </w:tblGrid>
      <w:tr w:rsidR="00B45571" w:rsidRPr="00B45571" w14:paraId="58F380E8" w14:textId="77777777" w:rsidTr="00F5319E">
        <w:trPr>
          <w:trHeight w:val="510"/>
        </w:trPr>
        <w:tc>
          <w:tcPr>
            <w:tcW w:w="993" w:type="dxa"/>
            <w:vAlign w:val="center"/>
          </w:tcPr>
          <w:p w14:paraId="3871F1C8" w14:textId="77777777" w:rsidR="00B45571" w:rsidRPr="00B45571" w:rsidRDefault="00B4557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4557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vAlign w:val="center"/>
          </w:tcPr>
          <w:p w14:paraId="065554B6" w14:textId="77777777" w:rsidR="00B45571" w:rsidRPr="00B45571" w:rsidRDefault="00B4557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129F6F6F" w14:textId="0CF6C468" w:rsidR="00B45571" w:rsidRPr="00B45571" w:rsidRDefault="00B4557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0982BA56" w14:textId="4133CCCD" w:rsidR="00B45571" w:rsidRPr="00B45571" w:rsidRDefault="00B4557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035E6FCB" w14:textId="77777777" w:rsidR="00B45571" w:rsidRPr="00B45571" w:rsidRDefault="00B4557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45571" w:rsidRPr="00B45571" w14:paraId="28A70AF4" w14:textId="77777777" w:rsidTr="00F5319E">
        <w:tc>
          <w:tcPr>
            <w:tcW w:w="993" w:type="dxa"/>
            <w:vAlign w:val="center"/>
          </w:tcPr>
          <w:p w14:paraId="616443FD" w14:textId="041B6A96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Align w:val="center"/>
          </w:tcPr>
          <w:p w14:paraId="5E9138F2" w14:textId="3B501BB3" w:rsidR="00B45571" w:rsidRPr="00B45571" w:rsidRDefault="00B45571" w:rsidP="00B746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0442754F" w14:textId="214EA805" w:rsidR="00B45571" w:rsidRPr="00B45571" w:rsidRDefault="00B45571" w:rsidP="00B746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 xml:space="preserve">Zręczyce 60 </w:t>
            </w:r>
          </w:p>
          <w:p w14:paraId="049AFF91" w14:textId="78E885F3" w:rsidR="00B45571" w:rsidRPr="00B45571" w:rsidRDefault="00B45571" w:rsidP="00B746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2126" w:type="dxa"/>
            <w:vAlign w:val="center"/>
          </w:tcPr>
          <w:p w14:paraId="494B0311" w14:textId="221AD744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59,79</w:t>
            </w:r>
          </w:p>
        </w:tc>
        <w:tc>
          <w:tcPr>
            <w:tcW w:w="1985" w:type="dxa"/>
            <w:vAlign w:val="center"/>
          </w:tcPr>
          <w:p w14:paraId="5DC16F27" w14:textId="5A82E871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C2027E2" w14:textId="20F00E17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99,79</w:t>
            </w:r>
          </w:p>
        </w:tc>
      </w:tr>
      <w:tr w:rsidR="00B45571" w:rsidRPr="00B45571" w14:paraId="44F71992" w14:textId="77777777" w:rsidTr="00F5319E">
        <w:tc>
          <w:tcPr>
            <w:tcW w:w="993" w:type="dxa"/>
            <w:vAlign w:val="center"/>
          </w:tcPr>
          <w:p w14:paraId="345947E5" w14:textId="5A528BBA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6027F73A" w14:textId="158C7D28" w:rsidR="00B45571" w:rsidRPr="00B45571" w:rsidRDefault="00B45571" w:rsidP="00B746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B45571">
              <w:rPr>
                <w:rFonts w:ascii="Verdana" w:hAnsi="Verdana" w:cs="Times New Roman"/>
                <w:b/>
                <w:sz w:val="18"/>
                <w:szCs w:val="18"/>
              </w:rPr>
              <w:t>Produkcyjno</w:t>
            </w:r>
            <w:proofErr w:type="spellEnd"/>
            <w:r w:rsidRPr="00B45571">
              <w:rPr>
                <w:rFonts w:ascii="Verdana" w:hAnsi="Verdana" w:cs="Times New Roman"/>
                <w:b/>
                <w:sz w:val="18"/>
                <w:szCs w:val="18"/>
              </w:rPr>
              <w:t xml:space="preserve"> - Usługowo - Handlowe DOM-GAZ Krzysztof </w:t>
            </w:r>
            <w:proofErr w:type="spellStart"/>
            <w:r w:rsidRPr="00B45571">
              <w:rPr>
                <w:rFonts w:ascii="Verdana" w:hAnsi="Verdana" w:cs="Times New Roman"/>
                <w:b/>
                <w:sz w:val="18"/>
                <w:szCs w:val="18"/>
              </w:rPr>
              <w:t>Piaszczyk</w:t>
            </w:r>
            <w:proofErr w:type="spellEnd"/>
          </w:p>
          <w:p w14:paraId="78446081" w14:textId="011824DA" w:rsidR="00B45571" w:rsidRPr="00B45571" w:rsidRDefault="00B45571" w:rsidP="00B746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 xml:space="preserve">Rząsawska 13 </w:t>
            </w:r>
          </w:p>
          <w:p w14:paraId="72373F67" w14:textId="3D66A080" w:rsidR="00B45571" w:rsidRPr="00B45571" w:rsidRDefault="00B45571" w:rsidP="00B746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>42-209 Częstochowa</w:t>
            </w:r>
          </w:p>
        </w:tc>
        <w:tc>
          <w:tcPr>
            <w:tcW w:w="2126" w:type="dxa"/>
            <w:vAlign w:val="center"/>
          </w:tcPr>
          <w:p w14:paraId="4C884D13" w14:textId="112A5D13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2401B915" w14:textId="617E0708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2B8C6B24" w14:textId="3FE1060D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  <w:tr w:rsidR="00B45571" w:rsidRPr="00B45571" w14:paraId="07FCC9E1" w14:textId="77777777" w:rsidTr="00F5319E">
        <w:tc>
          <w:tcPr>
            <w:tcW w:w="993" w:type="dxa"/>
            <w:vAlign w:val="center"/>
          </w:tcPr>
          <w:p w14:paraId="36B1FBB0" w14:textId="3E30E2F1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vAlign w:val="center"/>
          </w:tcPr>
          <w:p w14:paraId="6511560B" w14:textId="4A99F1B0" w:rsidR="00B45571" w:rsidRPr="00B45571" w:rsidRDefault="00B45571" w:rsidP="00B746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/>
                <w:sz w:val="18"/>
                <w:szCs w:val="18"/>
              </w:rPr>
              <w:t>AMTC POLAND Spółka z ograniczoną odpowiedzialnością</w:t>
            </w:r>
          </w:p>
          <w:p w14:paraId="651ECC4B" w14:textId="2E68B4DF" w:rsidR="00B45571" w:rsidRPr="00B45571" w:rsidRDefault="00B45571" w:rsidP="00B746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 xml:space="preserve">ul. Młodzieży 9D </w:t>
            </w:r>
          </w:p>
          <w:p w14:paraId="69905374" w14:textId="48CE43E5" w:rsidR="00B45571" w:rsidRPr="00B45571" w:rsidRDefault="00B45571" w:rsidP="00B746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bCs/>
                <w:sz w:val="18"/>
                <w:szCs w:val="18"/>
              </w:rPr>
              <w:t>30-829 Kraków</w:t>
            </w:r>
          </w:p>
        </w:tc>
        <w:tc>
          <w:tcPr>
            <w:tcW w:w="2126" w:type="dxa"/>
            <w:vAlign w:val="center"/>
          </w:tcPr>
          <w:p w14:paraId="60DE6CCB" w14:textId="67D23878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1985" w:type="dxa"/>
            <w:vAlign w:val="center"/>
          </w:tcPr>
          <w:p w14:paraId="500097EA" w14:textId="2EC7D7F7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1843" w:type="dxa"/>
            <w:vAlign w:val="center"/>
          </w:tcPr>
          <w:p w14:paraId="3DFC029B" w14:textId="007E5D9C" w:rsidR="00B45571" w:rsidRPr="00B45571" w:rsidRDefault="00B45571" w:rsidP="00B746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45571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6606BF25" w14:textId="0E1D97F3" w:rsidR="00E85D70" w:rsidRPr="00B45571" w:rsidRDefault="00B45571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B45571">
        <w:rPr>
          <w:rFonts w:ascii="Verdana" w:hAnsi="Verdana"/>
          <w:color w:val="000000"/>
          <w:sz w:val="18"/>
          <w:szCs w:val="18"/>
        </w:rPr>
        <w:t>*Zamawiający nie przyznawał punktów, oferta Wykonawcy</w:t>
      </w:r>
      <w:r w:rsidR="00F5319E">
        <w:rPr>
          <w:rFonts w:ascii="Verdana" w:hAnsi="Verdana"/>
          <w:color w:val="000000"/>
          <w:sz w:val="18"/>
          <w:szCs w:val="18"/>
        </w:rPr>
        <w:t xml:space="preserve"> została odrzucona</w:t>
      </w:r>
    </w:p>
    <w:p w14:paraId="2BDFCB21" w14:textId="77777777" w:rsidR="00F960D7" w:rsidRPr="00B4557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3808A61" w14:textId="77777777" w:rsidR="00F960D7" w:rsidRPr="00B4557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B4557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A9CDE" w14:textId="77777777" w:rsidR="000F2DA9" w:rsidRDefault="000F2DA9">
      <w:r>
        <w:separator/>
      </w:r>
    </w:p>
  </w:endnote>
  <w:endnote w:type="continuationSeparator" w:id="0">
    <w:p w14:paraId="1D6324D4" w14:textId="77777777" w:rsidR="000F2DA9" w:rsidRDefault="000F2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C7CF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3FB9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B87B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6399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72D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5877E" w14:textId="77777777" w:rsidR="000F2DA9" w:rsidRDefault="000F2DA9">
      <w:r>
        <w:separator/>
      </w:r>
    </w:p>
  </w:footnote>
  <w:footnote w:type="continuationSeparator" w:id="0">
    <w:p w14:paraId="068B006F" w14:textId="77777777" w:rsidR="000F2DA9" w:rsidRDefault="000F2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61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B4F1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D839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06FA"/>
    <w:rsid w:val="00005838"/>
    <w:rsid w:val="00022322"/>
    <w:rsid w:val="00042497"/>
    <w:rsid w:val="00094027"/>
    <w:rsid w:val="000C1E6F"/>
    <w:rsid w:val="000E4E56"/>
    <w:rsid w:val="000F2DA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6C1F"/>
    <w:rsid w:val="004B2665"/>
    <w:rsid w:val="004C3459"/>
    <w:rsid w:val="004E324A"/>
    <w:rsid w:val="004E7234"/>
    <w:rsid w:val="0054734E"/>
    <w:rsid w:val="00596FD7"/>
    <w:rsid w:val="005E5BFF"/>
    <w:rsid w:val="00607F9B"/>
    <w:rsid w:val="006219E3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4A4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5571"/>
    <w:rsid w:val="00B464D3"/>
    <w:rsid w:val="00B8185B"/>
    <w:rsid w:val="00BD2174"/>
    <w:rsid w:val="00C423DD"/>
    <w:rsid w:val="00C53069"/>
    <w:rsid w:val="00C60D7B"/>
    <w:rsid w:val="00C65E53"/>
    <w:rsid w:val="00C806FA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319E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ACA2C"/>
  <w15:chartTrackingRefBased/>
  <w15:docId w15:val="{38DE3D97-2D51-4159-87F6-854CA65A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4</cp:revision>
  <cp:lastPrinted>1899-12-31T23:00:00Z</cp:lastPrinted>
  <dcterms:created xsi:type="dcterms:W3CDTF">2026-06-30T09:08:00Z</dcterms:created>
  <dcterms:modified xsi:type="dcterms:W3CDTF">2026-07-01T11:41:00Z</dcterms:modified>
</cp:coreProperties>
</file>