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4A929" w14:textId="77777777" w:rsidR="00644EBE" w:rsidRPr="00240E71" w:rsidRDefault="00644EBE" w:rsidP="00644EB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04A5533" w14:textId="77777777" w:rsidR="00644EBE" w:rsidRDefault="00644EBE" w:rsidP="00644EB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EB34E10" w14:textId="77777777" w:rsidR="00644EBE" w:rsidRPr="0022732C" w:rsidRDefault="00644EBE" w:rsidP="00644EB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FC668B3" w14:textId="77777777" w:rsidR="00644EBE" w:rsidRDefault="00644EBE" w:rsidP="00644EB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9AB46EF" w14:textId="77777777" w:rsidR="00644EBE" w:rsidRPr="0022732C" w:rsidRDefault="00644EBE" w:rsidP="00644E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ACD2999" w14:textId="77777777" w:rsidR="00644EBE" w:rsidRPr="0022732C" w:rsidRDefault="00644EBE" w:rsidP="00644E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BC1A634" w14:textId="77777777" w:rsidR="00644EBE" w:rsidRPr="0022732C" w:rsidRDefault="00644EBE" w:rsidP="00644E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F11E7A5" w14:textId="77777777" w:rsidR="00644EBE" w:rsidRPr="0022732C" w:rsidRDefault="00644EBE" w:rsidP="00644E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CF054BF" w14:textId="77777777" w:rsidR="00644EBE" w:rsidRPr="0022732C" w:rsidRDefault="00644EBE" w:rsidP="00644E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6AEFF8E1" w14:textId="77777777" w:rsidR="00644EBE" w:rsidRPr="0022732C" w:rsidRDefault="00644EBE" w:rsidP="00644E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132BB33F" w14:textId="77777777" w:rsidR="00644EBE" w:rsidRPr="0022732C" w:rsidRDefault="00644EBE" w:rsidP="00644EB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E8833C2" w14:textId="77777777" w:rsidR="00644EBE" w:rsidRPr="0022732C" w:rsidRDefault="00644EBE" w:rsidP="00644E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A3651FA" w14:textId="77777777" w:rsidR="00644EBE" w:rsidRPr="0022732C" w:rsidRDefault="00644EBE" w:rsidP="00644EB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0F395A6" w14:textId="77777777" w:rsidR="00644EBE" w:rsidRDefault="00644EBE" w:rsidP="00644EBE">
      <w:pPr>
        <w:spacing w:line="360" w:lineRule="auto"/>
      </w:pPr>
      <w:r>
        <w:t>Do: Nazwa i siedziba Zamawiającego:</w:t>
      </w:r>
    </w:p>
    <w:p w14:paraId="0BC0D321" w14:textId="77777777" w:rsidR="00644EBE" w:rsidRPr="00247153" w:rsidRDefault="00644EBE" w:rsidP="00644EBE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F7059F3" w14:textId="77777777" w:rsidR="00644EBE" w:rsidRPr="00247153" w:rsidRDefault="00644EBE" w:rsidP="00644EBE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1437ABA0" w14:textId="77777777" w:rsidR="00644EBE" w:rsidRDefault="00644EBE" w:rsidP="00644EBE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6BFE5C7" w14:textId="77777777" w:rsidR="00644EBE" w:rsidRDefault="00644EBE" w:rsidP="00644EBE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7ADED629" w14:textId="77777777" w:rsidR="00644EBE" w:rsidRDefault="00644EBE" w:rsidP="00644EBE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51CADF0D" w14:textId="77777777" w:rsidR="00644EBE" w:rsidRDefault="00644EBE" w:rsidP="00644EBE">
      <w:pPr>
        <w:ind w:firstLine="3969"/>
        <w:rPr>
          <w:b/>
        </w:rPr>
      </w:pPr>
    </w:p>
    <w:p w14:paraId="6EDBCECF" w14:textId="2DF42837" w:rsidR="00644EBE" w:rsidRDefault="00644EBE" w:rsidP="00644EB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</w:t>
      </w:r>
      <w:r>
        <w:rPr>
          <w:b/>
        </w:rPr>
        <w:t>5.2</w:t>
      </w:r>
      <w:r>
        <w:rPr>
          <w:b/>
        </w:rPr>
        <w:t>92</w:t>
      </w:r>
      <w:r>
        <w:rPr>
          <w:b/>
        </w:rPr>
        <w:t>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0199DA48" w14:textId="77777777" w:rsidR="00644EBE" w:rsidRDefault="00644EBE" w:rsidP="00644EBE">
      <w:pPr>
        <w:tabs>
          <w:tab w:val="right" w:pos="9000"/>
        </w:tabs>
      </w:pPr>
    </w:p>
    <w:p w14:paraId="0657B209" w14:textId="77777777" w:rsidR="00644EBE" w:rsidRPr="005F7BDF" w:rsidRDefault="00644EBE" w:rsidP="00644EB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6D55A762" w14:textId="77777777" w:rsidR="00644EBE" w:rsidRPr="005F7BDF" w:rsidRDefault="00644EBE" w:rsidP="00644EB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A035512" w14:textId="77777777" w:rsidR="00644EBE" w:rsidRPr="005F7BDF" w:rsidRDefault="00644EBE" w:rsidP="00644EB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3CE34E82" w14:textId="77777777" w:rsidR="00644EBE" w:rsidRPr="005F7BDF" w:rsidRDefault="00644EBE" w:rsidP="00644EB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747A930" w14:textId="77777777" w:rsidR="00644EBE" w:rsidRPr="005F7BDF" w:rsidRDefault="00644EBE" w:rsidP="00644EB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32A015" w14:textId="77777777" w:rsidR="00644EBE" w:rsidRPr="002969BE" w:rsidRDefault="00644EBE" w:rsidP="00644EBE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18341308" w14:textId="77777777" w:rsidR="00644EBE" w:rsidRPr="002969BE" w:rsidRDefault="00644EBE" w:rsidP="00644EB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20CAE5BC" w14:textId="77777777" w:rsidR="00644EBE" w:rsidRPr="002969BE" w:rsidRDefault="00644EBE" w:rsidP="00644EB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2DC303F" w14:textId="77777777" w:rsidR="00644EBE" w:rsidRPr="002969BE" w:rsidRDefault="00644EBE" w:rsidP="00644EB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74339748" w14:textId="77777777" w:rsidR="00644EBE" w:rsidRPr="002969BE" w:rsidRDefault="00644EBE" w:rsidP="00644EBE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7A3FA069" w14:textId="77777777" w:rsidR="00644EBE" w:rsidRPr="00FE545C" w:rsidRDefault="00644EBE" w:rsidP="00644EB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5F9D4B4" w14:textId="77777777" w:rsidR="00644EBE" w:rsidRPr="00FE545C" w:rsidRDefault="00644EBE" w:rsidP="00644EB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C61E146" w14:textId="77777777" w:rsidR="00644EBE" w:rsidRDefault="00644EBE" w:rsidP="00644EBE">
      <w:pPr>
        <w:jc w:val="both"/>
        <w:rPr>
          <w:sz w:val="18"/>
          <w:szCs w:val="18"/>
        </w:rPr>
      </w:pPr>
    </w:p>
    <w:p w14:paraId="220BF2DA" w14:textId="77777777" w:rsidR="00644EBE" w:rsidRDefault="00644EBE" w:rsidP="00644EB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F70666B" w14:textId="77777777" w:rsidR="00644EBE" w:rsidRPr="00730EFE" w:rsidRDefault="00644EBE" w:rsidP="00644EB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615ECD0" w14:textId="77777777" w:rsidR="00644EBE" w:rsidRPr="001D671E" w:rsidRDefault="00644EBE" w:rsidP="00644EB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22ACE84" w14:textId="77777777" w:rsidR="00644EBE" w:rsidRDefault="00644EBE" w:rsidP="00644E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416775" w14:textId="77777777" w:rsidR="00644EBE" w:rsidRDefault="00644EBE" w:rsidP="00644E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2AD49C" w14:textId="77777777" w:rsidR="00644EBE" w:rsidRDefault="00644EBE" w:rsidP="00644E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2B4E18" w14:textId="77777777" w:rsidR="00644EBE" w:rsidRPr="001D671E" w:rsidRDefault="00644EBE" w:rsidP="00644EB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44EBE" w:rsidRPr="00FE545C" w14:paraId="62111C0F" w14:textId="77777777" w:rsidTr="002D6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5FDE70" w14:textId="77777777" w:rsidR="00644EBE" w:rsidRPr="00FE545C" w:rsidRDefault="00644EBE" w:rsidP="002D6D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541DB" w14:textId="77777777" w:rsidR="00644EBE" w:rsidRPr="00FE545C" w:rsidRDefault="00644EBE" w:rsidP="002D6D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F1C6039" w14:textId="77777777" w:rsidR="00644EBE" w:rsidRPr="00FE545C" w:rsidRDefault="00644EBE" w:rsidP="002D6D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459AD" w14:textId="77777777" w:rsidR="00644EBE" w:rsidRPr="00FE545C" w:rsidRDefault="00644EBE" w:rsidP="002D6D8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644EBE" w:rsidRPr="00FE545C" w14:paraId="0193EE3C" w14:textId="77777777" w:rsidTr="002D6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E5FF6" w14:textId="77777777" w:rsidR="00644EBE" w:rsidRPr="00FE545C" w:rsidRDefault="00644EBE" w:rsidP="002D6D8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44B84" w14:textId="77777777" w:rsidR="00644EBE" w:rsidRPr="00FE545C" w:rsidRDefault="00644EBE" w:rsidP="002D6D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1D70D" w14:textId="77777777" w:rsidR="00644EBE" w:rsidRPr="00FE545C" w:rsidRDefault="00644EBE" w:rsidP="002D6D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44EBE" w:rsidRPr="00FE545C" w14:paraId="75E3673F" w14:textId="77777777" w:rsidTr="002D6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7257A" w14:textId="77777777" w:rsidR="00644EBE" w:rsidRPr="00FE545C" w:rsidRDefault="00644EBE" w:rsidP="002D6D8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57D35" w14:textId="77777777" w:rsidR="00644EBE" w:rsidRPr="00FE545C" w:rsidRDefault="00644EBE" w:rsidP="002D6D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12EF6" w14:textId="77777777" w:rsidR="00644EBE" w:rsidRPr="00FE545C" w:rsidRDefault="00644EBE" w:rsidP="002D6D8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FFCD635" w14:textId="77777777" w:rsidR="00644EBE" w:rsidRDefault="00644EBE" w:rsidP="00644E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1B28A4C" w14:textId="77777777" w:rsidR="00644EBE" w:rsidRPr="00D638CC" w:rsidRDefault="00644EBE" w:rsidP="00644EB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9702D53" w14:textId="77777777" w:rsidR="00644EBE" w:rsidRPr="002F276A" w:rsidRDefault="00644EBE" w:rsidP="00644EB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F8786F8" w14:textId="77777777" w:rsidR="00644EBE" w:rsidRPr="002F276A" w:rsidRDefault="00644EBE" w:rsidP="00644E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D51AC4F" w14:textId="77777777" w:rsidR="00644EBE" w:rsidRPr="002F276A" w:rsidRDefault="00644EBE" w:rsidP="00644E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14C5932" w14:textId="77777777" w:rsidR="00644EBE" w:rsidRPr="002F276A" w:rsidRDefault="00644EBE" w:rsidP="00644E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906AECE" w14:textId="77777777" w:rsidR="00644EBE" w:rsidRPr="002F276A" w:rsidRDefault="00644EBE" w:rsidP="00644E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06CCDEF" w14:textId="77777777" w:rsidR="00644EBE" w:rsidRDefault="00644EBE" w:rsidP="00644E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9250D08" w14:textId="77777777" w:rsidR="00644EBE" w:rsidRDefault="00644EBE" w:rsidP="00644EB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D71E97D" w14:textId="77777777" w:rsidR="00644EBE" w:rsidRDefault="00644EBE" w:rsidP="00644E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6172FD6" w14:textId="77777777" w:rsidR="00644EBE" w:rsidRDefault="00644EBE" w:rsidP="00644E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292ECE5" w14:textId="77777777" w:rsidR="00644EBE" w:rsidRDefault="00644EBE" w:rsidP="00644E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9970A53" w14:textId="77777777" w:rsidR="00644EBE" w:rsidRDefault="00644EBE" w:rsidP="00644E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73D2AA" w14:textId="77777777" w:rsidR="00644EBE" w:rsidRDefault="00644EBE" w:rsidP="00644E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065ACA8" w14:textId="77777777" w:rsidR="00644EBE" w:rsidRPr="000B45FE" w:rsidRDefault="00644EBE" w:rsidP="00644E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79D8E43" w14:textId="77777777" w:rsidR="00644EBE" w:rsidRDefault="00644EBE" w:rsidP="00644EBE">
      <w:pPr>
        <w:jc w:val="both"/>
        <w:rPr>
          <w:sz w:val="22"/>
          <w:szCs w:val="22"/>
        </w:rPr>
      </w:pPr>
    </w:p>
    <w:p w14:paraId="32676307" w14:textId="77777777" w:rsidR="00644EBE" w:rsidRDefault="00644EBE" w:rsidP="00644EBE">
      <w:pPr>
        <w:jc w:val="both"/>
        <w:rPr>
          <w:sz w:val="22"/>
          <w:szCs w:val="22"/>
        </w:rPr>
      </w:pPr>
    </w:p>
    <w:p w14:paraId="434ED058" w14:textId="77777777" w:rsidR="00644EBE" w:rsidRDefault="00644EBE" w:rsidP="00644EBE">
      <w:pPr>
        <w:jc w:val="right"/>
        <w:rPr>
          <w:sz w:val="20"/>
          <w:szCs w:val="20"/>
        </w:rPr>
      </w:pPr>
    </w:p>
    <w:p w14:paraId="419BA0C7" w14:textId="77777777" w:rsidR="00644EBE" w:rsidRPr="00423B06" w:rsidRDefault="00644EBE" w:rsidP="00644EB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A73BFD9" w14:textId="77777777" w:rsidR="00644EBE" w:rsidRPr="00012E38" w:rsidRDefault="00644EBE" w:rsidP="00644EBE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5939B3C" w14:textId="77777777" w:rsidR="00644EBE" w:rsidRPr="00DA4EC0" w:rsidRDefault="00644EBE" w:rsidP="00644EBE"/>
    <w:p w14:paraId="5AB71780" w14:textId="77777777" w:rsidR="00644EBE" w:rsidRPr="00F052A2" w:rsidRDefault="00644EBE" w:rsidP="00644EBE"/>
    <w:p w14:paraId="3D0D6703" w14:textId="77777777" w:rsidR="00644EBE" w:rsidRPr="007230B9" w:rsidRDefault="00644EBE" w:rsidP="00644EBE"/>
    <w:sectPr w:rsidR="00644EBE" w:rsidRPr="007230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5DDF0" w14:textId="77777777" w:rsidR="00E726EB" w:rsidRDefault="00E726EB">
      <w:r>
        <w:separator/>
      </w:r>
    </w:p>
  </w:endnote>
  <w:endnote w:type="continuationSeparator" w:id="0">
    <w:p w14:paraId="0DA4387F" w14:textId="77777777" w:rsidR="00E726EB" w:rsidRDefault="00E7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00F0A" w14:textId="77777777" w:rsidR="00351A49" w:rsidRDefault="00351A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C88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3AC1" w14:textId="77777777" w:rsidR="00351A49" w:rsidRDefault="00351A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09BB1" w14:textId="77777777" w:rsidR="00E726EB" w:rsidRDefault="00E726EB">
      <w:r>
        <w:separator/>
      </w:r>
    </w:p>
  </w:footnote>
  <w:footnote w:type="continuationSeparator" w:id="0">
    <w:p w14:paraId="647E6421" w14:textId="77777777" w:rsidR="00E726EB" w:rsidRDefault="00E72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54540" w14:textId="77777777" w:rsidR="00351A49" w:rsidRDefault="00351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5D1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20134" w14:textId="77777777" w:rsidR="00351A49" w:rsidRDefault="00351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02257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2301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4099518">
    <w:abstractNumId w:val="0"/>
  </w:num>
  <w:num w:numId="4" w16cid:durableId="2091123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06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1A49"/>
    <w:rsid w:val="004B7300"/>
    <w:rsid w:val="004C6753"/>
    <w:rsid w:val="00595C87"/>
    <w:rsid w:val="005D2C65"/>
    <w:rsid w:val="005E6D94"/>
    <w:rsid w:val="0063384F"/>
    <w:rsid w:val="00643C6F"/>
    <w:rsid w:val="00644EBE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706F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26EB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C2C5E"/>
  <w15:chartTrackingRefBased/>
  <w15:docId w15:val="{8A51C8B4-33A9-4DD2-801F-B894C5C9A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4E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2026-06-26T11:50:00Z</cp:lastPrinted>
  <dcterms:created xsi:type="dcterms:W3CDTF">2026-06-26T11:50:00Z</dcterms:created>
  <dcterms:modified xsi:type="dcterms:W3CDTF">2026-06-26T11:50:00Z</dcterms:modified>
</cp:coreProperties>
</file>