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5F45F" w14:textId="368EC3D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106C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25CC7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C7108D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76C97A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C02344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B9BC57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1F3E30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459CAE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3CACD3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62EF4F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278A6F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9A9EF2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74979F3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8D828A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9BA20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8A38BA2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5309C52" w14:textId="1CECC89D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64C5B" w:rsidRPr="00164C5B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7106C0">
        <w:rPr>
          <w:rFonts w:eastAsia="Times New Roman" w:cs="Calibri"/>
          <w:lang w:eastAsia="pl-PL"/>
        </w:rPr>
        <w:t xml:space="preserve">nr sprawy: </w:t>
      </w:r>
      <w:r w:rsidR="007106C0" w:rsidRPr="007106C0">
        <w:rPr>
          <w:rFonts w:eastAsia="Times New Roman" w:cs="Calibri"/>
          <w:b/>
          <w:bCs/>
          <w:lang w:eastAsia="pl-PL"/>
        </w:rPr>
        <w:t>KC-DE-zp.25.292.2026</w:t>
      </w:r>
      <w:r w:rsidR="007106C0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4E9C0C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695FEC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35B88F0" w14:textId="4DFE7B61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7106C0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9A1099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1FA051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FA1A99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7F3806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39125D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26574B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3B282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D806FA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8C3BC29" w14:textId="36D004BE" w:rsidR="005103B9" w:rsidRPr="009475A8" w:rsidRDefault="008F3D36" w:rsidP="007106C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F5D8F" w14:textId="77777777" w:rsidR="00FF31C6" w:rsidRDefault="00FF31C6" w:rsidP="0038231F">
      <w:pPr>
        <w:spacing w:after="0" w:line="240" w:lineRule="auto"/>
      </w:pPr>
      <w:r>
        <w:separator/>
      </w:r>
    </w:p>
  </w:endnote>
  <w:endnote w:type="continuationSeparator" w:id="0">
    <w:p w14:paraId="5D193D0A" w14:textId="77777777" w:rsidR="00FF31C6" w:rsidRDefault="00FF31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CCDAA" w14:textId="77777777" w:rsidR="00164C5B" w:rsidRDefault="00164C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CD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5DCC19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5BA97" w14:textId="77777777" w:rsidR="00164C5B" w:rsidRDefault="00164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D0CFD" w14:textId="77777777" w:rsidR="00FF31C6" w:rsidRDefault="00FF31C6" w:rsidP="0038231F">
      <w:pPr>
        <w:spacing w:after="0" w:line="240" w:lineRule="auto"/>
      </w:pPr>
      <w:r>
        <w:separator/>
      </w:r>
    </w:p>
  </w:footnote>
  <w:footnote w:type="continuationSeparator" w:id="0">
    <w:p w14:paraId="3C3EACC9" w14:textId="77777777" w:rsidR="00FF31C6" w:rsidRDefault="00FF31C6" w:rsidP="0038231F">
      <w:pPr>
        <w:spacing w:after="0" w:line="240" w:lineRule="auto"/>
      </w:pPr>
      <w:r>
        <w:continuationSeparator/>
      </w:r>
    </w:p>
  </w:footnote>
  <w:footnote w:id="1">
    <w:p w14:paraId="2C3A5ED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6558A9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AF6EF" w14:textId="77777777" w:rsidR="00164C5B" w:rsidRDefault="00164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15084" w14:textId="77777777" w:rsidR="00164C5B" w:rsidRDefault="00164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76320" w14:textId="77777777" w:rsidR="00164C5B" w:rsidRDefault="00164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161087">
    <w:abstractNumId w:val="7"/>
  </w:num>
  <w:num w:numId="2" w16cid:durableId="1280719339">
    <w:abstractNumId w:val="0"/>
  </w:num>
  <w:num w:numId="3" w16cid:durableId="1024405567">
    <w:abstractNumId w:val="6"/>
  </w:num>
  <w:num w:numId="4" w16cid:durableId="387457421">
    <w:abstractNumId w:val="9"/>
  </w:num>
  <w:num w:numId="5" w16cid:durableId="1699889853">
    <w:abstractNumId w:val="8"/>
  </w:num>
  <w:num w:numId="6" w16cid:durableId="570458010">
    <w:abstractNumId w:val="5"/>
  </w:num>
  <w:num w:numId="7" w16cid:durableId="409667653">
    <w:abstractNumId w:val="1"/>
  </w:num>
  <w:num w:numId="8" w16cid:durableId="1591891393">
    <w:abstractNumId w:val="3"/>
  </w:num>
  <w:num w:numId="9" w16cid:durableId="447622846">
    <w:abstractNumId w:val="2"/>
  </w:num>
  <w:num w:numId="10" w16cid:durableId="1895848886">
    <w:abstractNumId w:val="4"/>
  </w:num>
  <w:num w:numId="11" w16cid:durableId="4552977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C6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C62"/>
    <w:rsid w:val="00164C5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06C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FF2FA"/>
  <w15:chartTrackingRefBased/>
  <w15:docId w15:val="{D811F198-7581-4E1B-B96A-B5F85349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2026-06-26T11:52:00Z</cp:lastPrinted>
  <dcterms:created xsi:type="dcterms:W3CDTF">2026-06-26T11:52:00Z</dcterms:created>
  <dcterms:modified xsi:type="dcterms:W3CDTF">2026-06-26T11:52:00Z</dcterms:modified>
</cp:coreProperties>
</file>