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D4AD2" w14:textId="0330C873" w:rsidR="00FB7F50" w:rsidRPr="002245BE" w:rsidRDefault="002872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72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72F8">
        <w:rPr>
          <w:sz w:val="22"/>
          <w:szCs w:val="22"/>
        </w:rPr>
        <w:t>2026-07-01</w:t>
      </w:r>
    </w:p>
    <w:p w14:paraId="31DC14A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1B495E" w14:textId="77777777" w:rsidR="002872F8" w:rsidRPr="002872F8" w:rsidRDefault="002872F8" w:rsidP="00FB7F50">
      <w:pPr>
        <w:spacing w:after="40"/>
        <w:rPr>
          <w:b/>
          <w:bCs/>
          <w:sz w:val="22"/>
          <w:szCs w:val="22"/>
        </w:rPr>
      </w:pPr>
      <w:r w:rsidRPr="002872F8">
        <w:rPr>
          <w:b/>
          <w:bCs/>
          <w:sz w:val="22"/>
          <w:szCs w:val="22"/>
        </w:rPr>
        <w:t>Akademia Górniczo - Hutnicza</w:t>
      </w:r>
    </w:p>
    <w:p w14:paraId="18782A20" w14:textId="77777777" w:rsidR="002872F8" w:rsidRPr="002872F8" w:rsidRDefault="002872F8" w:rsidP="00FB7F50">
      <w:pPr>
        <w:spacing w:after="40"/>
        <w:rPr>
          <w:b/>
          <w:bCs/>
          <w:sz w:val="22"/>
          <w:szCs w:val="22"/>
        </w:rPr>
      </w:pPr>
      <w:r w:rsidRPr="002872F8">
        <w:rPr>
          <w:b/>
          <w:bCs/>
          <w:sz w:val="22"/>
          <w:szCs w:val="22"/>
        </w:rPr>
        <w:t>im. Stanisława Staszica w Krakowie</w:t>
      </w:r>
    </w:p>
    <w:p w14:paraId="63115DFA" w14:textId="54F4C00D" w:rsidR="00FB7F50" w:rsidRPr="002245BE" w:rsidRDefault="002872F8" w:rsidP="00FB7F50">
      <w:pPr>
        <w:spacing w:after="40"/>
        <w:rPr>
          <w:b/>
          <w:bCs/>
          <w:sz w:val="22"/>
          <w:szCs w:val="22"/>
        </w:rPr>
      </w:pPr>
      <w:r w:rsidRPr="002872F8">
        <w:rPr>
          <w:b/>
          <w:bCs/>
          <w:sz w:val="22"/>
          <w:szCs w:val="22"/>
        </w:rPr>
        <w:t>Dział Zamówień Publicznych</w:t>
      </w:r>
    </w:p>
    <w:p w14:paraId="2C4F1DB5" w14:textId="25D62963" w:rsidR="00FB7F50" w:rsidRPr="002245BE" w:rsidRDefault="002872F8" w:rsidP="00FB7F50">
      <w:pPr>
        <w:rPr>
          <w:sz w:val="22"/>
          <w:szCs w:val="22"/>
        </w:rPr>
      </w:pPr>
      <w:r w:rsidRPr="002872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72F8">
        <w:rPr>
          <w:sz w:val="22"/>
          <w:szCs w:val="22"/>
        </w:rPr>
        <w:t>30</w:t>
      </w:r>
    </w:p>
    <w:p w14:paraId="72337314" w14:textId="6FE0DFCA" w:rsidR="00FB7F50" w:rsidRPr="002245BE" w:rsidRDefault="002872F8" w:rsidP="00FB7F50">
      <w:pPr>
        <w:rPr>
          <w:sz w:val="22"/>
          <w:szCs w:val="22"/>
        </w:rPr>
      </w:pPr>
      <w:r w:rsidRPr="002872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72F8">
        <w:rPr>
          <w:sz w:val="22"/>
          <w:szCs w:val="22"/>
        </w:rPr>
        <w:t>Kraków</w:t>
      </w:r>
    </w:p>
    <w:p w14:paraId="3AD2CDA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428AEE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72F8" w:rsidRPr="00607F9B" w14:paraId="43E87CA8" w14:textId="77777777" w:rsidTr="00A0791A">
        <w:trPr>
          <w:trHeight w:val="638"/>
        </w:trPr>
        <w:tc>
          <w:tcPr>
            <w:tcW w:w="959" w:type="dxa"/>
          </w:tcPr>
          <w:p w14:paraId="5B39C012" w14:textId="77777777" w:rsidR="002872F8" w:rsidRPr="00607F9B" w:rsidRDefault="002872F8" w:rsidP="00A079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18A5B96" w14:textId="76CB5F9F" w:rsidR="002872F8" w:rsidRPr="00607F9B" w:rsidRDefault="002872F8" w:rsidP="00A079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72F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72F8">
              <w:rPr>
                <w:b/>
                <w:bCs/>
                <w:sz w:val="22"/>
                <w:szCs w:val="22"/>
              </w:rPr>
              <w:t>Remont izolacji przeciwwodnej budynku D-17 AGH w Krakowie - etap I - KC-DE-zp.25.156.2026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72F8">
              <w:rPr>
                <w:b/>
                <w:sz w:val="22"/>
                <w:szCs w:val="22"/>
              </w:rPr>
              <w:t>KC-DE-zp.25.156.2026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C7C07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72F8" w14:paraId="22E04736" w14:textId="77777777" w:rsidTr="00A079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4741FD4" w14:textId="7BDD735D" w:rsidR="002872F8" w:rsidRPr="00D26ED6" w:rsidRDefault="002872F8" w:rsidP="00A0791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72F8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15F5D47C" w14:textId="7C7689E1" w:rsidR="002872F8" w:rsidRPr="009F0E5C" w:rsidRDefault="002872F8" w:rsidP="00A0791A">
            <w:pPr>
              <w:jc w:val="both"/>
              <w:rPr>
                <w:bCs/>
                <w:sz w:val="22"/>
                <w:szCs w:val="22"/>
              </w:rPr>
            </w:pPr>
            <w:r w:rsidRPr="002872F8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72F8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E54751" w14:textId="417F4913" w:rsidR="002872F8" w:rsidRPr="009F0E5C" w:rsidRDefault="002872F8" w:rsidP="00A0791A">
            <w:pPr>
              <w:jc w:val="both"/>
              <w:rPr>
                <w:bCs/>
                <w:sz w:val="22"/>
                <w:szCs w:val="22"/>
              </w:rPr>
            </w:pPr>
            <w:r w:rsidRPr="002872F8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72F8">
              <w:rPr>
                <w:bCs/>
                <w:sz w:val="22"/>
                <w:szCs w:val="22"/>
              </w:rPr>
              <w:t>Gdów</w:t>
            </w:r>
          </w:p>
          <w:p w14:paraId="00EDBB58" w14:textId="77777777" w:rsidR="002872F8" w:rsidRPr="00D26ED6" w:rsidRDefault="002872F8" w:rsidP="00A079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38D0AF" w14:textId="1F5AFA00" w:rsidR="002872F8" w:rsidRDefault="002872F8" w:rsidP="00A0791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72F8">
              <w:rPr>
                <w:sz w:val="22"/>
                <w:szCs w:val="22"/>
              </w:rPr>
              <w:t>Remont izolacji przeciwwodnej budynku D-17 AGH w Krakowie - etap I - KC-DE-zp.25.156.2026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DAAA421" w14:textId="2536927B" w:rsidR="002872F8" w:rsidRPr="00D26ED6" w:rsidRDefault="002872F8" w:rsidP="00A0791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72F8">
              <w:rPr>
                <w:b/>
                <w:sz w:val="22"/>
                <w:szCs w:val="22"/>
              </w:rPr>
              <w:t>1 385 816.09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674573" w14:textId="77777777" w:rsidR="002872F8" w:rsidRDefault="002872F8" w:rsidP="00A0791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BE0489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0D2FEB" w:rsidRPr="008567C7" w14:paraId="5B0EBA8D" w14:textId="77777777" w:rsidTr="000D2FEB">
        <w:trPr>
          <w:trHeight w:val="510"/>
        </w:trPr>
        <w:tc>
          <w:tcPr>
            <w:tcW w:w="709" w:type="dxa"/>
            <w:vAlign w:val="center"/>
          </w:tcPr>
          <w:p w14:paraId="064E96D1" w14:textId="77777777" w:rsidR="000D2FEB" w:rsidRPr="008567C7" w:rsidRDefault="000D2F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0FFC72FF" w14:textId="77777777" w:rsidR="000D2FEB" w:rsidRPr="008567C7" w:rsidRDefault="000D2F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2D45469" w14:textId="1F5A818F" w:rsidR="000D2FEB" w:rsidRPr="008567C7" w:rsidRDefault="000D2F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06B72DB2" w14:textId="39B1DF5C" w:rsidR="000D2FEB" w:rsidRPr="008567C7" w:rsidRDefault="000D2F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124ACFB3" w14:textId="77777777" w:rsidR="000D2FEB" w:rsidRPr="008567C7" w:rsidRDefault="000D2F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D2FEB" w:rsidRPr="008567C7" w14:paraId="0B90334E" w14:textId="77777777" w:rsidTr="000D2FEB">
        <w:tc>
          <w:tcPr>
            <w:tcW w:w="709" w:type="dxa"/>
            <w:vAlign w:val="center"/>
          </w:tcPr>
          <w:p w14:paraId="0B191DD5" w14:textId="2967F5ED" w:rsidR="000D2FEB" w:rsidRPr="008567C7" w:rsidRDefault="000D2FEB" w:rsidP="00A07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5D9A2468" w14:textId="32C6E043" w:rsidR="000D2FEB" w:rsidRPr="002B6761" w:rsidRDefault="000D2FEB" w:rsidP="00A079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D73942D" w14:textId="7EBA92AD" w:rsidR="000D2FEB" w:rsidRPr="008567C7" w:rsidRDefault="000D2FEB" w:rsidP="00A079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087FDA" w14:textId="2EF80EDC" w:rsidR="000D2FEB" w:rsidRPr="001B7815" w:rsidRDefault="000D2FEB" w:rsidP="00A079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14:paraId="1F1DB1A1" w14:textId="3C839A4C" w:rsidR="000D2FEB" w:rsidRPr="008567C7" w:rsidRDefault="000D2FEB" w:rsidP="00A07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51342263" w14:textId="1DCC62C8" w:rsidR="000D2FEB" w:rsidRPr="008567C7" w:rsidRDefault="000D2FEB" w:rsidP="00A07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14CD4E5" w14:textId="0DFD664D" w:rsidR="000D2FEB" w:rsidRPr="008567C7" w:rsidRDefault="000D2FEB" w:rsidP="00A07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D2FEB" w:rsidRPr="008567C7" w14:paraId="27D2D520" w14:textId="77777777" w:rsidTr="000D2FEB">
        <w:tc>
          <w:tcPr>
            <w:tcW w:w="709" w:type="dxa"/>
            <w:vAlign w:val="center"/>
          </w:tcPr>
          <w:p w14:paraId="4D4A5B55" w14:textId="635A5139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389EB108" w14:textId="4069B785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Kapibara Sp. z o.o.</w:t>
            </w:r>
          </w:p>
          <w:p w14:paraId="3AFA61FD" w14:textId="7716675A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8DF7D5" w14:textId="04B5C2D7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701" w:type="dxa"/>
            <w:vAlign w:val="center"/>
          </w:tcPr>
          <w:p w14:paraId="0B6986D1" w14:textId="1652EF34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6A65AAA2" w14:textId="5F8EACE1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0D8AFB2E" w14:textId="2E2E9729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260E64E0" w14:textId="77777777" w:rsidTr="000D2FEB">
        <w:tc>
          <w:tcPr>
            <w:tcW w:w="709" w:type="dxa"/>
            <w:vAlign w:val="center"/>
          </w:tcPr>
          <w:p w14:paraId="6B29CEB2" w14:textId="79ACECE7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3DEB8198" w14:textId="52A556A9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PPHU MARBIT - ADRIAN PIETRZAK</w:t>
            </w:r>
          </w:p>
          <w:p w14:paraId="0ED772AC" w14:textId="51FB923C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BRONISZEWICE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2D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56EAC6" w14:textId="4271ABA8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63-304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CZERMIN</w:t>
            </w:r>
          </w:p>
        </w:tc>
        <w:tc>
          <w:tcPr>
            <w:tcW w:w="1701" w:type="dxa"/>
            <w:vAlign w:val="center"/>
          </w:tcPr>
          <w:p w14:paraId="7379BA44" w14:textId="0D786458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1FEBCB26" w14:textId="197A000E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12035CDE" w14:textId="43F4AA86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7410B040" w14:textId="77777777" w:rsidTr="000D2FEB">
        <w:tc>
          <w:tcPr>
            <w:tcW w:w="709" w:type="dxa"/>
            <w:vAlign w:val="center"/>
          </w:tcPr>
          <w:p w14:paraId="5DB66F6A" w14:textId="0D37DC61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3ADD2BE5" w14:textId="3F4B7C87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TZ-BUD SPÓŁKA Z OGRANICZONĄ ODPOWIEDZIALNOŚCIĄ</w:t>
            </w:r>
          </w:p>
          <w:p w14:paraId="51E9C9BB" w14:textId="7756D764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SOSNOWA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ECE719" w14:textId="2C52F6BA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46-082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KUP</w:t>
            </w:r>
          </w:p>
        </w:tc>
        <w:tc>
          <w:tcPr>
            <w:tcW w:w="1701" w:type="dxa"/>
            <w:vAlign w:val="center"/>
          </w:tcPr>
          <w:p w14:paraId="6B6A6D97" w14:textId="5BDFAA1A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6CFB2CF1" w14:textId="357A77A4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7970B65B" w14:textId="1388AFCE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2750FE24" w14:textId="77777777" w:rsidTr="000D2FEB">
        <w:tc>
          <w:tcPr>
            <w:tcW w:w="709" w:type="dxa"/>
            <w:vAlign w:val="center"/>
          </w:tcPr>
          <w:p w14:paraId="29612026" w14:textId="4D877211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14:paraId="0E1B18FD" w14:textId="2579F90F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AMTC POLAND Spółka z ograniczoną </w:t>
            </w: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odpowiedzialnością</w:t>
            </w:r>
          </w:p>
          <w:p w14:paraId="409A6AD1" w14:textId="5CE19B1B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ul. Młodzieży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9D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00A3A5" w14:textId="079548C8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30-829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692FB55" w14:textId="095FF442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*</w:t>
            </w:r>
          </w:p>
        </w:tc>
        <w:tc>
          <w:tcPr>
            <w:tcW w:w="1842" w:type="dxa"/>
            <w:vAlign w:val="center"/>
          </w:tcPr>
          <w:p w14:paraId="5FC0D899" w14:textId="32708A60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73BFFCC5" w14:textId="6576445A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2E9115DB" w14:textId="77777777" w:rsidTr="000D2FEB">
        <w:tc>
          <w:tcPr>
            <w:tcW w:w="709" w:type="dxa"/>
            <w:vAlign w:val="center"/>
          </w:tcPr>
          <w:p w14:paraId="4533D175" w14:textId="18F2DD11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14:paraId="6FF75329" w14:textId="7B550FA7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Usługowe "ANKOR" A. Dudziński</w:t>
            </w:r>
          </w:p>
          <w:p w14:paraId="7E3E4E0B" w14:textId="63FD44A0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Osieckiego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44E978" w14:textId="20F495C9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31-763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9BD629A" w14:textId="0E14CD59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217CAF20" w14:textId="25A09F3D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1EB55BD7" w14:textId="483E92D2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23A0E860" w14:textId="77777777" w:rsidTr="000D2FEB">
        <w:tc>
          <w:tcPr>
            <w:tcW w:w="709" w:type="dxa"/>
            <w:vAlign w:val="center"/>
          </w:tcPr>
          <w:p w14:paraId="31A745F1" w14:textId="59E4058D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14:paraId="7932EF49" w14:textId="28F7CCC3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Exrimo Spółka z ograniczoną odpowiedzialnością</w:t>
            </w:r>
          </w:p>
          <w:p w14:paraId="3212C153" w14:textId="1101FACC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Halicka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10/11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/204</w:t>
            </w:r>
          </w:p>
          <w:p w14:paraId="148F6618" w14:textId="48E7DD88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31-036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C4C717F" w14:textId="2E8B0687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7BAAF99D" w14:textId="76B3F4E0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72C5A6E7" w14:textId="103A2413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0D2FEB" w:rsidRPr="008567C7" w14:paraId="2350EB76" w14:textId="77777777" w:rsidTr="000D2FEB">
        <w:tc>
          <w:tcPr>
            <w:tcW w:w="709" w:type="dxa"/>
            <w:vAlign w:val="center"/>
          </w:tcPr>
          <w:p w14:paraId="11544BA0" w14:textId="49462A22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14:paraId="69E5E601" w14:textId="47C5F4A4" w:rsidR="000D2FEB" w:rsidRPr="002B6761" w:rsidRDefault="000D2FEB" w:rsidP="000D2F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33B5AD00" w14:textId="3BF845BD" w:rsidR="000D2FEB" w:rsidRPr="008567C7" w:rsidRDefault="000D2FEB" w:rsidP="000D2F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Tyniecka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118K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5BBA9D68" w14:textId="0A55C5DF" w:rsidR="000D2FEB" w:rsidRPr="001B7815" w:rsidRDefault="000D2FEB" w:rsidP="000D2F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30-376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2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13598C4" w14:textId="044591DE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14:paraId="203265F4" w14:textId="7FD6F6F0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7C6E0208" w14:textId="474E8266" w:rsidR="000D2FEB" w:rsidRPr="008567C7" w:rsidRDefault="000D2FEB" w:rsidP="000D2F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2F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E170D9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70D7D5" w14:textId="55829BCA" w:rsidR="00F960D7" w:rsidRPr="00F33C66" w:rsidRDefault="000D2FEB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1514E3E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5C1E1" w14:textId="77777777" w:rsidR="00661FE9" w:rsidRDefault="00661FE9">
      <w:r>
        <w:separator/>
      </w:r>
    </w:p>
  </w:endnote>
  <w:endnote w:type="continuationSeparator" w:id="0">
    <w:p w14:paraId="563F3561" w14:textId="77777777" w:rsidR="00661FE9" w:rsidRDefault="0066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209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80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3AB7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938C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7A1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332F8" w14:textId="77777777" w:rsidR="00661FE9" w:rsidRDefault="00661FE9">
      <w:r>
        <w:separator/>
      </w:r>
    </w:p>
  </w:footnote>
  <w:footnote w:type="continuationSeparator" w:id="0">
    <w:p w14:paraId="19E222FC" w14:textId="77777777" w:rsidR="00661FE9" w:rsidRDefault="0066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C73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A1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77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27B"/>
    <w:rsid w:val="00005838"/>
    <w:rsid w:val="00022322"/>
    <w:rsid w:val="00042497"/>
    <w:rsid w:val="000C1E6F"/>
    <w:rsid w:val="000D2FEB"/>
    <w:rsid w:val="000E4E56"/>
    <w:rsid w:val="001A1468"/>
    <w:rsid w:val="001B7815"/>
    <w:rsid w:val="001C31ED"/>
    <w:rsid w:val="002872F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1FE9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427B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A9C7E"/>
  <w15:chartTrackingRefBased/>
  <w15:docId w15:val="{FA881AA7-503F-483E-8583-D79A9441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2026-07-01T08:52:00Z</dcterms:created>
  <dcterms:modified xsi:type="dcterms:W3CDTF">2026-07-01T08:53:00Z</dcterms:modified>
</cp:coreProperties>
</file>