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1B212" w14:textId="5DD2D7E3" w:rsidR="00D665F5" w:rsidRDefault="0035018D" w:rsidP="00D665F5">
      <w:pPr>
        <w:spacing w:after="240"/>
        <w:jc w:val="right"/>
        <w:rPr>
          <w:sz w:val="22"/>
          <w:szCs w:val="22"/>
        </w:rPr>
      </w:pPr>
      <w:r w:rsidRPr="003501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018D">
        <w:rPr>
          <w:sz w:val="22"/>
          <w:szCs w:val="22"/>
        </w:rPr>
        <w:t>2026-07-01</w:t>
      </w:r>
    </w:p>
    <w:p w14:paraId="5C7933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36BAC6" w14:textId="77777777" w:rsidR="0035018D" w:rsidRPr="0035018D" w:rsidRDefault="0035018D" w:rsidP="00577BC6">
      <w:pPr>
        <w:spacing w:after="40"/>
        <w:rPr>
          <w:b/>
          <w:bCs/>
          <w:sz w:val="22"/>
          <w:szCs w:val="22"/>
        </w:rPr>
      </w:pPr>
      <w:r w:rsidRPr="0035018D">
        <w:rPr>
          <w:b/>
          <w:bCs/>
          <w:sz w:val="22"/>
          <w:szCs w:val="22"/>
        </w:rPr>
        <w:t>Akademia Górniczo - Hutnicza</w:t>
      </w:r>
    </w:p>
    <w:p w14:paraId="2E856AAF" w14:textId="77777777" w:rsidR="0035018D" w:rsidRPr="0035018D" w:rsidRDefault="0035018D" w:rsidP="00577BC6">
      <w:pPr>
        <w:spacing w:after="40"/>
        <w:rPr>
          <w:b/>
          <w:bCs/>
          <w:sz w:val="22"/>
          <w:szCs w:val="22"/>
        </w:rPr>
      </w:pPr>
      <w:r w:rsidRPr="0035018D">
        <w:rPr>
          <w:b/>
          <w:bCs/>
          <w:sz w:val="22"/>
          <w:szCs w:val="22"/>
        </w:rPr>
        <w:t>im. Stanisława Staszica w Krakowie</w:t>
      </w:r>
    </w:p>
    <w:p w14:paraId="30AC5E79" w14:textId="4F5A7A37" w:rsidR="00D665F5" w:rsidRPr="00D91931" w:rsidRDefault="0035018D" w:rsidP="00577BC6">
      <w:pPr>
        <w:spacing w:after="40"/>
        <w:rPr>
          <w:b/>
          <w:bCs/>
          <w:sz w:val="22"/>
          <w:szCs w:val="22"/>
        </w:rPr>
      </w:pPr>
      <w:r w:rsidRPr="0035018D">
        <w:rPr>
          <w:b/>
          <w:bCs/>
          <w:sz w:val="22"/>
          <w:szCs w:val="22"/>
        </w:rPr>
        <w:t>Dział Zamówień Publicznych</w:t>
      </w:r>
    </w:p>
    <w:p w14:paraId="5FB112BC" w14:textId="28FD411A" w:rsidR="00D665F5" w:rsidRPr="00BD5546" w:rsidRDefault="0035018D" w:rsidP="00D665F5">
      <w:pPr>
        <w:rPr>
          <w:sz w:val="22"/>
          <w:szCs w:val="22"/>
        </w:rPr>
      </w:pPr>
      <w:r w:rsidRPr="003501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018D">
        <w:rPr>
          <w:sz w:val="22"/>
          <w:szCs w:val="22"/>
        </w:rPr>
        <w:t>30</w:t>
      </w:r>
    </w:p>
    <w:p w14:paraId="27289AC7" w14:textId="727348DB" w:rsidR="00D665F5" w:rsidRPr="00BD5546" w:rsidRDefault="0035018D" w:rsidP="00D665F5">
      <w:pPr>
        <w:rPr>
          <w:sz w:val="22"/>
          <w:szCs w:val="22"/>
        </w:rPr>
      </w:pPr>
      <w:r w:rsidRPr="003501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018D">
        <w:rPr>
          <w:sz w:val="22"/>
          <w:szCs w:val="22"/>
        </w:rPr>
        <w:t>Kraków</w:t>
      </w:r>
    </w:p>
    <w:p w14:paraId="5BC68E05" w14:textId="78D9A9E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18D" w:rsidRPr="0035018D">
        <w:rPr>
          <w:b/>
          <w:sz w:val="22"/>
          <w:szCs w:val="22"/>
        </w:rPr>
        <w:t>KC-DE-zp.25.254.2026</w:t>
      </w:r>
      <w:r w:rsidR="00A80738">
        <w:rPr>
          <w:sz w:val="24"/>
        </w:rPr>
        <w:tab/>
        <w:t xml:space="preserve"> </w:t>
      </w:r>
    </w:p>
    <w:p w14:paraId="6B434B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0E1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786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4BF5D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C23F58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8F1894" w14:textId="3F22037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018D" w:rsidRPr="0035018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AECC1F" w14:textId="1ECE95B4" w:rsidR="00A80738" w:rsidRPr="00577BC6" w:rsidRDefault="003501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018D">
        <w:rPr>
          <w:b/>
          <w:sz w:val="22"/>
          <w:szCs w:val="22"/>
        </w:rPr>
        <w:t>Zakup i dostawa stanowiska naukowo-badawczego do testowania elektrycznych napędów kosmicznych dla WTK AGH - KC-DE-zp.25.254.2026</w:t>
      </w:r>
    </w:p>
    <w:p w14:paraId="62D9796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128050" w14:textId="27E17D0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018D" w:rsidRPr="0035018D">
        <w:rPr>
          <w:sz w:val="22"/>
          <w:szCs w:val="22"/>
        </w:rPr>
        <w:t>01/07/2026</w:t>
      </w:r>
      <w:r w:rsidR="00FF4AB1" w:rsidRPr="00577BC6">
        <w:rPr>
          <w:sz w:val="22"/>
          <w:szCs w:val="22"/>
        </w:rPr>
        <w:t xml:space="preserve"> o godz. </w:t>
      </w:r>
      <w:r w:rsidR="0035018D" w:rsidRPr="003501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A7C7EA" w14:textId="77777777" w:rsidTr="003F57CD">
        <w:tc>
          <w:tcPr>
            <w:tcW w:w="993" w:type="dxa"/>
            <w:vAlign w:val="center"/>
          </w:tcPr>
          <w:p w14:paraId="7CD163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7E297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AE8D1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018D" w:rsidRPr="00493F8C" w14:paraId="20EAE0AC" w14:textId="77777777" w:rsidTr="001E298A">
        <w:tc>
          <w:tcPr>
            <w:tcW w:w="993" w:type="dxa"/>
            <w:vAlign w:val="center"/>
          </w:tcPr>
          <w:p w14:paraId="33F12A03" w14:textId="0E97FC48" w:rsidR="0035018D" w:rsidRPr="00490DC0" w:rsidRDefault="0035018D" w:rsidP="001E298A">
            <w:pPr>
              <w:spacing w:before="120" w:after="120"/>
              <w:jc w:val="center"/>
            </w:pPr>
            <w:r w:rsidRPr="0035018D">
              <w:t>1</w:t>
            </w:r>
          </w:p>
        </w:tc>
        <w:tc>
          <w:tcPr>
            <w:tcW w:w="5244" w:type="dxa"/>
          </w:tcPr>
          <w:p w14:paraId="45E57ED2" w14:textId="20C13950" w:rsidR="0035018D" w:rsidRPr="00490DC0" w:rsidRDefault="0035018D" w:rsidP="001E298A">
            <w:pPr>
              <w:spacing w:before="40"/>
            </w:pPr>
            <w:r w:rsidRPr="0035018D">
              <w:t>APVACUUM sp. z o.o.</w:t>
            </w:r>
          </w:p>
          <w:p w14:paraId="103F0DF1" w14:textId="4483A631" w:rsidR="0035018D" w:rsidRPr="00490DC0" w:rsidRDefault="0035018D" w:rsidP="001E298A">
            <w:r w:rsidRPr="0035018D">
              <w:t>Olszynowa</w:t>
            </w:r>
            <w:r w:rsidRPr="00490DC0">
              <w:t xml:space="preserve"> </w:t>
            </w:r>
            <w:r w:rsidRPr="0035018D">
              <w:t>21</w:t>
            </w:r>
            <w:r w:rsidRPr="00490DC0">
              <w:t xml:space="preserve"> </w:t>
            </w:r>
          </w:p>
          <w:p w14:paraId="5E068D3F" w14:textId="3BB637BD" w:rsidR="0035018D" w:rsidRPr="00490DC0" w:rsidRDefault="0035018D" w:rsidP="001E298A">
            <w:pPr>
              <w:spacing w:after="40"/>
              <w:jc w:val="both"/>
            </w:pPr>
            <w:r w:rsidRPr="0035018D">
              <w:t>62-070</w:t>
            </w:r>
            <w:r w:rsidRPr="00490DC0">
              <w:t xml:space="preserve"> </w:t>
            </w:r>
            <w:r w:rsidRPr="0035018D">
              <w:t>Zakrzewo</w:t>
            </w:r>
          </w:p>
        </w:tc>
        <w:tc>
          <w:tcPr>
            <w:tcW w:w="2835" w:type="dxa"/>
            <w:vAlign w:val="center"/>
          </w:tcPr>
          <w:p w14:paraId="3C659AA8" w14:textId="0799A78E" w:rsidR="0035018D" w:rsidRPr="00490DC0" w:rsidRDefault="0035018D" w:rsidP="001E298A">
            <w:pPr>
              <w:spacing w:before="120" w:after="120"/>
              <w:jc w:val="both"/>
            </w:pPr>
            <w:r w:rsidRPr="0035018D">
              <w:t>270 255.60 zł</w:t>
            </w:r>
          </w:p>
        </w:tc>
      </w:tr>
    </w:tbl>
    <w:p w14:paraId="3798837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D7F02" w14:textId="77777777" w:rsidR="00A4329F" w:rsidRDefault="00A4329F">
      <w:r>
        <w:separator/>
      </w:r>
    </w:p>
  </w:endnote>
  <w:endnote w:type="continuationSeparator" w:id="0">
    <w:p w14:paraId="1EEF9E57" w14:textId="77777777" w:rsidR="00A4329F" w:rsidRDefault="00A43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FCB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3B54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229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8A3235">
        <v:line id="_x0000_s1025" style="position:absolute;left:0;text-align:left;z-index:251657728" from="-3.85pt,8.7pt" to="455.15pt,8.7pt"/>
      </w:pict>
    </w:r>
  </w:p>
  <w:p w14:paraId="45AAFA7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D07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9ABCE4" w14:textId="77777777" w:rsidR="009F189D" w:rsidRDefault="009F189D">
    <w:pPr>
      <w:pStyle w:val="Stopka"/>
      <w:tabs>
        <w:tab w:val="clear" w:pos="4536"/>
      </w:tabs>
      <w:jc w:val="center"/>
    </w:pPr>
  </w:p>
  <w:p w14:paraId="7B4D76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064C5" w14:textId="77777777" w:rsidR="00A4329F" w:rsidRDefault="00A4329F">
      <w:r>
        <w:separator/>
      </w:r>
    </w:p>
  </w:footnote>
  <w:footnote w:type="continuationSeparator" w:id="0">
    <w:p w14:paraId="2966AB8E" w14:textId="77777777" w:rsidR="00A4329F" w:rsidRDefault="00A43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84AC0" w14:textId="77777777" w:rsidR="0035018D" w:rsidRDefault="003501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94A8F" w14:textId="77777777" w:rsidR="0035018D" w:rsidRDefault="003501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579AC" w14:textId="77777777" w:rsidR="0035018D" w:rsidRDefault="003501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80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26808"/>
    <w:rsid w:val="0023318D"/>
    <w:rsid w:val="00350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4329F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4C373"/>
  <w15:chartTrackingRefBased/>
  <w15:docId w15:val="{042CEB45-D97B-4CCE-8626-4D0FFD38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2026-07-01T08:17:00Z</dcterms:created>
  <dcterms:modified xsi:type="dcterms:W3CDTF">2026-07-01T08:17:00Z</dcterms:modified>
</cp:coreProperties>
</file>