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2D673" w14:textId="2E565528" w:rsidR="00D665F5" w:rsidRDefault="00CC7196" w:rsidP="00D665F5">
      <w:pPr>
        <w:spacing w:after="240"/>
        <w:jc w:val="right"/>
        <w:rPr>
          <w:sz w:val="22"/>
          <w:szCs w:val="22"/>
        </w:rPr>
      </w:pPr>
      <w:r w:rsidRPr="00CC71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7196">
        <w:rPr>
          <w:sz w:val="22"/>
          <w:szCs w:val="22"/>
        </w:rPr>
        <w:t>2026-06-30</w:t>
      </w:r>
    </w:p>
    <w:p w14:paraId="60C9F09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078AA4" w14:textId="77777777" w:rsidR="00CC7196" w:rsidRPr="00CC7196" w:rsidRDefault="00CC7196" w:rsidP="00577BC6">
      <w:pPr>
        <w:spacing w:after="40"/>
        <w:rPr>
          <w:b/>
          <w:bCs/>
          <w:sz w:val="22"/>
          <w:szCs w:val="22"/>
        </w:rPr>
      </w:pPr>
      <w:r w:rsidRPr="00CC7196">
        <w:rPr>
          <w:b/>
          <w:bCs/>
          <w:sz w:val="22"/>
          <w:szCs w:val="22"/>
        </w:rPr>
        <w:t>Akademia Górniczo - Hutnicza</w:t>
      </w:r>
    </w:p>
    <w:p w14:paraId="084B8408" w14:textId="77777777" w:rsidR="00CC7196" w:rsidRPr="00CC7196" w:rsidRDefault="00CC7196" w:rsidP="00577BC6">
      <w:pPr>
        <w:spacing w:after="40"/>
        <w:rPr>
          <w:b/>
          <w:bCs/>
          <w:sz w:val="22"/>
          <w:szCs w:val="22"/>
        </w:rPr>
      </w:pPr>
      <w:r w:rsidRPr="00CC7196">
        <w:rPr>
          <w:b/>
          <w:bCs/>
          <w:sz w:val="22"/>
          <w:szCs w:val="22"/>
        </w:rPr>
        <w:t>im. Stanisława Staszica w Krakowie</w:t>
      </w:r>
    </w:p>
    <w:p w14:paraId="3E20942C" w14:textId="5414EDCA" w:rsidR="00D665F5" w:rsidRPr="00D91931" w:rsidRDefault="00CC7196" w:rsidP="00577BC6">
      <w:pPr>
        <w:spacing w:after="40"/>
        <w:rPr>
          <w:b/>
          <w:bCs/>
          <w:sz w:val="22"/>
          <w:szCs w:val="22"/>
        </w:rPr>
      </w:pPr>
      <w:r w:rsidRPr="00CC7196">
        <w:rPr>
          <w:b/>
          <w:bCs/>
          <w:sz w:val="22"/>
          <w:szCs w:val="22"/>
        </w:rPr>
        <w:t>Dział Zamówień Publicznych</w:t>
      </w:r>
    </w:p>
    <w:p w14:paraId="02E12D5C" w14:textId="151BCA81" w:rsidR="00D665F5" w:rsidRPr="00BD5546" w:rsidRDefault="00CC7196" w:rsidP="00D665F5">
      <w:pPr>
        <w:rPr>
          <w:sz w:val="22"/>
          <w:szCs w:val="22"/>
        </w:rPr>
      </w:pPr>
      <w:r w:rsidRPr="00CC71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7196">
        <w:rPr>
          <w:sz w:val="22"/>
          <w:szCs w:val="22"/>
        </w:rPr>
        <w:t>30</w:t>
      </w:r>
    </w:p>
    <w:p w14:paraId="1395DFF1" w14:textId="630D05A9" w:rsidR="00D665F5" w:rsidRPr="00BD5546" w:rsidRDefault="00CC7196" w:rsidP="00D665F5">
      <w:pPr>
        <w:rPr>
          <w:sz w:val="22"/>
          <w:szCs w:val="22"/>
        </w:rPr>
      </w:pPr>
      <w:r w:rsidRPr="00CC71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7196">
        <w:rPr>
          <w:sz w:val="22"/>
          <w:szCs w:val="22"/>
        </w:rPr>
        <w:t>Kraków</w:t>
      </w:r>
    </w:p>
    <w:p w14:paraId="77BCD8E5" w14:textId="40CE06F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7196" w:rsidRPr="00CC7196">
        <w:rPr>
          <w:b/>
          <w:sz w:val="22"/>
          <w:szCs w:val="22"/>
        </w:rPr>
        <w:t>KC-DE-zp.25.269.2026</w:t>
      </w:r>
      <w:r w:rsidR="00A80738">
        <w:rPr>
          <w:sz w:val="24"/>
        </w:rPr>
        <w:tab/>
        <w:t xml:space="preserve"> </w:t>
      </w:r>
    </w:p>
    <w:p w14:paraId="22D9D0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C8C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1EF1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13EA6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1547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5521FC" w14:textId="09C6A82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7196" w:rsidRPr="00CC719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E059836" w14:textId="75BE297B" w:rsidR="00A80738" w:rsidRPr="00577BC6" w:rsidRDefault="00CC71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7196">
        <w:rPr>
          <w:b/>
          <w:sz w:val="22"/>
          <w:szCs w:val="22"/>
        </w:rPr>
        <w:t>Zakup i dostawa samochodu typu sedan z segmentu E dla AGH w Krakowie - KC-DE-zp.25.269.2026</w:t>
      </w:r>
    </w:p>
    <w:p w14:paraId="47AD3D6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C18DCC6" w14:textId="0012649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7196" w:rsidRPr="00CC7196">
        <w:rPr>
          <w:sz w:val="22"/>
          <w:szCs w:val="22"/>
        </w:rPr>
        <w:t>30/06/2026</w:t>
      </w:r>
      <w:r w:rsidR="00FF4AB1" w:rsidRPr="00577BC6">
        <w:rPr>
          <w:sz w:val="22"/>
          <w:szCs w:val="22"/>
        </w:rPr>
        <w:t xml:space="preserve"> o godz. </w:t>
      </w:r>
      <w:r w:rsidR="00CC7196" w:rsidRPr="00CC719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E4C76E" w14:textId="77777777" w:rsidTr="003F57CD">
        <w:tc>
          <w:tcPr>
            <w:tcW w:w="993" w:type="dxa"/>
            <w:vAlign w:val="center"/>
          </w:tcPr>
          <w:p w14:paraId="40DA81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9ACC8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4A102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7196" w:rsidRPr="00493F8C" w14:paraId="6602B76F" w14:textId="77777777" w:rsidTr="006D3C34">
        <w:tc>
          <w:tcPr>
            <w:tcW w:w="993" w:type="dxa"/>
            <w:vAlign w:val="center"/>
          </w:tcPr>
          <w:p w14:paraId="7E2E5667" w14:textId="781A502B" w:rsidR="00CC7196" w:rsidRPr="00490DC0" w:rsidRDefault="00CC7196" w:rsidP="006D3C34">
            <w:pPr>
              <w:spacing w:before="120" w:after="120"/>
              <w:jc w:val="center"/>
            </w:pPr>
            <w:r w:rsidRPr="00CC7196">
              <w:t>1</w:t>
            </w:r>
          </w:p>
        </w:tc>
        <w:tc>
          <w:tcPr>
            <w:tcW w:w="5244" w:type="dxa"/>
          </w:tcPr>
          <w:p w14:paraId="52B59E56" w14:textId="3B1AABA9" w:rsidR="00CC7196" w:rsidRPr="00490DC0" w:rsidRDefault="00CC7196" w:rsidP="006D3C34">
            <w:pPr>
              <w:spacing w:before="40"/>
            </w:pPr>
            <w:r w:rsidRPr="00CC7196">
              <w:t>Duda-Cars S.A.</w:t>
            </w:r>
          </w:p>
          <w:p w14:paraId="1C8818E5" w14:textId="2B16C89C" w:rsidR="00CC7196" w:rsidRPr="00490DC0" w:rsidRDefault="00CC7196" w:rsidP="006D3C34">
            <w:r w:rsidRPr="00CC7196">
              <w:t>Ptasia</w:t>
            </w:r>
            <w:r w:rsidRPr="00490DC0">
              <w:t xml:space="preserve"> </w:t>
            </w:r>
            <w:r w:rsidRPr="00CC7196">
              <w:t>4</w:t>
            </w:r>
            <w:r w:rsidRPr="00490DC0">
              <w:t xml:space="preserve"> </w:t>
            </w:r>
          </w:p>
          <w:p w14:paraId="2C2FBFE4" w14:textId="3DB1FF41" w:rsidR="00CC7196" w:rsidRPr="00490DC0" w:rsidRDefault="00CC7196" w:rsidP="006D3C34">
            <w:pPr>
              <w:spacing w:after="40"/>
              <w:jc w:val="both"/>
            </w:pPr>
            <w:r w:rsidRPr="00CC7196">
              <w:t>60-319</w:t>
            </w:r>
            <w:r w:rsidRPr="00490DC0">
              <w:t xml:space="preserve"> </w:t>
            </w:r>
            <w:r w:rsidRPr="00CC7196">
              <w:t>Poznań</w:t>
            </w:r>
          </w:p>
        </w:tc>
        <w:tc>
          <w:tcPr>
            <w:tcW w:w="2835" w:type="dxa"/>
            <w:vAlign w:val="center"/>
          </w:tcPr>
          <w:p w14:paraId="3EE1583B" w14:textId="693F949C" w:rsidR="00CC7196" w:rsidRPr="00490DC0" w:rsidRDefault="00CC7196" w:rsidP="006D3C34">
            <w:pPr>
              <w:spacing w:before="120" w:after="120"/>
              <w:jc w:val="both"/>
            </w:pPr>
            <w:r w:rsidRPr="00CC7196">
              <w:t>360 982.00 zł</w:t>
            </w:r>
          </w:p>
        </w:tc>
      </w:tr>
    </w:tbl>
    <w:p w14:paraId="7290642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4D2EE" w14:textId="77777777" w:rsidR="00C931EF" w:rsidRDefault="00C931EF">
      <w:r>
        <w:separator/>
      </w:r>
    </w:p>
  </w:endnote>
  <w:endnote w:type="continuationSeparator" w:id="0">
    <w:p w14:paraId="0819D558" w14:textId="77777777" w:rsidR="00C931EF" w:rsidRDefault="00C93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4D9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9EC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0AC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85BFC6">
        <v:line id="_x0000_s1025" style="position:absolute;left:0;text-align:left;z-index:251657728" from="-3.85pt,8.7pt" to="455.15pt,8.7pt"/>
      </w:pict>
    </w:r>
  </w:p>
  <w:p w14:paraId="1628C5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F4D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21065F" w14:textId="77777777" w:rsidR="009F189D" w:rsidRDefault="009F189D">
    <w:pPr>
      <w:pStyle w:val="Stopka"/>
      <w:tabs>
        <w:tab w:val="clear" w:pos="4536"/>
      </w:tabs>
      <w:jc w:val="center"/>
    </w:pPr>
  </w:p>
  <w:p w14:paraId="0EFE65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F55E6" w14:textId="77777777" w:rsidR="00C931EF" w:rsidRDefault="00C931EF">
      <w:r>
        <w:separator/>
      </w:r>
    </w:p>
  </w:footnote>
  <w:footnote w:type="continuationSeparator" w:id="0">
    <w:p w14:paraId="27D427BC" w14:textId="77777777" w:rsidR="00C931EF" w:rsidRDefault="00C93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7995" w14:textId="77777777" w:rsidR="00CC7196" w:rsidRDefault="00CC71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04338" w14:textId="77777777" w:rsidR="00CC7196" w:rsidRDefault="00CC71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3188" w14:textId="77777777" w:rsidR="00CC7196" w:rsidRDefault="00CC71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6B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736BB"/>
    <w:rsid w:val="00C931EF"/>
    <w:rsid w:val="00CB0802"/>
    <w:rsid w:val="00CC7196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FD63E"/>
  <w15:chartTrackingRefBased/>
  <w15:docId w15:val="{B42712EB-FCB6-4DA3-8564-EA9D8BF14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2026-06-30T09:17:00Z</dcterms:created>
  <dcterms:modified xsi:type="dcterms:W3CDTF">2026-06-30T09:17:00Z</dcterms:modified>
</cp:coreProperties>
</file>