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F0B2D" w14:textId="77777777" w:rsidR="00265092" w:rsidRPr="002245BE" w:rsidRDefault="00265092" w:rsidP="00265092">
      <w:pPr>
        <w:spacing w:after="240"/>
        <w:jc w:val="right"/>
        <w:rPr>
          <w:sz w:val="22"/>
          <w:szCs w:val="22"/>
        </w:rPr>
      </w:pPr>
      <w:bookmarkStart w:id="0" w:name="_Hlk53520193"/>
      <w:r w:rsidRPr="00EF450E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EF450E">
        <w:rPr>
          <w:sz w:val="22"/>
          <w:szCs w:val="22"/>
        </w:rPr>
        <w:t>2026-06-30</w:t>
      </w:r>
    </w:p>
    <w:p w14:paraId="0ADC7E8A" w14:textId="77777777" w:rsidR="00265092" w:rsidRPr="00EF450E" w:rsidRDefault="00265092" w:rsidP="00265092">
      <w:pPr>
        <w:spacing w:after="40"/>
        <w:rPr>
          <w:b/>
          <w:bCs/>
          <w:sz w:val="22"/>
          <w:szCs w:val="22"/>
        </w:rPr>
      </w:pPr>
      <w:r w:rsidRPr="00EF450E">
        <w:rPr>
          <w:b/>
          <w:bCs/>
          <w:sz w:val="22"/>
          <w:szCs w:val="22"/>
        </w:rPr>
        <w:t>Akademia Górniczo - Hutnicza</w:t>
      </w:r>
    </w:p>
    <w:p w14:paraId="47EF28A8" w14:textId="77777777" w:rsidR="00265092" w:rsidRPr="00EF450E" w:rsidRDefault="00265092" w:rsidP="00265092">
      <w:pPr>
        <w:spacing w:after="40"/>
        <w:rPr>
          <w:b/>
          <w:bCs/>
          <w:sz w:val="22"/>
          <w:szCs w:val="22"/>
        </w:rPr>
      </w:pPr>
      <w:r w:rsidRPr="00EF450E">
        <w:rPr>
          <w:b/>
          <w:bCs/>
          <w:sz w:val="22"/>
          <w:szCs w:val="22"/>
        </w:rPr>
        <w:t>im. Stanisława Staszica w Krakowie</w:t>
      </w:r>
    </w:p>
    <w:p w14:paraId="3CF79B89" w14:textId="77777777" w:rsidR="00265092" w:rsidRPr="002245BE" w:rsidRDefault="00265092" w:rsidP="00265092">
      <w:pPr>
        <w:spacing w:after="40"/>
        <w:rPr>
          <w:b/>
          <w:bCs/>
          <w:sz w:val="22"/>
          <w:szCs w:val="22"/>
        </w:rPr>
      </w:pPr>
      <w:r w:rsidRPr="00EF450E">
        <w:rPr>
          <w:b/>
          <w:bCs/>
          <w:sz w:val="22"/>
          <w:szCs w:val="22"/>
        </w:rPr>
        <w:t>Dział Zamówień Publicznych</w:t>
      </w:r>
    </w:p>
    <w:p w14:paraId="02169CD5" w14:textId="77777777" w:rsidR="00265092" w:rsidRPr="002245BE" w:rsidRDefault="00265092" w:rsidP="00265092">
      <w:pPr>
        <w:rPr>
          <w:sz w:val="22"/>
          <w:szCs w:val="22"/>
        </w:rPr>
      </w:pPr>
      <w:r w:rsidRPr="00EF450E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EF450E">
        <w:rPr>
          <w:sz w:val="22"/>
          <w:szCs w:val="22"/>
        </w:rPr>
        <w:t>30</w:t>
      </w:r>
    </w:p>
    <w:p w14:paraId="388B447D" w14:textId="77777777" w:rsidR="00265092" w:rsidRPr="002245BE" w:rsidRDefault="00265092" w:rsidP="00265092">
      <w:pPr>
        <w:rPr>
          <w:sz w:val="22"/>
          <w:szCs w:val="22"/>
        </w:rPr>
      </w:pPr>
      <w:r w:rsidRPr="00EF450E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EF450E">
        <w:rPr>
          <w:sz w:val="22"/>
          <w:szCs w:val="22"/>
        </w:rPr>
        <w:t>Kraków</w:t>
      </w:r>
    </w:p>
    <w:p w14:paraId="51CF303A" w14:textId="77777777" w:rsidR="00265092" w:rsidRDefault="00265092" w:rsidP="00265092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EF450E">
        <w:rPr>
          <w:bCs/>
          <w:sz w:val="22"/>
          <w:szCs w:val="22"/>
        </w:rPr>
        <w:t>KC-DE-zp.25.220.2026</w:t>
      </w:r>
    </w:p>
    <w:p w14:paraId="1479F01F" w14:textId="77777777" w:rsidR="00265092" w:rsidRDefault="00265092" w:rsidP="00265092">
      <w:pPr>
        <w:spacing w:line="276" w:lineRule="auto"/>
        <w:rPr>
          <w:sz w:val="22"/>
          <w:szCs w:val="22"/>
        </w:rPr>
      </w:pPr>
    </w:p>
    <w:p w14:paraId="24FDA0F1" w14:textId="77777777" w:rsidR="00265092" w:rsidRPr="00E62859" w:rsidRDefault="00265092" w:rsidP="0026509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1140290" w14:textId="77777777" w:rsidR="00265092" w:rsidRPr="00C65E53" w:rsidRDefault="00265092" w:rsidP="0026509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7B30CF3" w14:textId="04876031" w:rsidR="00265092" w:rsidRDefault="00292788" w:rsidP="00265092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B04C0C9" w14:textId="77777777" w:rsidR="00265092" w:rsidRDefault="00265092" w:rsidP="00265092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65092" w:rsidRPr="00607F9B" w14:paraId="390E6498" w14:textId="77777777" w:rsidTr="008B2747">
        <w:trPr>
          <w:trHeight w:val="638"/>
        </w:trPr>
        <w:tc>
          <w:tcPr>
            <w:tcW w:w="959" w:type="dxa"/>
          </w:tcPr>
          <w:p w14:paraId="6064B82F" w14:textId="77777777" w:rsidR="00265092" w:rsidRPr="00607F9B" w:rsidRDefault="00265092" w:rsidP="008B27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2FAC2C3" w14:textId="77777777" w:rsidR="00265092" w:rsidRPr="00607F9B" w:rsidRDefault="00265092" w:rsidP="008B27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F450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F450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450E">
              <w:rPr>
                <w:b/>
                <w:bCs/>
                <w:sz w:val="22"/>
                <w:szCs w:val="22"/>
              </w:rPr>
              <w:t>Remont klatki schodowej i korytarzy we wschodniej części hali H-A2 na AGH w Krakowie - KC-DE-zp.25.220.2026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835E612" w14:textId="3A5AFB48" w:rsidR="00265092" w:rsidRDefault="00265092" w:rsidP="0026509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 2 </w:t>
      </w:r>
      <w:r w:rsidRPr="009B2352">
        <w:rPr>
          <w:sz w:val="22"/>
          <w:szCs w:val="22"/>
        </w:rPr>
        <w:t xml:space="preserve">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5092" w14:paraId="2650BFB9" w14:textId="77777777" w:rsidTr="008B2747">
        <w:trPr>
          <w:cantSplit/>
        </w:trPr>
        <w:tc>
          <w:tcPr>
            <w:tcW w:w="10150" w:type="dxa"/>
          </w:tcPr>
          <w:p w14:paraId="46C82BFC" w14:textId="77777777" w:rsidR="00265092" w:rsidRPr="00D26ED6" w:rsidRDefault="00265092" w:rsidP="008B274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Konsorcjum: Lider - </w:t>
            </w:r>
            <w:proofErr w:type="spellStart"/>
            <w:r w:rsidRPr="00EF450E">
              <w:rPr>
                <w:b/>
                <w:sz w:val="22"/>
                <w:szCs w:val="22"/>
              </w:rPr>
              <w:t>Stambud</w:t>
            </w:r>
            <w:proofErr w:type="spellEnd"/>
            <w:r w:rsidRPr="00EF450E">
              <w:rPr>
                <w:b/>
                <w:sz w:val="22"/>
                <w:szCs w:val="22"/>
              </w:rPr>
              <w:t xml:space="preserve"> Sp. z o.o.</w:t>
            </w:r>
            <w:r>
              <w:rPr>
                <w:b/>
                <w:sz w:val="22"/>
                <w:szCs w:val="22"/>
              </w:rPr>
              <w:t>, Partner – 2K-Budownictwo sp. z o.o. sp.k</w:t>
            </w:r>
          </w:p>
          <w:p w14:paraId="084C4EAC" w14:textId="77777777" w:rsidR="00265092" w:rsidRPr="009F0E5C" w:rsidRDefault="00265092" w:rsidP="008B2747">
            <w:pPr>
              <w:jc w:val="both"/>
              <w:rPr>
                <w:bCs/>
                <w:sz w:val="22"/>
                <w:szCs w:val="22"/>
              </w:rPr>
            </w:pPr>
            <w:r w:rsidRPr="00EF450E">
              <w:rPr>
                <w:bCs/>
                <w:sz w:val="22"/>
                <w:szCs w:val="22"/>
              </w:rPr>
              <w:t>Św. Wojciecha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50E">
              <w:rPr>
                <w:bCs/>
                <w:sz w:val="22"/>
                <w:szCs w:val="22"/>
              </w:rPr>
              <w:t>89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72D414" w14:textId="77777777" w:rsidR="00265092" w:rsidRPr="009F0E5C" w:rsidRDefault="00265092" w:rsidP="008B2747">
            <w:pPr>
              <w:jc w:val="both"/>
              <w:rPr>
                <w:bCs/>
                <w:sz w:val="22"/>
                <w:szCs w:val="22"/>
              </w:rPr>
            </w:pPr>
            <w:r w:rsidRPr="00EF450E">
              <w:rPr>
                <w:bCs/>
                <w:sz w:val="22"/>
                <w:szCs w:val="22"/>
              </w:rPr>
              <w:t>32-085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50E">
              <w:rPr>
                <w:bCs/>
                <w:sz w:val="22"/>
                <w:szCs w:val="22"/>
              </w:rPr>
              <w:t>Modlnica</w:t>
            </w:r>
          </w:p>
          <w:p w14:paraId="3A3EFAED" w14:textId="77777777" w:rsidR="00265092" w:rsidRPr="00D26ED6" w:rsidRDefault="00265092" w:rsidP="008B27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2D3316" w14:textId="77777777" w:rsidR="00265092" w:rsidRPr="00D26ED6" w:rsidRDefault="00265092" w:rsidP="008B274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F450E">
              <w:rPr>
                <w:sz w:val="22"/>
                <w:szCs w:val="22"/>
              </w:rPr>
              <w:t>Remont klatki schodowej i korytarzy we wschodniej części hali H-A2 na AGH w Krakowie - KC-DE-zp.25.220.2026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F450E">
              <w:rPr>
                <w:b/>
                <w:sz w:val="22"/>
                <w:szCs w:val="22"/>
              </w:rPr>
              <w:t>343 650.38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A0D966D" w14:textId="77777777" w:rsidR="00265092" w:rsidRDefault="00265092" w:rsidP="008B274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2D7D3CF" w14:textId="77777777" w:rsidR="00265092" w:rsidRPr="00756CDA" w:rsidRDefault="00265092" w:rsidP="0026509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265092" w:rsidRPr="008567C7" w14:paraId="6815CB02" w14:textId="77777777" w:rsidTr="008B2747">
        <w:trPr>
          <w:trHeight w:val="510"/>
        </w:trPr>
        <w:tc>
          <w:tcPr>
            <w:tcW w:w="595" w:type="pct"/>
            <w:vAlign w:val="center"/>
          </w:tcPr>
          <w:p w14:paraId="2CE55722" w14:textId="77777777" w:rsidR="00265092" w:rsidRPr="008567C7" w:rsidRDefault="00265092" w:rsidP="008B27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54C9043" w14:textId="77777777" w:rsidR="00265092" w:rsidRPr="008567C7" w:rsidRDefault="00265092" w:rsidP="008B27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547542D" w14:textId="77777777" w:rsidR="00265092" w:rsidRPr="008567C7" w:rsidRDefault="00265092" w:rsidP="008B274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C75034F" w14:textId="77777777" w:rsidR="00265092" w:rsidRPr="008567C7" w:rsidRDefault="00265092" w:rsidP="008B274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600CDA0B" w14:textId="77777777" w:rsidR="00265092" w:rsidRPr="008567C7" w:rsidRDefault="00265092" w:rsidP="008B27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65092" w:rsidRPr="008567C7" w14:paraId="4B2BC41F" w14:textId="77777777" w:rsidTr="008B2747">
        <w:tc>
          <w:tcPr>
            <w:tcW w:w="595" w:type="pct"/>
            <w:vAlign w:val="center"/>
          </w:tcPr>
          <w:p w14:paraId="271A04F6" w14:textId="77777777" w:rsidR="00265092" w:rsidRPr="008567C7" w:rsidRDefault="00265092" w:rsidP="008B27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2C3D2729" w14:textId="77777777" w:rsidR="00265092" w:rsidRPr="008567C7" w:rsidRDefault="00265092" w:rsidP="008B27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39B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Konsorcjum: Lider - </w:t>
            </w:r>
            <w:proofErr w:type="spellStart"/>
            <w:r w:rsidRPr="00DE39BC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DE39B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o.o., Partner – 2K-Budownictwo sp. z o.o. sp.k</w:t>
            </w:r>
            <w:r w:rsidRPr="00EF450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50E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11428E9" w14:textId="77777777" w:rsidR="00265092" w:rsidRPr="001B7815" w:rsidRDefault="00265092" w:rsidP="008B274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50E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952" w:type="pct"/>
            <w:vAlign w:val="center"/>
          </w:tcPr>
          <w:p w14:paraId="3D724464" w14:textId="77777777" w:rsidR="00265092" w:rsidRPr="008567C7" w:rsidRDefault="00265092" w:rsidP="008B27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3B690AF" w14:textId="77777777" w:rsidR="00265092" w:rsidRPr="008567C7" w:rsidRDefault="00265092" w:rsidP="008B27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DD97A0A" w14:textId="77777777" w:rsidR="00265092" w:rsidRPr="008567C7" w:rsidRDefault="00265092" w:rsidP="008B27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65092" w:rsidRPr="008567C7" w14:paraId="20A40703" w14:textId="77777777" w:rsidTr="008B2747">
        <w:tc>
          <w:tcPr>
            <w:tcW w:w="595" w:type="pct"/>
            <w:vAlign w:val="center"/>
          </w:tcPr>
          <w:p w14:paraId="690FC814" w14:textId="77777777" w:rsidR="00265092" w:rsidRPr="008567C7" w:rsidRDefault="00265092" w:rsidP="008B27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1D7B99E9" w14:textId="77777777" w:rsidR="00265092" w:rsidRPr="002B6761" w:rsidRDefault="00265092" w:rsidP="008B274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b/>
                <w:sz w:val="18"/>
                <w:szCs w:val="18"/>
              </w:rPr>
              <w:t>F.H.U "BARTEK" ROMAN ŻUREK</w:t>
            </w:r>
          </w:p>
          <w:p w14:paraId="29CC2FAD" w14:textId="77777777" w:rsidR="00265092" w:rsidRPr="008567C7" w:rsidRDefault="00265092" w:rsidP="008B27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bCs/>
                <w:sz w:val="18"/>
                <w:szCs w:val="18"/>
              </w:rPr>
              <w:t>Praska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50E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50E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14:paraId="194DC3E3" w14:textId="77777777" w:rsidR="00265092" w:rsidRPr="001B7815" w:rsidRDefault="00265092" w:rsidP="008B274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bCs/>
                <w:sz w:val="18"/>
                <w:szCs w:val="18"/>
              </w:rPr>
              <w:t>30-322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F450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7608C3E" w14:textId="77777777" w:rsidR="00265092" w:rsidRPr="008567C7" w:rsidRDefault="00265092" w:rsidP="008B27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sz w:val="18"/>
                <w:szCs w:val="18"/>
              </w:rPr>
              <w:t xml:space="preserve">  52,90</w:t>
            </w:r>
          </w:p>
        </w:tc>
        <w:tc>
          <w:tcPr>
            <w:tcW w:w="952" w:type="pct"/>
            <w:vAlign w:val="center"/>
          </w:tcPr>
          <w:p w14:paraId="2DF109E1" w14:textId="77777777" w:rsidR="00265092" w:rsidRPr="008567C7" w:rsidRDefault="00265092" w:rsidP="008B27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314D109" w14:textId="77777777" w:rsidR="00265092" w:rsidRPr="008567C7" w:rsidRDefault="00265092" w:rsidP="008B27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450E">
              <w:rPr>
                <w:rFonts w:ascii="Times New Roman" w:hAnsi="Times New Roman" w:cs="Times New Roman"/>
                <w:sz w:val="18"/>
                <w:szCs w:val="18"/>
              </w:rPr>
              <w:t xml:space="preserve">  92,90</w:t>
            </w:r>
          </w:p>
        </w:tc>
      </w:tr>
      <w:bookmarkEnd w:id="0"/>
    </w:tbl>
    <w:p w14:paraId="4FADAF2B" w14:textId="77777777" w:rsidR="00265092" w:rsidRDefault="00265092" w:rsidP="00265092">
      <w:pPr>
        <w:spacing w:before="120"/>
        <w:ind w:firstLine="709"/>
        <w:jc w:val="both"/>
        <w:rPr>
          <w:color w:val="000000"/>
        </w:rPr>
      </w:pPr>
    </w:p>
    <w:p w14:paraId="3324A5C2" w14:textId="77777777" w:rsidR="00F960D7" w:rsidRPr="00265092" w:rsidRDefault="00F960D7" w:rsidP="00265092"/>
    <w:sectPr w:rsidR="00F960D7" w:rsidRPr="0026509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A884A" w14:textId="77777777" w:rsidR="008D09EE" w:rsidRDefault="008D09EE">
      <w:r>
        <w:separator/>
      </w:r>
    </w:p>
  </w:endnote>
  <w:endnote w:type="continuationSeparator" w:id="0">
    <w:p w14:paraId="564B5B82" w14:textId="77777777" w:rsidR="008D09EE" w:rsidRDefault="008D0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9D85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500C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5C193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40A9B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D04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95E48" w14:textId="77777777" w:rsidR="008D09EE" w:rsidRDefault="008D09EE">
      <w:r>
        <w:separator/>
      </w:r>
    </w:p>
  </w:footnote>
  <w:footnote w:type="continuationSeparator" w:id="0">
    <w:p w14:paraId="1EFEB304" w14:textId="77777777" w:rsidR="008D09EE" w:rsidRDefault="008D0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BA79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0FA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4F7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7E5B"/>
    <w:rsid w:val="00005838"/>
    <w:rsid w:val="00022322"/>
    <w:rsid w:val="00042497"/>
    <w:rsid w:val="000C1E6F"/>
    <w:rsid w:val="000E4E56"/>
    <w:rsid w:val="001A1468"/>
    <w:rsid w:val="001B7815"/>
    <w:rsid w:val="001C31ED"/>
    <w:rsid w:val="00265092"/>
    <w:rsid w:val="00292788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77E5B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4CDE"/>
    <w:rsid w:val="008D09EE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02237"/>
    <w:rsid w:val="00F33C66"/>
    <w:rsid w:val="00F70A7A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F25E2"/>
  <w15:chartTrackingRefBased/>
  <w15:docId w15:val="{1074FCB3-1182-4816-8673-1175F96E6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6509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2026-06-30T08:52:00Z</cp:lastPrinted>
  <dcterms:created xsi:type="dcterms:W3CDTF">2026-06-30T08:52:00Z</dcterms:created>
  <dcterms:modified xsi:type="dcterms:W3CDTF">2026-06-30T08:52:00Z</dcterms:modified>
</cp:coreProperties>
</file>