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3353A3F1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B67EEC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2A66B917" w:rsidR="00D62E6E" w:rsidRPr="00926B32" w:rsidRDefault="00B67EEC" w:rsidP="00B67EEC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67EEC">
              <w:rPr>
                <w:rFonts w:ascii="Times New Roman" w:eastAsia="Times New Roman" w:hAnsi="Times New Roman"/>
                <w:b/>
                <w:bCs/>
                <w:lang w:eastAsia="pl-PL"/>
              </w:rPr>
              <w:t>Dostawa gazów medycznych wraz z załadunkiem i rozładunkiem gazów medycznych oraz dzierżawą butli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38D16841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B67EEC">
              <w:rPr>
                <w:rFonts w:ascii="Times New Roman" w:eastAsia="Times New Roman" w:hAnsi="Times New Roman"/>
                <w:bCs/>
                <w:lang w:eastAsia="pl-PL"/>
              </w:rPr>
              <w:t>56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</w:t>
            </w:r>
            <w:r w:rsidR="00EB5703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136688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136688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25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lastRenderedPageBreak/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footerReference w:type="even" r:id="rId10"/>
      <w:footerReference w:type="default" r:id="rId11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48777" w14:textId="77777777" w:rsidR="00136688" w:rsidRDefault="00136688">
      <w:r>
        <w:separator/>
      </w:r>
    </w:p>
  </w:endnote>
  <w:endnote w:type="continuationSeparator" w:id="0">
    <w:p w14:paraId="33D2B7E5" w14:textId="77777777" w:rsidR="00136688" w:rsidRDefault="00136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3FECA" w14:textId="77777777" w:rsidR="00136688" w:rsidRDefault="00136688">
      <w:r>
        <w:separator/>
      </w:r>
    </w:p>
  </w:footnote>
  <w:footnote w:type="continuationSeparator" w:id="0">
    <w:p w14:paraId="0ECF1CF5" w14:textId="77777777" w:rsidR="00136688" w:rsidRDefault="001366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E0467"/>
    <w:rsid w:val="00106AC7"/>
    <w:rsid w:val="00111985"/>
    <w:rsid w:val="00136688"/>
    <w:rsid w:val="00147532"/>
    <w:rsid w:val="001614BA"/>
    <w:rsid w:val="00185A28"/>
    <w:rsid w:val="00204613"/>
    <w:rsid w:val="00251EBF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E2DB2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03AC1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9D41E2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67EEC"/>
    <w:rsid w:val="00BC121E"/>
    <w:rsid w:val="00BD0FB2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4201"/>
    <w:rsid w:val="00E37A20"/>
    <w:rsid w:val="00EB5703"/>
    <w:rsid w:val="00EB5766"/>
    <w:rsid w:val="00EC667E"/>
    <w:rsid w:val="00F361DD"/>
    <w:rsid w:val="00F46593"/>
    <w:rsid w:val="00F53927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B570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9</cp:revision>
  <cp:lastPrinted>2010-01-07T09:39:00Z</cp:lastPrinted>
  <dcterms:created xsi:type="dcterms:W3CDTF">2025-03-10T08:55:00Z</dcterms:created>
  <dcterms:modified xsi:type="dcterms:W3CDTF">2026-06-29T10:00:00Z</dcterms:modified>
</cp:coreProperties>
</file>