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AC8B4A" w14:textId="700E9E2B" w:rsidR="007E331F" w:rsidRDefault="007E331F" w:rsidP="00F31EAC">
      <w:pPr>
        <w:pStyle w:val="Nagwek4"/>
        <w:spacing w:before="0" w:after="360"/>
        <w:jc w:val="right"/>
        <w:rPr>
          <w:rFonts w:ascii="Times New Roman" w:hAnsi="Times New Roman"/>
          <w:b w:val="0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1D2B20" w:rsidRPr="00736C1E">
        <w:rPr>
          <w:rFonts w:ascii="Times New Roman" w:hAnsi="Times New Roman"/>
          <w:b w:val="0"/>
          <w:bCs w:val="0"/>
          <w:sz w:val="22"/>
          <w:szCs w:val="22"/>
        </w:rPr>
        <w:t>1</w:t>
      </w:r>
      <w:r w:rsidRPr="00525EFF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p w14:paraId="4A6871BF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14:paraId="75C4052C" w14:textId="77777777" w:rsidTr="005844F6">
        <w:tc>
          <w:tcPr>
            <w:tcW w:w="9104" w:type="dxa"/>
            <w:shd w:val="clear" w:color="auto" w:fill="F2F2F2"/>
          </w:tcPr>
          <w:p w14:paraId="23E07A64" w14:textId="0538F801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</w:t>
            </w:r>
            <w:r w:rsidR="00D339B4">
              <w:rPr>
                <w:bCs/>
                <w:sz w:val="28"/>
              </w:rPr>
              <w:t>OW</w:t>
            </w:r>
            <w:r w:rsidRPr="005844F6">
              <w:rPr>
                <w:bCs/>
                <w:sz w:val="28"/>
              </w:rPr>
              <w:t>Y</w:t>
            </w:r>
          </w:p>
        </w:tc>
      </w:tr>
    </w:tbl>
    <w:p w14:paraId="7C0767AF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4321AAC5" w14:textId="12F41C2A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E16837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E393F">
        <w:rPr>
          <w:sz w:val="22"/>
          <w:szCs w:val="22"/>
        </w:rPr>
        <w:t>przetargu nieograniczonego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7DA12DB1" w14:textId="67BF642F" w:rsidR="002E612D" w:rsidRPr="00525EFF" w:rsidRDefault="00AA39D6" w:rsidP="00AA2BEC">
      <w:pPr>
        <w:spacing w:line="276" w:lineRule="auto"/>
        <w:jc w:val="center"/>
        <w:rPr>
          <w:b/>
          <w:sz w:val="22"/>
          <w:szCs w:val="22"/>
        </w:rPr>
      </w:pPr>
      <w:r w:rsidRPr="00525EFF">
        <w:rPr>
          <w:sz w:val="22"/>
          <w:szCs w:val="22"/>
        </w:rPr>
        <w:t>”</w:t>
      </w:r>
      <w:r w:rsidR="00AA2BEC">
        <w:rPr>
          <w:b/>
          <w:sz w:val="22"/>
          <w:szCs w:val="22"/>
        </w:rPr>
        <w:t xml:space="preserve">Dostawa gazów </w:t>
      </w:r>
      <w:r w:rsidR="00824091">
        <w:rPr>
          <w:b/>
          <w:sz w:val="22"/>
          <w:szCs w:val="22"/>
        </w:rPr>
        <w:t>medycznych</w:t>
      </w:r>
      <w:r w:rsidR="00AA2BEC">
        <w:rPr>
          <w:b/>
          <w:sz w:val="22"/>
          <w:szCs w:val="22"/>
        </w:rPr>
        <w:t xml:space="preserve"> </w:t>
      </w:r>
      <w:r w:rsidR="00BE393F">
        <w:rPr>
          <w:b/>
          <w:sz w:val="22"/>
          <w:szCs w:val="22"/>
        </w:rPr>
        <w:t xml:space="preserve">wraz z </w:t>
      </w:r>
      <w:r w:rsidR="00526B96">
        <w:rPr>
          <w:b/>
          <w:sz w:val="22"/>
          <w:szCs w:val="22"/>
        </w:rPr>
        <w:t xml:space="preserve">załadunkiem i rozładunkiem gazów medycznych </w:t>
      </w:r>
      <w:r w:rsidR="008F041C">
        <w:rPr>
          <w:b/>
          <w:sz w:val="22"/>
          <w:szCs w:val="22"/>
        </w:rPr>
        <w:br/>
      </w:r>
      <w:r w:rsidR="00526B96">
        <w:rPr>
          <w:b/>
          <w:sz w:val="22"/>
          <w:szCs w:val="22"/>
        </w:rPr>
        <w:t xml:space="preserve">oraz </w:t>
      </w:r>
      <w:r w:rsidR="00BE393F">
        <w:rPr>
          <w:b/>
          <w:sz w:val="22"/>
          <w:szCs w:val="22"/>
        </w:rPr>
        <w:t>dzierżawą butli</w:t>
      </w:r>
      <w:r w:rsidRPr="00525EFF">
        <w:rPr>
          <w:sz w:val="22"/>
          <w:szCs w:val="22"/>
        </w:rPr>
        <w:t>”</w:t>
      </w:r>
    </w:p>
    <w:p w14:paraId="2B62CF3F" w14:textId="77777777"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14:paraId="08B565C1" w14:textId="77777777"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14:paraId="320D43A1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41E838E7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4"/>
        <w:gridCol w:w="6140"/>
      </w:tblGrid>
      <w:tr w:rsidR="00AE2ACB" w:rsidRPr="007677F8" w14:paraId="644E5023" w14:textId="77777777" w:rsidTr="00AC470C">
        <w:trPr>
          <w:trHeight w:val="333"/>
        </w:trPr>
        <w:tc>
          <w:tcPr>
            <w:tcW w:w="2814" w:type="dxa"/>
            <w:vAlign w:val="center"/>
          </w:tcPr>
          <w:p w14:paraId="04DBBF5A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40" w:type="dxa"/>
          </w:tcPr>
          <w:p w14:paraId="7D48937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E5B5AE1" w14:textId="77777777" w:rsidTr="00AC470C">
        <w:trPr>
          <w:trHeight w:val="339"/>
        </w:trPr>
        <w:tc>
          <w:tcPr>
            <w:tcW w:w="2814" w:type="dxa"/>
            <w:vAlign w:val="center"/>
          </w:tcPr>
          <w:p w14:paraId="2B653E23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40" w:type="dxa"/>
          </w:tcPr>
          <w:p w14:paraId="660D7C0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655A0D85" w14:textId="77777777" w:rsidTr="00AC470C">
        <w:trPr>
          <w:trHeight w:val="373"/>
        </w:trPr>
        <w:tc>
          <w:tcPr>
            <w:tcW w:w="2814" w:type="dxa"/>
            <w:vAlign w:val="center"/>
          </w:tcPr>
          <w:p w14:paraId="01BA30C6" w14:textId="65D72832" w:rsidR="00AE2ACB" w:rsidRPr="007677F8" w:rsidRDefault="00AC470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20997">
              <w:t xml:space="preserve">Adres </w:t>
            </w:r>
            <w:r>
              <w:br/>
            </w:r>
            <w:r w:rsidRPr="00220997">
              <w:t>(województwo, powiat)</w:t>
            </w:r>
          </w:p>
        </w:tc>
        <w:tc>
          <w:tcPr>
            <w:tcW w:w="6140" w:type="dxa"/>
          </w:tcPr>
          <w:p w14:paraId="5EEDD6E6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53297F1" w14:textId="77777777" w:rsidTr="00AC470C">
        <w:trPr>
          <w:trHeight w:val="405"/>
        </w:trPr>
        <w:tc>
          <w:tcPr>
            <w:tcW w:w="2814" w:type="dxa"/>
            <w:vAlign w:val="center"/>
          </w:tcPr>
          <w:p w14:paraId="4AC5A199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</w:tcPr>
          <w:p w14:paraId="1AD555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7351188" w14:textId="77777777" w:rsidTr="00AC470C">
        <w:trPr>
          <w:trHeight w:val="330"/>
        </w:trPr>
        <w:tc>
          <w:tcPr>
            <w:tcW w:w="2814" w:type="dxa"/>
            <w:vAlign w:val="center"/>
          </w:tcPr>
          <w:p w14:paraId="00FBA92F" w14:textId="0E8F363F" w:rsidR="00AE2ACB" w:rsidRPr="007677F8" w:rsidRDefault="00AC470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</w:tcPr>
          <w:p w14:paraId="51961F21" w14:textId="2720B8C6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31433F00" w14:textId="77777777" w:rsidTr="00AC470C">
        <w:trPr>
          <w:trHeight w:val="373"/>
        </w:trPr>
        <w:tc>
          <w:tcPr>
            <w:tcW w:w="2814" w:type="dxa"/>
            <w:vAlign w:val="center"/>
          </w:tcPr>
          <w:p w14:paraId="71C7A36F" w14:textId="27F8013D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40" w:type="dxa"/>
          </w:tcPr>
          <w:p w14:paraId="12D5DB1A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3301E1BD" w14:textId="77777777" w:rsidTr="00AC470C">
        <w:trPr>
          <w:trHeight w:val="405"/>
        </w:trPr>
        <w:tc>
          <w:tcPr>
            <w:tcW w:w="2814" w:type="dxa"/>
            <w:vAlign w:val="center"/>
          </w:tcPr>
          <w:p w14:paraId="7BD4B292" w14:textId="35B3FEDC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40" w:type="dxa"/>
          </w:tcPr>
          <w:p w14:paraId="29D3877F" w14:textId="2DB6FA87" w:rsidR="00AC470C" w:rsidRPr="007677F8" w:rsidRDefault="00594233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5738EA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AC470C" w:rsidRPr="007677F8" w14:paraId="71B12E11" w14:textId="77777777" w:rsidTr="00AC470C">
        <w:trPr>
          <w:trHeight w:val="330"/>
        </w:trPr>
        <w:tc>
          <w:tcPr>
            <w:tcW w:w="2814" w:type="dxa"/>
            <w:vAlign w:val="center"/>
          </w:tcPr>
          <w:p w14:paraId="6A3DD7E4" w14:textId="05C24467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0" w:type="dxa"/>
          </w:tcPr>
          <w:p w14:paraId="61902390" w14:textId="637C1AB6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bookmarkEnd w:id="0"/>
      <w:tr w:rsidR="00AC470C" w:rsidRPr="007677F8" w14:paraId="3C6A2CAE" w14:textId="77777777" w:rsidTr="003F1887">
        <w:trPr>
          <w:trHeight w:val="330"/>
        </w:trPr>
        <w:tc>
          <w:tcPr>
            <w:tcW w:w="2814" w:type="dxa"/>
            <w:vAlign w:val="center"/>
          </w:tcPr>
          <w:p w14:paraId="0584CF47" w14:textId="5BE1723F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40" w:type="dxa"/>
          </w:tcPr>
          <w:p w14:paraId="53108925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0E8BAE39" w14:textId="77777777" w:rsidTr="003F1887">
        <w:trPr>
          <w:trHeight w:val="405"/>
        </w:trPr>
        <w:tc>
          <w:tcPr>
            <w:tcW w:w="2814" w:type="dxa"/>
            <w:vAlign w:val="center"/>
          </w:tcPr>
          <w:p w14:paraId="2B1EB74A" w14:textId="05D7DA05" w:rsidR="00AC470C" w:rsidRPr="007677F8" w:rsidRDefault="00594233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>
              <w:rPr>
                <w:rFonts w:eastAsia="Calibri"/>
                <w:sz w:val="22"/>
                <w:szCs w:val="22"/>
              </w:rPr>
              <w:t xml:space="preserve">Osoba uprawniona </w:t>
            </w:r>
            <w:r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40" w:type="dxa"/>
          </w:tcPr>
          <w:p w14:paraId="546A56AB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bookmarkEnd w:id="1"/>
      <w:tr w:rsidR="00594233" w:rsidRPr="007677F8" w14:paraId="41A1490C" w14:textId="77777777" w:rsidTr="003F1887">
        <w:trPr>
          <w:trHeight w:val="330"/>
        </w:trPr>
        <w:tc>
          <w:tcPr>
            <w:tcW w:w="2814" w:type="dxa"/>
            <w:vAlign w:val="center"/>
          </w:tcPr>
          <w:p w14:paraId="1FA77ADB" w14:textId="0DBEB71F" w:rsidR="00594233" w:rsidRPr="007677F8" w:rsidRDefault="00ED128B" w:rsidP="00594233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Osoba,</w:t>
            </w:r>
            <w:r w:rsidR="00594233">
              <w:rPr>
                <w:rFonts w:eastAsia="Calibri"/>
                <w:sz w:val="22"/>
                <w:szCs w:val="22"/>
              </w:rPr>
              <w:t xml:space="preserve"> nr telefonu, e-mail do kontaktu w sprawie realizacji umowy</w:t>
            </w:r>
          </w:p>
        </w:tc>
        <w:tc>
          <w:tcPr>
            <w:tcW w:w="6140" w:type="dxa"/>
          </w:tcPr>
          <w:p w14:paraId="0DCEDA06" w14:textId="77777777" w:rsidR="00594233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  <w:p w14:paraId="538EDD56" w14:textId="77777777" w:rsidR="00594233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</w:t>
            </w:r>
          </w:p>
          <w:p w14:paraId="7720D53C" w14:textId="2ACE1F2F" w:rsidR="00594233" w:rsidRPr="007677F8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tel.                                          e-mail:</w:t>
            </w:r>
          </w:p>
        </w:tc>
      </w:tr>
      <w:tr w:rsidR="00DE236C" w:rsidRPr="007677F8" w14:paraId="576820C9" w14:textId="77777777" w:rsidTr="00DE236C">
        <w:trPr>
          <w:trHeight w:val="330"/>
        </w:trPr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2594A" w14:textId="6C6A2E7C" w:rsidR="00DE236C" w:rsidRPr="007677F8" w:rsidRDefault="00DE236C" w:rsidP="000506C4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DE236C">
              <w:rPr>
                <w:rFonts w:eastAsia="Calibri"/>
                <w:sz w:val="22"/>
                <w:szCs w:val="22"/>
              </w:rPr>
              <w:t>Wykonawca wyznacza osobę odpowiedzialną za nadzór nad bezpieczeństwem Asortymentu (PV/</w:t>
            </w:r>
            <w:proofErr w:type="spellStart"/>
            <w:r w:rsidRPr="00DE236C">
              <w:rPr>
                <w:rFonts w:eastAsia="Calibri"/>
                <w:sz w:val="22"/>
                <w:szCs w:val="22"/>
              </w:rPr>
              <w:t>Vigilance</w:t>
            </w:r>
            <w:proofErr w:type="spellEnd"/>
            <w:r w:rsidRPr="00DE236C">
              <w:rPr>
                <w:rFonts w:eastAsia="Calibri"/>
                <w:sz w:val="22"/>
                <w:szCs w:val="22"/>
              </w:rPr>
              <w:t>)</w:t>
            </w:r>
            <w:r>
              <w:rPr>
                <w:rFonts w:eastAsia="Calibri"/>
                <w:sz w:val="22"/>
                <w:szCs w:val="22"/>
              </w:rPr>
              <w:t xml:space="preserve"> – zgodnie z &amp; 17 ust. 1 wzoru umowy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82559" w14:textId="77777777" w:rsidR="00DE236C" w:rsidRDefault="00DE236C" w:rsidP="000506C4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  <w:p w14:paraId="1C7DD3C1" w14:textId="77777777" w:rsidR="00DE236C" w:rsidRDefault="00DE236C" w:rsidP="000506C4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</w:t>
            </w:r>
          </w:p>
          <w:p w14:paraId="22314671" w14:textId="77777777" w:rsidR="00DE236C" w:rsidRPr="007677F8" w:rsidRDefault="00DE236C" w:rsidP="000506C4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tel.                                          e-mail:</w:t>
            </w:r>
          </w:p>
        </w:tc>
      </w:tr>
      <w:tr w:rsidR="00102A37" w:rsidRPr="007677F8" w14:paraId="23D0D2BA" w14:textId="77777777" w:rsidTr="00102A37">
        <w:trPr>
          <w:trHeight w:val="330"/>
        </w:trPr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DB537" w14:textId="70864345" w:rsidR="00102A37" w:rsidRPr="007677F8" w:rsidRDefault="00102A37" w:rsidP="001D4AB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e-mailowy – zgodnie z &amp; 14 ust. 2 wzoru umowy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DC556" w14:textId="77777777" w:rsidR="00102A37" w:rsidRDefault="00102A37" w:rsidP="001D4AB6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  <w:p w14:paraId="60B86395" w14:textId="77777777" w:rsidR="00102A37" w:rsidRDefault="00102A37" w:rsidP="001D4AB6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</w:t>
            </w:r>
          </w:p>
          <w:p w14:paraId="1CD14856" w14:textId="3E79647E" w:rsidR="00102A37" w:rsidRPr="007677F8" w:rsidRDefault="00102A37" w:rsidP="001D4AB6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 xml:space="preserve">                                             e-mail:</w:t>
            </w:r>
          </w:p>
        </w:tc>
      </w:tr>
      <w:tr w:rsidR="00E61357" w:rsidRPr="007677F8" w14:paraId="023BD68F" w14:textId="77777777" w:rsidTr="00E61357">
        <w:trPr>
          <w:trHeight w:val="330"/>
        </w:trPr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2F141" w14:textId="67C40645" w:rsidR="00E61357" w:rsidRPr="007677F8" w:rsidRDefault="00E61357" w:rsidP="00D27BFE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lastRenderedPageBreak/>
              <w:t>Zgłoszenia reklamacji – zgodnie z &amp; 7 ust. 712 wzoru umowy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DF840" w14:textId="77777777" w:rsidR="00E61357" w:rsidRDefault="00E61357" w:rsidP="00D27BFE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  <w:p w14:paraId="2C19541E" w14:textId="77777777" w:rsidR="00E61357" w:rsidRDefault="00E61357" w:rsidP="00D27BFE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</w:t>
            </w:r>
          </w:p>
          <w:p w14:paraId="62BCDB74" w14:textId="77777777" w:rsidR="00E61357" w:rsidRPr="007677F8" w:rsidRDefault="00E61357" w:rsidP="00D27BFE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 xml:space="preserve">                                             e-mail:</w:t>
            </w:r>
          </w:p>
        </w:tc>
      </w:tr>
    </w:tbl>
    <w:p w14:paraId="19EE3380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623A659A" w14:textId="3218E329" w:rsidR="004D5A42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bookmarkStart w:id="2" w:name="_Hlk65827479"/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</w:t>
      </w:r>
      <w:r w:rsidR="008F041C" w:rsidRPr="001F5C81">
        <w:rPr>
          <w:sz w:val="22"/>
          <w:u w:val="single"/>
        </w:rPr>
        <w:t xml:space="preserve">uwzględniającą dojazd </w:t>
      </w:r>
      <w:r w:rsidR="008F041C">
        <w:rPr>
          <w:sz w:val="22"/>
          <w:u w:val="single"/>
        </w:rPr>
        <w:br/>
      </w:r>
      <w:r w:rsidR="008F041C" w:rsidRPr="001F5C81">
        <w:rPr>
          <w:sz w:val="22"/>
          <w:u w:val="single"/>
        </w:rPr>
        <w:t>do Zamawiającego</w:t>
      </w:r>
      <w:r w:rsidR="008F041C" w:rsidRPr="0097776D">
        <w:rPr>
          <w:sz w:val="22"/>
        </w:rPr>
        <w:t xml:space="preserve"> </w:t>
      </w:r>
      <w:r w:rsidRPr="0097776D">
        <w:rPr>
          <w:sz w:val="22"/>
        </w:rPr>
        <w:t xml:space="preserve">zgodnie ze Specyfikacją Warunków Zamówienia, </w:t>
      </w:r>
      <w:r w:rsidR="008F041C">
        <w:rPr>
          <w:sz w:val="22"/>
        </w:rPr>
        <w:t>Opisem Przedmiotu Zamówienia oraz wzorem/</w:t>
      </w:r>
      <w:proofErr w:type="spellStart"/>
      <w:r w:rsidR="008F041C">
        <w:rPr>
          <w:sz w:val="22"/>
        </w:rPr>
        <w:t>ami</w:t>
      </w:r>
      <w:proofErr w:type="spellEnd"/>
      <w:r w:rsidR="008F041C">
        <w:rPr>
          <w:sz w:val="22"/>
        </w:rPr>
        <w:t xml:space="preserve"> umowy </w:t>
      </w:r>
      <w:r w:rsidRPr="0097776D">
        <w:rPr>
          <w:sz w:val="22"/>
        </w:rPr>
        <w:t>stosując niżej wymienione stawki:</w:t>
      </w:r>
    </w:p>
    <w:p w14:paraId="7B429807" w14:textId="44CF2EF1" w:rsidR="005F6505" w:rsidRDefault="005F6505" w:rsidP="005F6505">
      <w:pPr>
        <w:pStyle w:val="Akapitzlist"/>
        <w:spacing w:after="120" w:line="276" w:lineRule="auto"/>
        <w:ind w:left="284"/>
        <w:jc w:val="both"/>
        <w:rPr>
          <w:b/>
          <w:sz w:val="22"/>
        </w:rPr>
      </w:pPr>
    </w:p>
    <w:p w14:paraId="5B48AAB1" w14:textId="23CC31EE" w:rsidR="005F6505" w:rsidRPr="00E401EB" w:rsidRDefault="005F6505" w:rsidP="005F6505">
      <w:pPr>
        <w:pStyle w:val="Akapitzlist"/>
        <w:spacing w:after="120" w:line="276" w:lineRule="auto"/>
        <w:ind w:left="284"/>
        <w:jc w:val="both"/>
        <w:rPr>
          <w:bCs/>
          <w:sz w:val="22"/>
          <w:u w:val="single"/>
        </w:rPr>
      </w:pPr>
      <w:bookmarkStart w:id="3" w:name="_Hlk64876004"/>
      <w:r w:rsidRPr="00E401EB">
        <w:rPr>
          <w:bCs/>
          <w:sz w:val="22"/>
          <w:u w:val="single"/>
        </w:rPr>
        <w:t xml:space="preserve">Zadanie nr 1: </w:t>
      </w:r>
      <w:r w:rsidR="008F041C" w:rsidRPr="008F041C">
        <w:rPr>
          <w:bCs/>
          <w:sz w:val="22"/>
          <w:u w:val="single"/>
        </w:rPr>
        <w:t xml:space="preserve">Mieszanina podtlenku azotu (50% c/v) i </w:t>
      </w:r>
      <w:r w:rsidR="00ED128B" w:rsidRPr="008F041C">
        <w:rPr>
          <w:bCs/>
          <w:sz w:val="22"/>
          <w:u w:val="single"/>
        </w:rPr>
        <w:t>tlenu (</w:t>
      </w:r>
      <w:r w:rsidR="008F041C" w:rsidRPr="008F041C">
        <w:rPr>
          <w:bCs/>
          <w:sz w:val="22"/>
          <w:u w:val="single"/>
        </w:rPr>
        <w:t>50% v/v) wraz z dzierżawą butli i zawór wydechowy do mieszaniny podtlenku azotu i tlenu</w:t>
      </w:r>
    </w:p>
    <w:p w14:paraId="01E25A15" w14:textId="72768984" w:rsidR="005F6505" w:rsidRDefault="005F6505" w:rsidP="005F6505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bookmarkStart w:id="4" w:name="_Hlk163117186"/>
      <w:r>
        <w:rPr>
          <w:bCs/>
          <w:sz w:val="22"/>
        </w:rPr>
        <w:t>Wartość netto za wykonanie całości przedmiotu zamówienia wynosi: ………………… zł</w:t>
      </w:r>
    </w:p>
    <w:p w14:paraId="48867567" w14:textId="09AAB3F2" w:rsidR="00E401EB" w:rsidRPr="00E401EB" w:rsidRDefault="00E401EB" w:rsidP="005F6505">
      <w:pPr>
        <w:pStyle w:val="Akapitzlist"/>
        <w:spacing w:after="120" w:line="276" w:lineRule="auto"/>
        <w:ind w:left="284"/>
        <w:jc w:val="both"/>
        <w:rPr>
          <w:b/>
          <w:sz w:val="22"/>
        </w:rPr>
      </w:pPr>
      <w:r w:rsidRPr="00E401EB">
        <w:rPr>
          <w:b/>
          <w:sz w:val="22"/>
        </w:rPr>
        <w:t>Wartość brutto za wykonanie całości przedmiotu zamówienia wynosi: …………. zł</w:t>
      </w:r>
    </w:p>
    <w:p w14:paraId="3375B4AE" w14:textId="74A4650A" w:rsidR="00E401EB" w:rsidRDefault="00E401EB" w:rsidP="005F6505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Wyliczona zgodnie z odpowiednią tabelą formularza asortymentowo – cenowego</w:t>
      </w:r>
    </w:p>
    <w:p w14:paraId="1F62BBCC" w14:textId="2EF64A31" w:rsidR="00E401EB" w:rsidRDefault="00E401EB" w:rsidP="005F6505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bookmarkStart w:id="5" w:name="_Hlk197929396"/>
      <w:r>
        <w:rPr>
          <w:bCs/>
          <w:sz w:val="22"/>
        </w:rPr>
        <w:t xml:space="preserve">Termin wykonania umowy: </w:t>
      </w:r>
      <w:bookmarkStart w:id="6" w:name="_Hlk110500733"/>
      <w:bookmarkStart w:id="7" w:name="_Hlk76633721"/>
      <w:r w:rsidR="00537136">
        <w:rPr>
          <w:bCs/>
          <w:sz w:val="22"/>
        </w:rPr>
        <w:t>12 miesięcy</w:t>
      </w:r>
      <w:bookmarkEnd w:id="6"/>
      <w:r w:rsidR="00824091">
        <w:rPr>
          <w:bCs/>
          <w:sz w:val="22"/>
        </w:rPr>
        <w:t xml:space="preserve"> </w:t>
      </w:r>
      <w:r w:rsidR="00A2243C">
        <w:rPr>
          <w:bCs/>
          <w:sz w:val="22"/>
        </w:rPr>
        <w:t>od daty zawarcia umowy</w:t>
      </w:r>
    </w:p>
    <w:bookmarkEnd w:id="7"/>
    <w:p w14:paraId="5C58E4DB" w14:textId="3FFB097B" w:rsidR="00E401EB" w:rsidRPr="00A17239" w:rsidRDefault="00E401EB" w:rsidP="005F6505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 xml:space="preserve">Warunki płatności: </w:t>
      </w:r>
      <w:bookmarkStart w:id="8" w:name="_Hlk68166590"/>
      <w:r w:rsidR="00C41EB9">
        <w:rPr>
          <w:bCs/>
          <w:sz w:val="22"/>
        </w:rPr>
        <w:t>6</w:t>
      </w:r>
      <w:r w:rsidRPr="00A17239">
        <w:rPr>
          <w:bCs/>
          <w:sz w:val="22"/>
        </w:rPr>
        <w:t>0 dni</w:t>
      </w:r>
      <w:bookmarkEnd w:id="8"/>
    </w:p>
    <w:bookmarkEnd w:id="3"/>
    <w:bookmarkEnd w:id="4"/>
    <w:bookmarkEnd w:id="5"/>
    <w:p w14:paraId="68920EBB" w14:textId="15EE45EC" w:rsidR="005F6505" w:rsidRDefault="005F6505" w:rsidP="005F6505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</w:p>
    <w:p w14:paraId="34534051" w14:textId="16BF0BF4" w:rsidR="00E401EB" w:rsidRP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  <w:u w:val="single"/>
        </w:rPr>
      </w:pPr>
      <w:r w:rsidRPr="00E401EB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2</w:t>
      </w:r>
      <w:r w:rsidRPr="00E401EB">
        <w:rPr>
          <w:bCs/>
          <w:sz w:val="22"/>
          <w:u w:val="single"/>
        </w:rPr>
        <w:t xml:space="preserve">: </w:t>
      </w:r>
      <w:r w:rsidR="008F041C" w:rsidRPr="008F041C">
        <w:rPr>
          <w:bCs/>
          <w:sz w:val="22"/>
          <w:u w:val="single"/>
        </w:rPr>
        <w:t xml:space="preserve">Tlen medyczny ciekły </w:t>
      </w:r>
      <w:r w:rsidR="00ED128B" w:rsidRPr="008F041C">
        <w:rPr>
          <w:bCs/>
          <w:sz w:val="22"/>
          <w:u w:val="single"/>
        </w:rPr>
        <w:t>i sprężony</w:t>
      </w:r>
      <w:r w:rsidR="008F041C" w:rsidRPr="008F041C">
        <w:rPr>
          <w:bCs/>
          <w:sz w:val="22"/>
          <w:u w:val="single"/>
        </w:rPr>
        <w:t xml:space="preserve"> wraz z dzierżawą butli</w:t>
      </w:r>
    </w:p>
    <w:p w14:paraId="72A5CE0B" w14:textId="77777777" w:rsidR="00D339B4" w:rsidRDefault="00D339B4" w:rsidP="00D339B4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Wartość netto za wykonanie całości przedmiotu zamówienia wynosi: ………………… zł</w:t>
      </w:r>
    </w:p>
    <w:p w14:paraId="5DDE6C9D" w14:textId="77777777" w:rsidR="00D339B4" w:rsidRPr="00E401EB" w:rsidRDefault="00D339B4" w:rsidP="00D339B4">
      <w:pPr>
        <w:pStyle w:val="Akapitzlist"/>
        <w:spacing w:after="120" w:line="276" w:lineRule="auto"/>
        <w:ind w:left="284"/>
        <w:jc w:val="both"/>
        <w:rPr>
          <w:b/>
          <w:sz w:val="22"/>
        </w:rPr>
      </w:pPr>
      <w:r w:rsidRPr="00E401EB">
        <w:rPr>
          <w:b/>
          <w:sz w:val="22"/>
        </w:rPr>
        <w:t>Wartość brutto za wykonanie całości przedmiotu zamówienia wynosi: ……………….. zł</w:t>
      </w:r>
    </w:p>
    <w:p w14:paraId="5B0F8E87" w14:textId="77777777" w:rsidR="00D339B4" w:rsidRDefault="00D339B4" w:rsidP="00D339B4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Wyliczona zgodnie z odpowiednią tabelą formularza asortymentowo – cenowego</w:t>
      </w:r>
    </w:p>
    <w:p w14:paraId="5A1F739F" w14:textId="77777777" w:rsidR="00A2243C" w:rsidRDefault="00A2243C" w:rsidP="00A2243C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Termin wykonania umowy: 12 miesięcy od daty zawarcia umowy</w:t>
      </w:r>
    </w:p>
    <w:p w14:paraId="4E369039" w14:textId="77777777" w:rsidR="00A40BDA" w:rsidRPr="00A17239" w:rsidRDefault="00A40BDA" w:rsidP="00A40BDA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Warunki płatności: 6</w:t>
      </w:r>
      <w:r w:rsidRPr="00A17239">
        <w:rPr>
          <w:bCs/>
          <w:sz w:val="22"/>
        </w:rPr>
        <w:t>0 dni</w:t>
      </w:r>
    </w:p>
    <w:p w14:paraId="157452B3" w14:textId="2A956782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</w:p>
    <w:p w14:paraId="5321354C" w14:textId="176D4196" w:rsidR="00E401EB" w:rsidRP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  <w:u w:val="single"/>
        </w:rPr>
      </w:pPr>
      <w:r w:rsidRPr="00E401EB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3</w:t>
      </w:r>
      <w:r w:rsidRPr="00E401EB">
        <w:rPr>
          <w:bCs/>
          <w:sz w:val="22"/>
          <w:u w:val="single"/>
        </w:rPr>
        <w:t xml:space="preserve">: </w:t>
      </w:r>
      <w:r w:rsidR="008F041C" w:rsidRPr="008F041C">
        <w:rPr>
          <w:bCs/>
          <w:sz w:val="22"/>
          <w:u w:val="single"/>
        </w:rPr>
        <w:t>Dwutlenek węgla medyczny wraz z dzierżawą butli i podtlenek azotu medyczny</w:t>
      </w:r>
    </w:p>
    <w:bookmarkEnd w:id="2"/>
    <w:p w14:paraId="785C5ABC" w14:textId="77777777" w:rsidR="00D339B4" w:rsidRDefault="00D339B4" w:rsidP="00D339B4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Wartość netto za wykonanie całości przedmiotu zamówienia wynosi: ………………… zł</w:t>
      </w:r>
    </w:p>
    <w:p w14:paraId="0A11DF7A" w14:textId="77777777" w:rsidR="00D339B4" w:rsidRPr="00E401EB" w:rsidRDefault="00D339B4" w:rsidP="00D339B4">
      <w:pPr>
        <w:pStyle w:val="Akapitzlist"/>
        <w:spacing w:after="120" w:line="276" w:lineRule="auto"/>
        <w:ind w:left="284"/>
        <w:jc w:val="both"/>
        <w:rPr>
          <w:b/>
          <w:sz w:val="22"/>
        </w:rPr>
      </w:pPr>
      <w:r w:rsidRPr="00E401EB">
        <w:rPr>
          <w:b/>
          <w:sz w:val="22"/>
        </w:rPr>
        <w:t>Wartość brutto za wykonanie całości przedmiotu zamówienia wynosi: ……………….. zł</w:t>
      </w:r>
    </w:p>
    <w:p w14:paraId="5930EC6B" w14:textId="77777777" w:rsidR="008F041C" w:rsidRDefault="008F041C" w:rsidP="008F041C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Wyliczona zgodnie z odpowiednią tabelą formularza asortymentowo – cenowego</w:t>
      </w:r>
    </w:p>
    <w:p w14:paraId="03A378E0" w14:textId="27959CED" w:rsidR="00A2243C" w:rsidRDefault="00A2243C" w:rsidP="00A2243C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Termin wykonania umowy: 12 miesięcy od daty zawarcia umowy</w:t>
      </w:r>
    </w:p>
    <w:p w14:paraId="41879152" w14:textId="77777777" w:rsidR="00A40BDA" w:rsidRPr="00A17239" w:rsidRDefault="00A40BDA" w:rsidP="00A40BDA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Warunki płatności: 6</w:t>
      </w:r>
      <w:r w:rsidRPr="00A17239">
        <w:rPr>
          <w:bCs/>
          <w:sz w:val="22"/>
        </w:rPr>
        <w:t>0 dni</w:t>
      </w:r>
    </w:p>
    <w:p w14:paraId="40B0AED5" w14:textId="23A9690A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</w:p>
    <w:p w14:paraId="762B66A2" w14:textId="1D7B5DA6" w:rsidR="00E401EB" w:rsidRP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  <w:u w:val="single"/>
        </w:rPr>
      </w:pPr>
      <w:r w:rsidRPr="00E401EB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4</w:t>
      </w:r>
      <w:r w:rsidRPr="00E401EB">
        <w:rPr>
          <w:bCs/>
          <w:sz w:val="22"/>
          <w:u w:val="single"/>
        </w:rPr>
        <w:t xml:space="preserve">: </w:t>
      </w:r>
      <w:r w:rsidR="008F041C" w:rsidRPr="008F041C">
        <w:rPr>
          <w:bCs/>
          <w:sz w:val="22"/>
          <w:u w:val="single"/>
        </w:rPr>
        <w:t>Azot ciekły</w:t>
      </w:r>
    </w:p>
    <w:p w14:paraId="40DF95C7" w14:textId="77777777" w:rsidR="00D339B4" w:rsidRDefault="00D339B4" w:rsidP="00D339B4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Wartość netto za wykonanie całości przedmiotu zamówienia wynosi: ………………… zł</w:t>
      </w:r>
    </w:p>
    <w:p w14:paraId="5C81C82F" w14:textId="77777777" w:rsidR="00D339B4" w:rsidRPr="00E401EB" w:rsidRDefault="00D339B4" w:rsidP="00D339B4">
      <w:pPr>
        <w:pStyle w:val="Akapitzlist"/>
        <w:spacing w:after="120" w:line="276" w:lineRule="auto"/>
        <w:ind w:left="284"/>
        <w:jc w:val="both"/>
        <w:rPr>
          <w:b/>
          <w:sz w:val="22"/>
        </w:rPr>
      </w:pPr>
      <w:r w:rsidRPr="00E401EB">
        <w:rPr>
          <w:b/>
          <w:sz w:val="22"/>
        </w:rPr>
        <w:t>Wartość brutto za wykonanie całości przedmiotu zamówienia wynosi: ……………….. zł</w:t>
      </w:r>
    </w:p>
    <w:p w14:paraId="146769CA" w14:textId="77777777" w:rsidR="00D339B4" w:rsidRDefault="00D339B4" w:rsidP="00D339B4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Wyliczona zgodnie z odpowiednią tabelą formularza asortymentowo – cenowego</w:t>
      </w:r>
    </w:p>
    <w:p w14:paraId="3160E23F" w14:textId="77777777" w:rsidR="00A2243C" w:rsidRDefault="00A2243C" w:rsidP="00A2243C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Termin wykonania umowy: 12 miesięcy od daty zawarcia umowy</w:t>
      </w:r>
    </w:p>
    <w:p w14:paraId="5550189F" w14:textId="77777777" w:rsidR="00A40BDA" w:rsidRPr="00A17239" w:rsidRDefault="00A40BDA" w:rsidP="00A40BDA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Warunki płatności: 6</w:t>
      </w:r>
      <w:r w:rsidRPr="00A17239">
        <w:rPr>
          <w:bCs/>
          <w:sz w:val="22"/>
        </w:rPr>
        <w:t>0 dni</w:t>
      </w:r>
    </w:p>
    <w:p w14:paraId="352F6466" w14:textId="56142B62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</w:p>
    <w:p w14:paraId="373EB1AC" w14:textId="77777777" w:rsidR="008F041C" w:rsidRDefault="00824091" w:rsidP="00D339B4">
      <w:pPr>
        <w:pStyle w:val="Akapitzlist"/>
        <w:spacing w:after="120" w:line="276" w:lineRule="auto"/>
        <w:ind w:left="284"/>
        <w:jc w:val="both"/>
        <w:rPr>
          <w:bCs/>
          <w:sz w:val="22"/>
          <w:u w:val="single"/>
        </w:rPr>
      </w:pPr>
      <w:r w:rsidRPr="00E401EB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5</w:t>
      </w:r>
      <w:r w:rsidRPr="00E401EB">
        <w:rPr>
          <w:bCs/>
          <w:sz w:val="22"/>
          <w:u w:val="single"/>
        </w:rPr>
        <w:t xml:space="preserve">: </w:t>
      </w:r>
      <w:r w:rsidR="008F041C" w:rsidRPr="008F041C">
        <w:rPr>
          <w:bCs/>
          <w:sz w:val="22"/>
          <w:u w:val="single"/>
        </w:rPr>
        <w:t>Azot ciekły</w:t>
      </w:r>
    </w:p>
    <w:p w14:paraId="78A1A09F" w14:textId="608707AF" w:rsidR="00D339B4" w:rsidRDefault="00D339B4" w:rsidP="00D339B4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Wartość netto za wykonanie całości przedmiotu zamówienia wynosi: ………………… zł</w:t>
      </w:r>
    </w:p>
    <w:p w14:paraId="6B9BDEE8" w14:textId="77777777" w:rsidR="00D339B4" w:rsidRPr="00E401EB" w:rsidRDefault="00D339B4" w:rsidP="00D339B4">
      <w:pPr>
        <w:pStyle w:val="Akapitzlist"/>
        <w:spacing w:after="120" w:line="276" w:lineRule="auto"/>
        <w:ind w:left="284"/>
        <w:jc w:val="both"/>
        <w:rPr>
          <w:b/>
          <w:sz w:val="22"/>
        </w:rPr>
      </w:pPr>
      <w:r w:rsidRPr="00E401EB">
        <w:rPr>
          <w:b/>
          <w:sz w:val="22"/>
        </w:rPr>
        <w:t>Wartość brutto za wykonanie całości przedmiotu zamówienia wynosi: ……………….. zł</w:t>
      </w:r>
    </w:p>
    <w:p w14:paraId="4368F959" w14:textId="77777777" w:rsidR="00D339B4" w:rsidRDefault="00D339B4" w:rsidP="00D339B4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Wyliczona zgodnie z odpowiednią tabelą formularza asortymentowo – cenowego</w:t>
      </w:r>
    </w:p>
    <w:p w14:paraId="6CD45F8E" w14:textId="77777777" w:rsidR="00A2243C" w:rsidRDefault="00A2243C" w:rsidP="00A2243C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Termin wykonania umowy: 12 miesięcy od daty zawarcia umowy</w:t>
      </w:r>
    </w:p>
    <w:p w14:paraId="4EFC0033" w14:textId="77777777" w:rsidR="00A40BDA" w:rsidRPr="00A17239" w:rsidRDefault="00A40BDA" w:rsidP="00A40BDA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Warunki płatności: 6</w:t>
      </w:r>
      <w:r w:rsidRPr="00A17239">
        <w:rPr>
          <w:bCs/>
          <w:sz w:val="22"/>
        </w:rPr>
        <w:t>0 dni</w:t>
      </w:r>
    </w:p>
    <w:p w14:paraId="58C8A10A" w14:textId="23D6D161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</w:p>
    <w:p w14:paraId="1F27D7ED" w14:textId="00BE5283" w:rsidR="00345EEF" w:rsidRPr="00E401EB" w:rsidRDefault="00345EEF" w:rsidP="00345EEF">
      <w:pPr>
        <w:pStyle w:val="Akapitzlist"/>
        <w:spacing w:after="120" w:line="276" w:lineRule="auto"/>
        <w:ind w:left="284"/>
        <w:jc w:val="both"/>
        <w:rPr>
          <w:bCs/>
          <w:sz w:val="22"/>
          <w:u w:val="single"/>
        </w:rPr>
      </w:pPr>
      <w:r w:rsidRPr="00E401EB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6</w:t>
      </w:r>
      <w:r w:rsidRPr="00E401EB">
        <w:rPr>
          <w:bCs/>
          <w:sz w:val="22"/>
          <w:u w:val="single"/>
        </w:rPr>
        <w:t xml:space="preserve">: </w:t>
      </w:r>
      <w:r w:rsidR="008F041C" w:rsidRPr="008F041C">
        <w:rPr>
          <w:bCs/>
          <w:sz w:val="22"/>
          <w:u w:val="single"/>
        </w:rPr>
        <w:t>Tlen medyczny dla Filii nr 2 wraz z dzierżawą butli</w:t>
      </w:r>
    </w:p>
    <w:p w14:paraId="56936D66" w14:textId="77777777" w:rsidR="00345EEF" w:rsidRDefault="00345EEF" w:rsidP="00345EEF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Wartość netto za wykonanie całości przedmiotu zamówienia wynosi: ………………… zł</w:t>
      </w:r>
    </w:p>
    <w:p w14:paraId="70D8C329" w14:textId="77777777" w:rsidR="00345EEF" w:rsidRPr="00E401EB" w:rsidRDefault="00345EEF" w:rsidP="00345EEF">
      <w:pPr>
        <w:pStyle w:val="Akapitzlist"/>
        <w:spacing w:after="120" w:line="276" w:lineRule="auto"/>
        <w:ind w:left="284"/>
        <w:jc w:val="both"/>
        <w:rPr>
          <w:b/>
          <w:sz w:val="22"/>
        </w:rPr>
      </w:pPr>
      <w:r w:rsidRPr="00E401EB">
        <w:rPr>
          <w:b/>
          <w:sz w:val="22"/>
        </w:rPr>
        <w:t>Wartość brutto za wykonanie całości przedmiotu zamówienia wynosi: ……………….. zł</w:t>
      </w:r>
    </w:p>
    <w:p w14:paraId="64414424" w14:textId="77777777" w:rsidR="00345EEF" w:rsidRDefault="00345EEF" w:rsidP="00345EEF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Wyliczona zgodnie z odpowiednią tabelą formularza asortymentowo – cenowego</w:t>
      </w:r>
    </w:p>
    <w:p w14:paraId="2A62AE2B" w14:textId="77777777" w:rsidR="00A2243C" w:rsidRDefault="00A2243C" w:rsidP="00A2243C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Termin wykonania umowy: 12 miesięcy od daty zawarcia umowy</w:t>
      </w:r>
    </w:p>
    <w:p w14:paraId="63294368" w14:textId="77777777" w:rsidR="00A40BDA" w:rsidRPr="00A17239" w:rsidRDefault="00A40BDA" w:rsidP="00A40BDA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Warunki płatności: 6</w:t>
      </w:r>
      <w:r w:rsidRPr="00A17239">
        <w:rPr>
          <w:bCs/>
          <w:sz w:val="22"/>
        </w:rPr>
        <w:t>0 dni</w:t>
      </w:r>
    </w:p>
    <w:p w14:paraId="0024CF0D" w14:textId="77777777" w:rsidR="00345EEF" w:rsidRDefault="00345EEF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</w:p>
    <w:p w14:paraId="1ECEDFF2" w14:textId="0BDA233E" w:rsidR="00BE393F" w:rsidRPr="00E401EB" w:rsidRDefault="00BE393F" w:rsidP="00BE393F">
      <w:pPr>
        <w:pStyle w:val="Akapitzlist"/>
        <w:spacing w:after="120" w:line="276" w:lineRule="auto"/>
        <w:ind w:left="284"/>
        <w:jc w:val="both"/>
        <w:rPr>
          <w:bCs/>
          <w:sz w:val="22"/>
          <w:u w:val="single"/>
        </w:rPr>
      </w:pPr>
      <w:r w:rsidRPr="00E401EB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7</w:t>
      </w:r>
      <w:r w:rsidRPr="00E401EB">
        <w:rPr>
          <w:bCs/>
          <w:sz w:val="22"/>
          <w:u w:val="single"/>
        </w:rPr>
        <w:t xml:space="preserve">: </w:t>
      </w:r>
      <w:r w:rsidR="00D03551" w:rsidRPr="00D03551">
        <w:rPr>
          <w:bCs/>
          <w:sz w:val="22"/>
          <w:u w:val="single"/>
        </w:rPr>
        <w:t>Powietrze Medyczne Syntetyczne 10 l butle 200 bar</w:t>
      </w:r>
    </w:p>
    <w:p w14:paraId="0172191D" w14:textId="77777777" w:rsidR="00BE393F" w:rsidRDefault="00BE393F" w:rsidP="00BE393F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Wartość netto za wykonanie całości przedmiotu zamówienia wynosi: ………………… zł</w:t>
      </w:r>
    </w:p>
    <w:p w14:paraId="113A2AFB" w14:textId="77777777" w:rsidR="00BE393F" w:rsidRPr="00E401EB" w:rsidRDefault="00BE393F" w:rsidP="00BE393F">
      <w:pPr>
        <w:pStyle w:val="Akapitzlist"/>
        <w:spacing w:after="120" w:line="276" w:lineRule="auto"/>
        <w:ind w:left="284"/>
        <w:jc w:val="both"/>
        <w:rPr>
          <w:b/>
          <w:sz w:val="22"/>
        </w:rPr>
      </w:pPr>
      <w:r w:rsidRPr="00E401EB">
        <w:rPr>
          <w:b/>
          <w:sz w:val="22"/>
        </w:rPr>
        <w:lastRenderedPageBreak/>
        <w:t>Wartość brutto za wykonanie całości przedmiotu zamówienia wynosi: ……………….. zł</w:t>
      </w:r>
    </w:p>
    <w:p w14:paraId="41A9BE30" w14:textId="77777777" w:rsidR="00BE393F" w:rsidRDefault="00BE393F" w:rsidP="00BE393F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Wyliczona zgodnie z odpowiednią tabelą formularza asortymentowo – cenowego</w:t>
      </w:r>
    </w:p>
    <w:p w14:paraId="26C06A89" w14:textId="77777777" w:rsidR="00A2243C" w:rsidRDefault="00A2243C" w:rsidP="00A2243C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Termin wykonania umowy: 12 miesięcy od daty zawarcia umowy</w:t>
      </w:r>
    </w:p>
    <w:p w14:paraId="19BA4021" w14:textId="77777777" w:rsidR="00A40BDA" w:rsidRDefault="00A40BDA" w:rsidP="00A40BDA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Warunki płatności: 6</w:t>
      </w:r>
      <w:r w:rsidRPr="00A17239">
        <w:rPr>
          <w:bCs/>
          <w:sz w:val="22"/>
        </w:rPr>
        <w:t>0 dni</w:t>
      </w:r>
    </w:p>
    <w:p w14:paraId="0D121E59" w14:textId="77777777" w:rsidR="009A1B08" w:rsidRDefault="009A1B08" w:rsidP="00A40BDA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</w:p>
    <w:p w14:paraId="5703221C" w14:textId="77777777" w:rsidR="009A1B08" w:rsidRDefault="009A1B08" w:rsidP="00A40BDA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</w:p>
    <w:p w14:paraId="7AB56ECE" w14:textId="6F12F569" w:rsidR="009A1B08" w:rsidRPr="00451C27" w:rsidRDefault="009A1B08" w:rsidP="00A40BDA">
      <w:pPr>
        <w:pStyle w:val="Akapitzlist"/>
        <w:spacing w:after="120" w:line="276" w:lineRule="auto"/>
        <w:ind w:left="284"/>
        <w:jc w:val="both"/>
        <w:rPr>
          <w:bCs/>
          <w:sz w:val="22"/>
          <w:u w:val="single"/>
        </w:rPr>
      </w:pPr>
      <w:r w:rsidRPr="00451C27">
        <w:rPr>
          <w:bCs/>
          <w:sz w:val="22"/>
          <w:u w:val="single"/>
        </w:rPr>
        <w:t>UWAGA: Wykonawca może usunąć zadania</w:t>
      </w:r>
      <w:r w:rsidR="00451C27" w:rsidRPr="00451C27">
        <w:rPr>
          <w:bCs/>
          <w:sz w:val="22"/>
          <w:u w:val="single"/>
        </w:rPr>
        <w:t>,</w:t>
      </w:r>
      <w:r w:rsidRPr="00451C27">
        <w:rPr>
          <w:bCs/>
          <w:sz w:val="22"/>
          <w:u w:val="single"/>
        </w:rPr>
        <w:t xml:space="preserve"> na które nie składa oferty.</w:t>
      </w:r>
    </w:p>
    <w:p w14:paraId="2CD5BD60" w14:textId="77777777" w:rsidR="00BE393F" w:rsidRDefault="00BE393F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</w:p>
    <w:p w14:paraId="479B2529" w14:textId="77777777" w:rsidR="00DE236C" w:rsidRDefault="00DE236C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14:paraId="79EF54BF" w14:textId="77777777" w:rsidR="00B9086B" w:rsidRPr="0097776D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bookmarkStart w:id="9" w:name="_Hlk65827728"/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14:paraId="6D93155A" w14:textId="77777777" w:rsidR="006B63D6" w:rsidRPr="0097776D" w:rsidRDefault="00FF57EE" w:rsidP="00ED128B">
      <w:pPr>
        <w:pStyle w:val="Akapitzlist"/>
        <w:numPr>
          <w:ilvl w:val="0"/>
          <w:numId w:val="3"/>
        </w:numPr>
        <w:spacing w:before="120" w:line="360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3EA7022D" w14:textId="77777777" w:rsidR="00FF57EE" w:rsidRDefault="00FF57EE" w:rsidP="00ED128B">
      <w:pPr>
        <w:pStyle w:val="Akapitzlist"/>
        <w:numPr>
          <w:ilvl w:val="0"/>
          <w:numId w:val="3"/>
        </w:numPr>
        <w:spacing w:before="120" w:line="360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14:paraId="280B4227" w14:textId="77777777" w:rsidR="00BC4F99" w:rsidRDefault="00BC4F99" w:rsidP="00ED128B">
      <w:pPr>
        <w:numPr>
          <w:ilvl w:val="0"/>
          <w:numId w:val="3"/>
        </w:numPr>
        <w:spacing w:after="120" w:line="360" w:lineRule="auto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14:paraId="52F5A8C9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14:paraId="574C6DE1" w14:textId="77777777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558FFF6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2604B26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332FAEEC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7565D77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FDF2935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02DCD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89DBE1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C5086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5559633D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3CCA65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D4D0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EFB75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09790D" w14:textId="77777777" w:rsidR="007124CE" w:rsidRPr="00ED128B" w:rsidRDefault="007124CE" w:rsidP="00ED128B">
      <w:pPr>
        <w:numPr>
          <w:ilvl w:val="0"/>
          <w:numId w:val="3"/>
        </w:numPr>
        <w:spacing w:before="120" w:after="120" w:line="360" w:lineRule="auto"/>
        <w:ind w:left="641" w:hanging="357"/>
        <w:contextualSpacing/>
        <w:jc w:val="both"/>
        <w:rPr>
          <w:sz w:val="22"/>
          <w:szCs w:val="22"/>
        </w:rPr>
      </w:pPr>
      <w:r w:rsidRPr="00ED128B">
        <w:rPr>
          <w:sz w:val="22"/>
          <w:szCs w:val="22"/>
        </w:rPr>
        <w:t>wypełniliśmy obowiązki informacyjne przewidziane w art. 13 lub art. 14 RODO</w:t>
      </w:r>
      <w:r w:rsidRPr="00ED128B">
        <w:rPr>
          <w:sz w:val="22"/>
          <w:szCs w:val="22"/>
          <w:vertAlign w:val="superscript"/>
        </w:rPr>
        <w:footnoteReference w:id="2"/>
      </w:r>
      <w:r w:rsidRPr="00ED128B">
        <w:rPr>
          <w:sz w:val="22"/>
          <w:szCs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ED128B">
        <w:rPr>
          <w:sz w:val="22"/>
          <w:szCs w:val="22"/>
          <w:vertAlign w:val="superscript"/>
        </w:rPr>
        <w:footnoteReference w:id="3"/>
      </w:r>
      <w:r w:rsidRPr="00ED128B">
        <w:rPr>
          <w:sz w:val="22"/>
          <w:szCs w:val="22"/>
        </w:rPr>
        <w:t>.</w:t>
      </w:r>
    </w:p>
    <w:p w14:paraId="2875A7B7" w14:textId="77777777" w:rsidR="007124CE" w:rsidRPr="00ED128B" w:rsidRDefault="007124CE" w:rsidP="00ED128B">
      <w:pPr>
        <w:numPr>
          <w:ilvl w:val="0"/>
          <w:numId w:val="3"/>
        </w:numPr>
        <w:spacing w:before="120" w:after="120" w:line="360" w:lineRule="auto"/>
        <w:ind w:left="641" w:hanging="357"/>
        <w:contextualSpacing/>
        <w:jc w:val="both"/>
        <w:rPr>
          <w:sz w:val="22"/>
          <w:szCs w:val="22"/>
        </w:rPr>
      </w:pPr>
      <w:r w:rsidRPr="00ED128B">
        <w:rPr>
          <w:sz w:val="22"/>
          <w:szCs w:val="22"/>
        </w:rPr>
        <w:t>oświadczam, że nie podlegam wykluczeniu z postępowania na podstawie art.108 ust 1 pkt 1-6 ustawy Pzp.</w:t>
      </w:r>
    </w:p>
    <w:p w14:paraId="44AFCF9A" w14:textId="77777777" w:rsidR="007124CE" w:rsidRPr="00ED128B" w:rsidRDefault="007124CE" w:rsidP="00ED128B">
      <w:pPr>
        <w:numPr>
          <w:ilvl w:val="0"/>
          <w:numId w:val="3"/>
        </w:numPr>
        <w:spacing w:line="360" w:lineRule="auto"/>
        <w:ind w:left="641" w:hanging="357"/>
        <w:jc w:val="both"/>
        <w:rPr>
          <w:sz w:val="22"/>
          <w:szCs w:val="22"/>
        </w:rPr>
      </w:pPr>
      <w:r w:rsidRPr="00ED128B">
        <w:rPr>
          <w:sz w:val="22"/>
          <w:szCs w:val="22"/>
        </w:rPr>
        <w:t>oświadczam, że nie podlegam wykluczeniu z postępowania na podstawie art. 109 ust. 1 pkt 4 ustawy Pzp</w:t>
      </w:r>
    </w:p>
    <w:p w14:paraId="01685D45" w14:textId="0C64234A" w:rsidR="009B5D24" w:rsidRPr="00ED128B" w:rsidRDefault="009B5D24" w:rsidP="00ED128B">
      <w:pPr>
        <w:numPr>
          <w:ilvl w:val="0"/>
          <w:numId w:val="3"/>
        </w:numPr>
        <w:spacing w:line="360" w:lineRule="auto"/>
        <w:ind w:left="641" w:hanging="357"/>
        <w:jc w:val="both"/>
        <w:rPr>
          <w:sz w:val="22"/>
          <w:szCs w:val="22"/>
        </w:rPr>
      </w:pPr>
      <w:r w:rsidRPr="00ED128B">
        <w:rPr>
          <w:sz w:val="22"/>
          <w:szCs w:val="22"/>
        </w:rPr>
        <w:t xml:space="preserve">oświadczam, że nie podlegam wykluczeniu z postępowania na podstawie art. 7 ust. 1 ustawy </w:t>
      </w:r>
      <w:r w:rsidR="00ED128B">
        <w:rPr>
          <w:sz w:val="22"/>
          <w:szCs w:val="22"/>
        </w:rPr>
        <w:br/>
      </w:r>
      <w:r w:rsidRPr="00ED128B">
        <w:rPr>
          <w:sz w:val="22"/>
          <w:szCs w:val="22"/>
        </w:rPr>
        <w:t>z dnia 13 kwietnia 2022 r. o szczególnych rozwiązaniach w zakresie przeciwdziałania wspieraniu agresji na Ukrainę oraz służących ochronie bezpieczeństwa narodowego</w:t>
      </w:r>
    </w:p>
    <w:p w14:paraId="1BCEDEB6" w14:textId="77777777" w:rsidR="009B5D24" w:rsidRPr="00ED128B" w:rsidRDefault="009B5D24" w:rsidP="00ED128B">
      <w:pPr>
        <w:numPr>
          <w:ilvl w:val="0"/>
          <w:numId w:val="3"/>
        </w:numPr>
        <w:spacing w:line="360" w:lineRule="auto"/>
        <w:ind w:left="641" w:hanging="357"/>
        <w:jc w:val="both"/>
        <w:rPr>
          <w:sz w:val="22"/>
          <w:szCs w:val="22"/>
        </w:rPr>
      </w:pPr>
      <w:r w:rsidRPr="00ED128B">
        <w:rPr>
          <w:sz w:val="22"/>
          <w:szCs w:val="22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4B690DA3" w14:textId="77777777" w:rsidR="009A1B08" w:rsidRDefault="009A1B08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4ECC8101" w14:textId="77777777" w:rsidR="00A40BDA" w:rsidRPr="00525EFF" w:rsidRDefault="00A40BDA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3F80D68E" w14:textId="77777777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4CB3EB43" w14:textId="383AA836" w:rsidR="00CE3AE6" w:rsidRDefault="00E449BF" w:rsidP="00ED128B">
      <w:pPr>
        <w:pStyle w:val="Akapitzlist"/>
        <w:spacing w:before="240" w:after="240" w:line="360" w:lineRule="auto"/>
        <w:ind w:left="284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□ </w:t>
      </w:r>
      <w:r w:rsidR="00267D1F" w:rsidRPr="00CE3AE6">
        <w:rPr>
          <w:b/>
          <w:sz w:val="22"/>
          <w:szCs w:val="22"/>
          <w:u w:val="single"/>
        </w:rPr>
        <w:t>nie będzie</w:t>
      </w:r>
      <w:r w:rsidR="00267D1F"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r w:rsidR="00CE3AE6">
        <w:rPr>
          <w:bCs/>
          <w:sz w:val="22"/>
          <w:szCs w:val="22"/>
        </w:rPr>
        <w:t xml:space="preserve">t.j. </w:t>
      </w:r>
      <w:r w:rsidR="00267D1F" w:rsidRPr="00CE3AE6">
        <w:rPr>
          <w:bCs/>
          <w:sz w:val="22"/>
          <w:szCs w:val="22"/>
        </w:rPr>
        <w:t xml:space="preserve">Dz. U. z </w:t>
      </w:r>
      <w:r w:rsidR="00ED128B" w:rsidRPr="00CE3AE6">
        <w:rPr>
          <w:bCs/>
          <w:sz w:val="22"/>
          <w:szCs w:val="22"/>
        </w:rPr>
        <w:t>20</w:t>
      </w:r>
      <w:r w:rsidR="00ED128B">
        <w:rPr>
          <w:bCs/>
          <w:sz w:val="22"/>
          <w:szCs w:val="22"/>
        </w:rPr>
        <w:t>20</w:t>
      </w:r>
      <w:r w:rsidR="00ED128B" w:rsidRPr="00CE3AE6">
        <w:rPr>
          <w:bCs/>
          <w:sz w:val="22"/>
          <w:szCs w:val="22"/>
        </w:rPr>
        <w:t xml:space="preserve"> r.</w:t>
      </w:r>
      <w:r w:rsidR="00267D1F" w:rsidRPr="00CE3AE6">
        <w:rPr>
          <w:bCs/>
          <w:sz w:val="22"/>
          <w:szCs w:val="22"/>
        </w:rPr>
        <w:t xml:space="preserve"> poz. </w:t>
      </w:r>
      <w:r w:rsidR="00CE3AE6">
        <w:rPr>
          <w:bCs/>
          <w:sz w:val="22"/>
          <w:szCs w:val="22"/>
        </w:rPr>
        <w:t>106</w:t>
      </w:r>
      <w:r w:rsidR="00267D1F" w:rsidRPr="00CE3AE6">
        <w:rPr>
          <w:bCs/>
          <w:sz w:val="22"/>
          <w:szCs w:val="22"/>
        </w:rPr>
        <w:t>)</w:t>
      </w:r>
    </w:p>
    <w:p w14:paraId="2D5555D6" w14:textId="77777777" w:rsidR="00CE3AE6" w:rsidRPr="00CE3AE6" w:rsidRDefault="00CE3AE6" w:rsidP="00ED128B">
      <w:pPr>
        <w:pStyle w:val="Akapitzlist"/>
        <w:spacing w:line="360" w:lineRule="auto"/>
        <w:ind w:left="284"/>
        <w:jc w:val="both"/>
        <w:rPr>
          <w:bCs/>
          <w:sz w:val="16"/>
          <w:szCs w:val="16"/>
        </w:rPr>
      </w:pPr>
    </w:p>
    <w:p w14:paraId="3DCACD2E" w14:textId="40804C7A" w:rsidR="00CE3AE6" w:rsidRDefault="00E449BF" w:rsidP="00ED128B">
      <w:pPr>
        <w:pStyle w:val="Akapitzlist"/>
        <w:spacing w:before="240" w:after="120" w:line="360" w:lineRule="auto"/>
        <w:ind w:left="284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□ </w:t>
      </w:r>
      <w:r w:rsidR="00CE3AE6" w:rsidRPr="00CE3AE6">
        <w:rPr>
          <w:b/>
          <w:sz w:val="22"/>
          <w:szCs w:val="22"/>
          <w:u w:val="single"/>
        </w:rPr>
        <w:t>będzie prowadzić</w:t>
      </w:r>
      <w:r w:rsidR="00CE3AE6" w:rsidRPr="00CE3AE6">
        <w:rPr>
          <w:bCs/>
          <w:sz w:val="22"/>
          <w:szCs w:val="22"/>
        </w:rPr>
        <w:t xml:space="preserve"> u Zamawiającego do powstania obowiązku podatkowego zgodnie z ustawą </w:t>
      </w:r>
      <w:r>
        <w:rPr>
          <w:bCs/>
          <w:sz w:val="22"/>
          <w:szCs w:val="22"/>
        </w:rPr>
        <w:br/>
      </w:r>
      <w:r w:rsidR="00CE3AE6" w:rsidRPr="00CE3AE6">
        <w:rPr>
          <w:bCs/>
          <w:sz w:val="22"/>
          <w:szCs w:val="22"/>
        </w:rPr>
        <w:t xml:space="preserve">z dnia 11 marca 2014 r. o podatku od towarów i usług (t.j. Dz. U. z </w:t>
      </w:r>
      <w:r w:rsidR="00ED128B" w:rsidRPr="00CE3AE6">
        <w:rPr>
          <w:bCs/>
          <w:sz w:val="22"/>
          <w:szCs w:val="22"/>
        </w:rPr>
        <w:t>2020 r.</w:t>
      </w:r>
      <w:r w:rsidR="00CE3AE6" w:rsidRPr="00CE3AE6">
        <w:rPr>
          <w:bCs/>
          <w:sz w:val="22"/>
          <w:szCs w:val="22"/>
        </w:rPr>
        <w:t xml:space="preserve"> poz. 106)</w:t>
      </w:r>
      <w:r w:rsidR="00CE3AE6">
        <w:rPr>
          <w:bCs/>
          <w:sz w:val="22"/>
          <w:szCs w:val="22"/>
        </w:rPr>
        <w:t xml:space="preserve">, wobec czego </w:t>
      </w:r>
      <w:r w:rsidR="00CE3AE6"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 w:rsidR="00CE3AE6"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14:paraId="25D0DE33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82E40C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1777DFE" w14:textId="05482B35" w:rsidR="00CE3AE6" w:rsidRPr="00CE3AE6" w:rsidRDefault="00CE3AE6" w:rsidP="00085C92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</w:t>
            </w:r>
            <w:r w:rsidR="00085C92">
              <w:rPr>
                <w:sz w:val="20"/>
                <w:szCs w:val="20"/>
              </w:rPr>
              <w:t xml:space="preserve"> </w:t>
            </w:r>
            <w:r w:rsidRPr="00CE3AE6">
              <w:rPr>
                <w:sz w:val="20"/>
                <w:szCs w:val="20"/>
              </w:rPr>
              <w:t>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029242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55C024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6A157676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9140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2580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754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2153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0608C3A0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E7AA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39D0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BD8E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CFB1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E7A22CD" w14:textId="204E8451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</w:t>
      </w:r>
      <w:r w:rsidR="00E449BF">
        <w:rPr>
          <w:sz w:val="22"/>
          <w:szCs w:val="22"/>
        </w:rPr>
        <w:t xml:space="preserve">w związku ze złożoną ofertą </w:t>
      </w:r>
      <w:r w:rsidRPr="0097776D">
        <w:rPr>
          <w:sz w:val="22"/>
          <w:szCs w:val="22"/>
        </w:rPr>
        <w:t>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AE2ACB" w:rsidRPr="00AE2ACB" w14:paraId="633BB5B5" w14:textId="77777777" w:rsidTr="00085C92">
        <w:tc>
          <w:tcPr>
            <w:tcW w:w="2521" w:type="dxa"/>
            <w:vAlign w:val="center"/>
          </w:tcPr>
          <w:p w14:paraId="1E95DA7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</w:tcPr>
          <w:p w14:paraId="75EB6983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546B139" w14:textId="77777777" w:rsidTr="00085C92">
        <w:tc>
          <w:tcPr>
            <w:tcW w:w="2521" w:type="dxa"/>
            <w:vAlign w:val="center"/>
          </w:tcPr>
          <w:p w14:paraId="04B6C8FC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</w:tcPr>
          <w:p w14:paraId="7349120F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11D6EBA7" w14:textId="77777777" w:rsidTr="00085C92">
        <w:tc>
          <w:tcPr>
            <w:tcW w:w="2521" w:type="dxa"/>
            <w:vAlign w:val="center"/>
          </w:tcPr>
          <w:p w14:paraId="1409C794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</w:tcPr>
          <w:p w14:paraId="563A338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750FA2E" w14:textId="77777777" w:rsidTr="00085C92">
        <w:tc>
          <w:tcPr>
            <w:tcW w:w="2521" w:type="dxa"/>
            <w:vAlign w:val="center"/>
          </w:tcPr>
          <w:p w14:paraId="7D1B2EF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</w:tcPr>
          <w:p w14:paraId="16E4EC7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235888A4" w14:textId="77777777" w:rsidR="00085C92" w:rsidRDefault="00085C92" w:rsidP="00085C92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6D1B5BA0" w14:textId="013D74A6" w:rsidR="00085C92" w:rsidRPr="00085C92" w:rsidRDefault="00AE26EA" w:rsidP="00085C92">
      <w:pPr>
        <w:pStyle w:val="Akapitzlist"/>
        <w:numPr>
          <w:ilvl w:val="0"/>
          <w:numId w:val="1"/>
        </w:numPr>
        <w:spacing w:line="360" w:lineRule="auto"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152A8D6C" w14:textId="77777777" w:rsidR="002F30E3" w:rsidRPr="00085C92" w:rsidRDefault="002F30E3" w:rsidP="002F30E3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1C802587" w14:textId="77777777" w:rsidR="002F30E3" w:rsidRPr="00281DC6" w:rsidRDefault="002F30E3" w:rsidP="002F30E3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7B2C75D8" w14:textId="77777777" w:rsidR="002F30E3" w:rsidRPr="00085C92" w:rsidRDefault="002F30E3" w:rsidP="002F30E3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73B1DC72" w14:textId="77777777" w:rsidR="002F30E3" w:rsidRPr="00085C92" w:rsidRDefault="002F30E3" w:rsidP="002F30E3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096300B9" w14:textId="77777777" w:rsidR="002F30E3" w:rsidRPr="00085C92" w:rsidRDefault="002F30E3" w:rsidP="002F30E3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361F5DB3" w14:textId="77777777" w:rsidR="002F30E3" w:rsidRDefault="002F30E3" w:rsidP="002F30E3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6C5A611C" w14:textId="77777777" w:rsidR="002F30E3" w:rsidRPr="00085C92" w:rsidRDefault="002F30E3" w:rsidP="002F30E3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624C5B24" w14:textId="77777777" w:rsidR="002F30E3" w:rsidRDefault="002F30E3" w:rsidP="002F30E3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26516A8B" w14:textId="77777777" w:rsidR="002F30E3" w:rsidRPr="00085C92" w:rsidRDefault="002F30E3" w:rsidP="002F30E3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1C7110A5" w14:textId="77777777" w:rsidR="002F30E3" w:rsidRPr="00085C92" w:rsidRDefault="002F30E3" w:rsidP="002F30E3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38983B9F" w14:textId="77777777" w:rsidR="002F30E3" w:rsidRPr="00085C92" w:rsidRDefault="002F30E3" w:rsidP="002F30E3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433406A6" w14:textId="77777777" w:rsidR="002F30E3" w:rsidRPr="00085C92" w:rsidRDefault="002F30E3" w:rsidP="002F30E3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DEFD783" w14:textId="77777777" w:rsidR="002F30E3" w:rsidRPr="00085C92" w:rsidRDefault="002F30E3" w:rsidP="002F30E3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14A37BF9" w14:textId="77777777"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14:paraId="05750EF0" w14:textId="77777777" w:rsidR="002A3F56" w:rsidRDefault="002A3F56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5ED7C404" w14:textId="57EE34FA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14:paraId="1687AF03" w14:textId="428793DD"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 xml:space="preserve">(podpis osoby uprawnionej do składania </w:t>
      </w:r>
      <w:r w:rsidR="00ED128B" w:rsidRPr="007D475B">
        <w:rPr>
          <w:i/>
          <w:sz w:val="18"/>
          <w:szCs w:val="18"/>
        </w:rPr>
        <w:t>oświadczeń</w:t>
      </w:r>
      <w:r w:rsidR="00ED128B">
        <w:rPr>
          <w:i/>
          <w:sz w:val="18"/>
          <w:szCs w:val="18"/>
        </w:rPr>
        <w:t xml:space="preserve"> </w:t>
      </w:r>
      <w:r w:rsidR="00ED128B" w:rsidRPr="007D475B">
        <w:rPr>
          <w:i/>
          <w:sz w:val="18"/>
          <w:szCs w:val="18"/>
        </w:rPr>
        <w:t>woli</w:t>
      </w:r>
      <w:r w:rsidRPr="007D475B">
        <w:rPr>
          <w:i/>
          <w:sz w:val="18"/>
          <w:szCs w:val="18"/>
        </w:rPr>
        <w:t xml:space="preserve"> w imieniu Wykonawcy)</w:t>
      </w:r>
      <w:bookmarkEnd w:id="9"/>
    </w:p>
    <w:sectPr w:rsidR="0097776D" w:rsidRPr="0097776D" w:rsidSect="00BC4F99">
      <w:headerReference w:type="default" r:id="rId8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131652" w14:textId="77777777" w:rsidR="00766A7D" w:rsidRDefault="00766A7D" w:rsidP="00FF57EE">
      <w:r>
        <w:separator/>
      </w:r>
    </w:p>
  </w:endnote>
  <w:endnote w:type="continuationSeparator" w:id="0">
    <w:p w14:paraId="79427D55" w14:textId="77777777" w:rsidR="00766A7D" w:rsidRDefault="00766A7D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407CEE" w14:textId="77777777" w:rsidR="00766A7D" w:rsidRDefault="00766A7D" w:rsidP="00FF57EE">
      <w:r>
        <w:separator/>
      </w:r>
    </w:p>
  </w:footnote>
  <w:footnote w:type="continuationSeparator" w:id="0">
    <w:p w14:paraId="7A0293BB" w14:textId="77777777" w:rsidR="00766A7D" w:rsidRDefault="00766A7D" w:rsidP="00FF57EE">
      <w:r>
        <w:continuationSeparator/>
      </w:r>
    </w:p>
  </w:footnote>
  <w:footnote w:id="1">
    <w:p w14:paraId="518C6C2C" w14:textId="77777777" w:rsidR="00BC4F99" w:rsidRPr="00173016" w:rsidRDefault="00BC4F99" w:rsidP="00BC4F99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131EBD90" w14:textId="77777777" w:rsidR="00AE2ACB" w:rsidRPr="00173016" w:rsidRDefault="00AE2ACB" w:rsidP="00AE2ACB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149606F6" w14:textId="77777777" w:rsidR="007124CE" w:rsidRDefault="007124CE" w:rsidP="007124CE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5A95BCBE" w14:textId="77777777" w:rsidR="007124CE" w:rsidRPr="00173016" w:rsidRDefault="007124CE" w:rsidP="007124CE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3D76B9C3" w14:textId="77777777" w:rsidR="007124CE" w:rsidRPr="00173016" w:rsidRDefault="007124CE" w:rsidP="007124CE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80DA2D" w14:textId="3A55C97B"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1D2B20">
      <w:rPr>
        <w:sz w:val="20"/>
        <w:szCs w:val="20"/>
      </w:rPr>
      <w:t>SZW/DZP/</w:t>
    </w:r>
    <w:r w:rsidR="00526B96">
      <w:rPr>
        <w:sz w:val="20"/>
        <w:szCs w:val="20"/>
      </w:rPr>
      <w:t>56</w:t>
    </w:r>
    <w:r w:rsidR="001D2B20">
      <w:rPr>
        <w:sz w:val="20"/>
        <w:szCs w:val="20"/>
      </w:rPr>
      <w:t>/202</w:t>
    </w:r>
    <w:r w:rsidR="00526B96">
      <w:rPr>
        <w:sz w:val="20"/>
        <w:szCs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6202923"/>
    <w:multiLevelType w:val="hybridMultilevel"/>
    <w:tmpl w:val="F0048A00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C672AD"/>
    <w:multiLevelType w:val="hybridMultilevel"/>
    <w:tmpl w:val="34805E34"/>
    <w:lvl w:ilvl="0" w:tplc="FFFFFFFF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770514474">
    <w:abstractNumId w:val="3"/>
  </w:num>
  <w:num w:numId="2" w16cid:durableId="1612281154">
    <w:abstractNumId w:val="1"/>
  </w:num>
  <w:num w:numId="3" w16cid:durableId="21519532">
    <w:abstractNumId w:val="2"/>
  </w:num>
  <w:num w:numId="4" w16cid:durableId="1537699488">
    <w:abstractNumId w:val="5"/>
  </w:num>
  <w:num w:numId="5" w16cid:durableId="900942058">
    <w:abstractNumId w:val="0"/>
  </w:num>
  <w:num w:numId="6" w16cid:durableId="64247020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0992"/>
    <w:rsid w:val="00085C92"/>
    <w:rsid w:val="001028C4"/>
    <w:rsid w:val="00102A37"/>
    <w:rsid w:val="001063D3"/>
    <w:rsid w:val="00173016"/>
    <w:rsid w:val="00177EB4"/>
    <w:rsid w:val="001B0B27"/>
    <w:rsid w:val="001C7D84"/>
    <w:rsid w:val="001D2B20"/>
    <w:rsid w:val="002214DB"/>
    <w:rsid w:val="00235937"/>
    <w:rsid w:val="002362D9"/>
    <w:rsid w:val="00267D1F"/>
    <w:rsid w:val="002A3F56"/>
    <w:rsid w:val="002B3F5F"/>
    <w:rsid w:val="002E612D"/>
    <w:rsid w:val="002F30E3"/>
    <w:rsid w:val="00311707"/>
    <w:rsid w:val="00345EEF"/>
    <w:rsid w:val="00383C0E"/>
    <w:rsid w:val="003B769C"/>
    <w:rsid w:val="003C2CBB"/>
    <w:rsid w:val="003D02E8"/>
    <w:rsid w:val="003E4CC6"/>
    <w:rsid w:val="003E52C7"/>
    <w:rsid w:val="004308CF"/>
    <w:rsid w:val="00451C27"/>
    <w:rsid w:val="004D5A42"/>
    <w:rsid w:val="004E05BF"/>
    <w:rsid w:val="00525EFF"/>
    <w:rsid w:val="00526B96"/>
    <w:rsid w:val="00537136"/>
    <w:rsid w:val="005844F6"/>
    <w:rsid w:val="00594233"/>
    <w:rsid w:val="005F6505"/>
    <w:rsid w:val="005F6F5F"/>
    <w:rsid w:val="00616F07"/>
    <w:rsid w:val="006747A7"/>
    <w:rsid w:val="006A049D"/>
    <w:rsid w:val="006A7E41"/>
    <w:rsid w:val="006B63D6"/>
    <w:rsid w:val="006C641D"/>
    <w:rsid w:val="006D09E0"/>
    <w:rsid w:val="007124CE"/>
    <w:rsid w:val="00736C1E"/>
    <w:rsid w:val="00766A7D"/>
    <w:rsid w:val="007D475B"/>
    <w:rsid w:val="007E331F"/>
    <w:rsid w:val="008174DB"/>
    <w:rsid w:val="00824091"/>
    <w:rsid w:val="00870992"/>
    <w:rsid w:val="008A02C7"/>
    <w:rsid w:val="008B3C3C"/>
    <w:rsid w:val="008C082A"/>
    <w:rsid w:val="008F041C"/>
    <w:rsid w:val="009312B4"/>
    <w:rsid w:val="009365CA"/>
    <w:rsid w:val="00951CD1"/>
    <w:rsid w:val="0097776D"/>
    <w:rsid w:val="00983D1D"/>
    <w:rsid w:val="00992D82"/>
    <w:rsid w:val="009A1B08"/>
    <w:rsid w:val="009B3509"/>
    <w:rsid w:val="009B5D24"/>
    <w:rsid w:val="009D75A8"/>
    <w:rsid w:val="009E1EC8"/>
    <w:rsid w:val="00A17239"/>
    <w:rsid w:val="00A2243C"/>
    <w:rsid w:val="00A40BDA"/>
    <w:rsid w:val="00A50E18"/>
    <w:rsid w:val="00AA2BEC"/>
    <w:rsid w:val="00AA39D6"/>
    <w:rsid w:val="00AB304E"/>
    <w:rsid w:val="00AB320B"/>
    <w:rsid w:val="00AC470C"/>
    <w:rsid w:val="00AC7A3D"/>
    <w:rsid w:val="00AE26EA"/>
    <w:rsid w:val="00AE2ACB"/>
    <w:rsid w:val="00AF4AC3"/>
    <w:rsid w:val="00B121BB"/>
    <w:rsid w:val="00B47637"/>
    <w:rsid w:val="00B51A2D"/>
    <w:rsid w:val="00B9086B"/>
    <w:rsid w:val="00BC00BF"/>
    <w:rsid w:val="00BC4F99"/>
    <w:rsid w:val="00BE393F"/>
    <w:rsid w:val="00C22F7D"/>
    <w:rsid w:val="00C41EB9"/>
    <w:rsid w:val="00C66D8A"/>
    <w:rsid w:val="00CA4EA6"/>
    <w:rsid w:val="00CA63AF"/>
    <w:rsid w:val="00CE3AE6"/>
    <w:rsid w:val="00D03551"/>
    <w:rsid w:val="00D339B4"/>
    <w:rsid w:val="00D554C7"/>
    <w:rsid w:val="00D971D1"/>
    <w:rsid w:val="00DC336F"/>
    <w:rsid w:val="00DE236C"/>
    <w:rsid w:val="00DF7CE6"/>
    <w:rsid w:val="00E16837"/>
    <w:rsid w:val="00E401EB"/>
    <w:rsid w:val="00E449BF"/>
    <w:rsid w:val="00E44BA5"/>
    <w:rsid w:val="00E61357"/>
    <w:rsid w:val="00ED128B"/>
    <w:rsid w:val="00F134D5"/>
    <w:rsid w:val="00F31EAC"/>
    <w:rsid w:val="00F51F72"/>
    <w:rsid w:val="00F57A41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B21249"/>
  <w15:chartTrackingRefBased/>
  <w15:docId w15:val="{839FD4B0-6AE4-4994-A818-EE1BA21BE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122</TotalTime>
  <Pages>4</Pages>
  <Words>1116</Words>
  <Characters>6699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29</cp:revision>
  <cp:lastPrinted>2026-06-30T06:33:00Z</cp:lastPrinted>
  <dcterms:created xsi:type="dcterms:W3CDTF">2021-04-01T08:50:00Z</dcterms:created>
  <dcterms:modified xsi:type="dcterms:W3CDTF">2026-06-30T06:35:00Z</dcterms:modified>
</cp:coreProperties>
</file>